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695B8B6" w14:textId="72DB8261" w:rsidR="00E81978" w:rsidRPr="008E5ADD" w:rsidRDefault="005728F5">
      <w:pPr>
        <w:pStyle w:val="Tytu"/>
        <w:rPr>
          <w:rFonts w:ascii="Lato" w:hAnsi="Lato"/>
          <w:b/>
          <w:noProof/>
          <w:sz w:val="28"/>
          <w:szCs w:val="28"/>
        </w:rPr>
      </w:pPr>
      <w:bookmarkStart w:id="0" w:name="_GoBack"/>
      <w:bookmarkEnd w:id="0"/>
      <w:r w:rsidRPr="00C77D9E"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 wp14:anchorId="5E65F3CC" wp14:editId="5E9179DA">
            <wp:simplePos x="0" y="0"/>
            <wp:positionH relativeFrom="margin">
              <wp:posOffset>-491490</wp:posOffset>
            </wp:positionH>
            <wp:positionV relativeFrom="paragraph">
              <wp:posOffset>-690880</wp:posOffset>
            </wp:positionV>
            <wp:extent cx="6785610" cy="9895840"/>
            <wp:effectExtent l="0" t="0" r="0" b="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10" cy="989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sdt>
        <w:sdtPr>
          <w:rPr>
            <w:rFonts w:ascii="Lato" w:hAnsi="Lato"/>
            <w:b/>
            <w:noProof/>
            <w:sz w:val="28"/>
            <w:szCs w:val="28"/>
          </w:rPr>
          <w:alias w:val="Stanowisko:"/>
          <w:tag w:val="Stanowisko:"/>
          <w:id w:val="726351117"/>
          <w:placeholder>
            <w:docPart w:val="6B9C05D856F848B6B2DCD1B9926C45BE"/>
          </w:placeholder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15:appearance w15:val="hidden"/>
          <w:text w:multiLine="1"/>
        </w:sdtPr>
        <w:sdtEndPr/>
        <w:sdtContent>
          <w:r w:rsidR="00D62BAD" w:rsidRPr="008E5ADD">
            <w:rPr>
              <w:rFonts w:ascii="Lato" w:hAnsi="Lato"/>
              <w:b/>
              <w:noProof/>
              <w:sz w:val="28"/>
              <w:szCs w:val="28"/>
            </w:rPr>
            <w:t>„Powiązanie miejsca zamieszkania i miejsca pracy pracowników najemnych mieszkających i pracujących w Krakowie i województwie małopolskim”.</w:t>
          </w:r>
        </w:sdtContent>
      </w:sdt>
    </w:p>
    <w:p w14:paraId="2EA97FA5" w14:textId="073E0F3E" w:rsidR="00C51BDA" w:rsidRDefault="00C51BDA" w:rsidP="00B823AA">
      <w:pPr>
        <w:pStyle w:val="Tytu2"/>
        <w:rPr>
          <w:rFonts w:ascii="Lato" w:hAnsi="Lato"/>
          <w:noProof/>
        </w:rPr>
      </w:pPr>
      <w:bookmarkStart w:id="1" w:name="_Hlk110513344"/>
      <w:bookmarkEnd w:id="1"/>
    </w:p>
    <w:p w14:paraId="68DC236A" w14:textId="4F80CF62" w:rsidR="00B823AA" w:rsidRPr="00660A8F" w:rsidRDefault="00D62BAD" w:rsidP="00B823AA">
      <w:pPr>
        <w:pStyle w:val="Tytu2"/>
        <w:rPr>
          <w:rFonts w:ascii="Lato" w:hAnsi="Lato"/>
          <w:noProof/>
        </w:rPr>
      </w:pPr>
      <w:r w:rsidRPr="00660A8F">
        <w:rPr>
          <w:rFonts w:ascii="Lato" w:hAnsi="Lato"/>
          <w:noProof/>
        </w:rPr>
        <w:t>W</w:t>
      </w:r>
      <w:r w:rsidR="00660A8F" w:rsidRPr="00660A8F">
        <w:rPr>
          <w:rFonts w:ascii="Lato" w:hAnsi="Lato"/>
          <w:noProof/>
        </w:rPr>
        <w:t>ydział</w:t>
      </w:r>
      <w:r w:rsidRPr="00660A8F">
        <w:rPr>
          <w:rFonts w:ascii="Lato" w:hAnsi="Lato"/>
          <w:noProof/>
        </w:rPr>
        <w:t xml:space="preserve"> S</w:t>
      </w:r>
      <w:r w:rsidR="00660A8F" w:rsidRPr="00660A8F">
        <w:rPr>
          <w:rFonts w:ascii="Lato" w:hAnsi="Lato"/>
          <w:noProof/>
        </w:rPr>
        <w:t>trategii</w:t>
      </w:r>
      <w:r w:rsidRPr="00660A8F">
        <w:rPr>
          <w:rFonts w:ascii="Lato" w:hAnsi="Lato"/>
          <w:noProof/>
        </w:rPr>
        <w:t>, P</w:t>
      </w:r>
      <w:r w:rsidR="00660A8F" w:rsidRPr="00660A8F">
        <w:rPr>
          <w:rFonts w:ascii="Lato" w:hAnsi="Lato"/>
          <w:noProof/>
        </w:rPr>
        <w:t>lanowania</w:t>
      </w:r>
      <w:r w:rsidRPr="00660A8F">
        <w:rPr>
          <w:rFonts w:ascii="Lato" w:hAnsi="Lato"/>
          <w:noProof/>
        </w:rPr>
        <w:t xml:space="preserve"> </w:t>
      </w:r>
      <w:r w:rsidR="00660A8F" w:rsidRPr="00660A8F">
        <w:rPr>
          <w:rFonts w:ascii="Lato" w:hAnsi="Lato"/>
          <w:noProof/>
        </w:rPr>
        <w:t>i</w:t>
      </w:r>
      <w:r w:rsidRPr="00660A8F">
        <w:rPr>
          <w:rFonts w:ascii="Lato" w:hAnsi="Lato"/>
          <w:noProof/>
        </w:rPr>
        <w:t xml:space="preserve"> M</w:t>
      </w:r>
      <w:r w:rsidR="00660A8F" w:rsidRPr="00660A8F">
        <w:rPr>
          <w:rFonts w:ascii="Lato" w:hAnsi="Lato"/>
          <w:noProof/>
        </w:rPr>
        <w:t>onitorowania</w:t>
      </w:r>
      <w:r w:rsidRPr="00660A8F">
        <w:rPr>
          <w:rFonts w:ascii="Lato" w:hAnsi="Lato"/>
          <w:noProof/>
        </w:rPr>
        <w:t xml:space="preserve"> I</w:t>
      </w:r>
      <w:r w:rsidR="00660A8F" w:rsidRPr="00660A8F">
        <w:rPr>
          <w:rFonts w:ascii="Lato" w:hAnsi="Lato"/>
          <w:noProof/>
        </w:rPr>
        <w:t>nwestycji</w:t>
      </w:r>
    </w:p>
    <w:p w14:paraId="2070E664" w14:textId="37929B0F" w:rsidR="00AA0BA9" w:rsidRDefault="00AA0BA9" w:rsidP="00B823AA">
      <w:pPr>
        <w:pStyle w:val="Tytu2"/>
        <w:rPr>
          <w:rFonts w:ascii="Lato" w:hAnsi="Lato"/>
          <w:noProof/>
        </w:rPr>
      </w:pPr>
      <w:r w:rsidRPr="00660A8F">
        <w:rPr>
          <w:rFonts w:ascii="Lato" w:hAnsi="Lato"/>
          <w:noProof/>
        </w:rPr>
        <w:t>Urzędu Miasta Krakowa</w:t>
      </w:r>
    </w:p>
    <w:p w14:paraId="0E53582F" w14:textId="676D3934" w:rsidR="00C51BDA" w:rsidRPr="00660A8F" w:rsidRDefault="00C51BDA" w:rsidP="00B823AA">
      <w:pPr>
        <w:pStyle w:val="Tytu2"/>
        <w:rPr>
          <w:rFonts w:ascii="Lato" w:hAnsi="Lato"/>
          <w:noProof/>
        </w:rPr>
      </w:pPr>
    </w:p>
    <w:p w14:paraId="152BE115" w14:textId="497EEFD3" w:rsidR="005E7E3A" w:rsidRPr="00660A8F" w:rsidRDefault="005124D6" w:rsidP="005E7E3A">
      <w:pPr>
        <w:pStyle w:val="Tytu2"/>
        <w:rPr>
          <w:rFonts w:ascii="Lato" w:hAnsi="Lato"/>
          <w:noProof/>
        </w:rPr>
      </w:pPr>
      <w:r>
        <w:rPr>
          <w:rFonts w:ascii="Lato" w:hAnsi="Lato"/>
          <w:noProof/>
        </w:rPr>
        <w:t>Raport opracowano n</w:t>
      </w:r>
      <w:r w:rsidR="005E7E3A" w:rsidRPr="00660A8F">
        <w:rPr>
          <w:rFonts w:ascii="Lato" w:hAnsi="Lato"/>
          <w:noProof/>
        </w:rPr>
        <w:t xml:space="preserve">a podstawie </w:t>
      </w:r>
      <w:r w:rsidR="005E7E3A">
        <w:rPr>
          <w:rFonts w:ascii="Lato" w:hAnsi="Lato"/>
          <w:noProof/>
        </w:rPr>
        <w:t>badania</w:t>
      </w:r>
      <w:r w:rsidR="005E7E3A" w:rsidRPr="00660A8F">
        <w:rPr>
          <w:rFonts w:ascii="Lato" w:hAnsi="Lato"/>
          <w:noProof/>
        </w:rPr>
        <w:t xml:space="preserve"> Głównego Urzędu Statystycznego </w:t>
      </w:r>
      <w:r w:rsidR="00456D3C">
        <w:rPr>
          <w:rFonts w:ascii="Lato" w:hAnsi="Lato"/>
          <w:noProof/>
        </w:rPr>
        <w:t>zrealizow</w:t>
      </w:r>
      <w:r w:rsidR="005E7E3A">
        <w:rPr>
          <w:rFonts w:ascii="Lato" w:hAnsi="Lato"/>
          <w:noProof/>
        </w:rPr>
        <w:t>anego w Ośrodku Statystyki Miast Urzędu Statystycznego w Poznaniu</w:t>
      </w:r>
      <w:r w:rsidR="00110A76">
        <w:rPr>
          <w:rFonts w:ascii="Lato" w:hAnsi="Lato"/>
          <w:noProof/>
        </w:rPr>
        <w:t xml:space="preserve"> </w:t>
      </w:r>
      <w:r w:rsidR="005E7E3A">
        <w:rPr>
          <w:rFonts w:ascii="Lato" w:hAnsi="Lato"/>
          <w:noProof/>
        </w:rPr>
        <w:t>w</w:t>
      </w:r>
      <w:r>
        <w:rPr>
          <w:rFonts w:ascii="Lato" w:hAnsi="Lato"/>
          <w:noProof/>
        </w:rPr>
        <w:t> </w:t>
      </w:r>
      <w:r w:rsidR="005E7E3A" w:rsidRPr="00660A8F">
        <w:rPr>
          <w:rFonts w:ascii="Lato" w:hAnsi="Lato"/>
          <w:noProof/>
        </w:rPr>
        <w:t>2021 roku</w:t>
      </w:r>
    </w:p>
    <w:p w14:paraId="0B438C79" w14:textId="0C3ABB14" w:rsidR="00660A8F" w:rsidRDefault="00660A8F" w:rsidP="00B823AA">
      <w:pPr>
        <w:pStyle w:val="Tytu2"/>
        <w:rPr>
          <w:rFonts w:ascii="Lato" w:hAnsi="Lato"/>
          <w:noProof/>
        </w:rPr>
      </w:pPr>
    </w:p>
    <w:p w14:paraId="319914EA" w14:textId="00729FB9" w:rsidR="00660A8F" w:rsidRDefault="00660A8F" w:rsidP="00B823AA">
      <w:pPr>
        <w:pStyle w:val="Tytu2"/>
        <w:rPr>
          <w:rFonts w:ascii="Lato" w:hAnsi="Lato"/>
          <w:noProof/>
        </w:rPr>
      </w:pPr>
    </w:p>
    <w:p w14:paraId="76942B8A" w14:textId="63098B7C" w:rsidR="00660A8F" w:rsidRDefault="00660A8F" w:rsidP="00B823AA">
      <w:pPr>
        <w:pStyle w:val="Tytu2"/>
        <w:rPr>
          <w:rFonts w:ascii="Lato" w:hAnsi="Lato"/>
          <w:noProof/>
        </w:rPr>
      </w:pPr>
    </w:p>
    <w:p w14:paraId="07EB7D41" w14:textId="27652765" w:rsidR="00660A8F" w:rsidRDefault="00660A8F" w:rsidP="00B823AA">
      <w:pPr>
        <w:pStyle w:val="Tytu2"/>
        <w:rPr>
          <w:rFonts w:ascii="Lato" w:hAnsi="Lato"/>
          <w:noProof/>
        </w:rPr>
      </w:pPr>
    </w:p>
    <w:p w14:paraId="1C48603F" w14:textId="1FA116A6" w:rsidR="00660A8F" w:rsidRDefault="00660A8F" w:rsidP="00B823AA">
      <w:pPr>
        <w:pStyle w:val="Tytu2"/>
        <w:rPr>
          <w:rFonts w:ascii="Lato" w:hAnsi="Lato"/>
          <w:noProof/>
        </w:rPr>
      </w:pPr>
    </w:p>
    <w:p w14:paraId="01EE95E8" w14:textId="455B0A17" w:rsidR="00660A8F" w:rsidRDefault="00660A8F" w:rsidP="00B823AA">
      <w:pPr>
        <w:pStyle w:val="Tytu2"/>
        <w:rPr>
          <w:rFonts w:ascii="Lato" w:hAnsi="Lato"/>
          <w:noProof/>
        </w:rPr>
      </w:pPr>
    </w:p>
    <w:p w14:paraId="35761B78" w14:textId="5C8A5501" w:rsidR="00660A8F" w:rsidRDefault="005124D6" w:rsidP="00B823AA">
      <w:pPr>
        <w:pStyle w:val="Tytu2"/>
        <w:rPr>
          <w:rFonts w:ascii="Lato" w:hAnsi="Lato"/>
          <w:noProof/>
        </w:rPr>
      </w:pPr>
      <w:r>
        <w:rPr>
          <w:rFonts w:ascii="Lato" w:hAnsi="Lato"/>
          <w:noProof/>
        </w:rPr>
        <w:t>Kraków, sierpień 2022 rok</w:t>
      </w:r>
    </w:p>
    <w:p w14:paraId="10A71F84" w14:textId="2F6671E7" w:rsidR="005124D6" w:rsidRDefault="005124D6" w:rsidP="00B823AA">
      <w:pPr>
        <w:pStyle w:val="Tytu2"/>
        <w:rPr>
          <w:rFonts w:ascii="Lato" w:hAnsi="Lato"/>
          <w:noProof/>
        </w:rPr>
      </w:pPr>
    </w:p>
    <w:p w14:paraId="26855FD0" w14:textId="77777777" w:rsidR="00660A8F" w:rsidRDefault="00660A8F" w:rsidP="00B823AA">
      <w:pPr>
        <w:pStyle w:val="Tytu2"/>
        <w:rPr>
          <w:rFonts w:ascii="Lato" w:hAnsi="Lato"/>
          <w:noProof/>
        </w:rPr>
      </w:pPr>
    </w:p>
    <w:p w14:paraId="197C0B8D" w14:textId="49DDDC29" w:rsidR="00660A8F" w:rsidRDefault="00660A8F" w:rsidP="00B823AA">
      <w:pPr>
        <w:pStyle w:val="Tytu2"/>
        <w:rPr>
          <w:rFonts w:ascii="Lato" w:hAnsi="Lato"/>
          <w:noProof/>
        </w:rPr>
      </w:pPr>
    </w:p>
    <w:sdt>
      <w:sdtPr>
        <w:rPr>
          <w:rFonts w:asciiTheme="minorHAnsi" w:eastAsiaTheme="minorEastAsia" w:hAnsiTheme="minorHAnsi" w:cstheme="minorBidi"/>
          <w:b w:val="0"/>
          <w:szCs w:val="24"/>
        </w:rPr>
        <w:id w:val="-624390114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3F4CDB37" w14:textId="160EF787" w:rsidR="009324AE" w:rsidRDefault="009324AE">
          <w:pPr>
            <w:pStyle w:val="Nagwekspisutreci"/>
          </w:pPr>
          <w:r>
            <w:t>Spis treści</w:t>
          </w:r>
        </w:p>
        <w:p w14:paraId="5953472B" w14:textId="5E4B4F2B" w:rsidR="00375D1C" w:rsidRDefault="009324AE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1122696" w:history="1">
            <w:r w:rsidR="00375D1C" w:rsidRPr="003A666F">
              <w:rPr>
                <w:rStyle w:val="Hipercze"/>
                <w:rFonts w:ascii="Lato" w:hAnsi="Lato"/>
                <w:noProof/>
                <w:lang w:bidi="pl-PL"/>
              </w:rPr>
              <w:t>Streszczenie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_Toc111122696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5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6ADE1183" w14:textId="57B0F4D8" w:rsidR="00375D1C" w:rsidRDefault="00347793">
          <w:pPr>
            <w:pStyle w:val="Spistreci1"/>
            <w:tabs>
              <w:tab w:val="left" w:pos="120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697" w:history="1">
            <w:r w:rsidR="00375D1C" w:rsidRPr="003A666F">
              <w:rPr>
                <w:rStyle w:val="Hipercze"/>
                <w:rFonts w:ascii="Lato" w:hAnsi="Lato"/>
                <w:noProof/>
              </w:rPr>
              <w:t>I.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OGÓLNA CHARAKTERYSTYKA BADANIA PRZEPŁYWÓW LUDNOŚCI ZWIĄZANYCH Z ZATRUDNIENIEM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_Toc111122697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6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6452C713" w14:textId="47137EB0" w:rsidR="00375D1C" w:rsidRDefault="00347793">
          <w:pPr>
            <w:pStyle w:val="Spistreci2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698" w:history="1">
            <w:r w:rsidR="00375D1C" w:rsidRPr="003A666F">
              <w:rPr>
                <w:rStyle w:val="Hipercze"/>
                <w:rFonts w:ascii="Lato" w:hAnsi="Lato"/>
                <w:noProof/>
              </w:rPr>
              <w:t>1. Wprowadzenie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_Toc111122698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6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56AC00BD" w14:textId="01A7D673" w:rsidR="00375D1C" w:rsidRDefault="00347793">
          <w:pPr>
            <w:pStyle w:val="Spistreci2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699" w:history="1">
            <w:r w:rsidR="00375D1C" w:rsidRPr="003A666F">
              <w:rPr>
                <w:rStyle w:val="Hipercze"/>
                <w:rFonts w:ascii="Lato" w:hAnsi="Lato"/>
                <w:noProof/>
              </w:rPr>
              <w:t>2. Źródła danych i metodyka opracowania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_Toc111122699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6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1FA52E86" w14:textId="2522DBA0" w:rsidR="00375D1C" w:rsidRDefault="00347793">
          <w:pPr>
            <w:pStyle w:val="Spistreci1"/>
            <w:tabs>
              <w:tab w:val="left" w:pos="120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00" w:history="1">
            <w:r w:rsidR="00375D1C" w:rsidRPr="003A666F">
              <w:rPr>
                <w:rStyle w:val="Hipercze"/>
                <w:rFonts w:ascii="Lato" w:hAnsi="Lato"/>
                <w:noProof/>
              </w:rPr>
              <w:t>II.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DOJAZDY DO PRACY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_Toc111122700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8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1EF698AF" w14:textId="7993B398" w:rsidR="00375D1C" w:rsidRDefault="00347793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01" w:history="1">
            <w:r w:rsidR="00375D1C" w:rsidRPr="003A666F">
              <w:rPr>
                <w:rStyle w:val="Hipercze"/>
                <w:rFonts w:ascii="Lato" w:hAnsi="Lato"/>
                <w:noProof/>
              </w:rPr>
              <w:t>1.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Przyjazdy do Krakowa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_Toc111122701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9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754C286B" w14:textId="25F32181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02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1: Województwo małopolskie – Udział przyjeżdżających do pracy do Krakowa w liczbie zatrudnionych w gminie zamieszkania w 2019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_Toc111122702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12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05B78F94" w14:textId="46A88801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03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2: Województwo małopolskie – Udział przyjeżdżających do pracy do Krakowa w liczbie zatrudnionych w gminie zamieszkania w 2020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_Toc111122703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15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6E0BDA3C" w14:textId="3882CEBA" w:rsidR="00375D1C" w:rsidRDefault="00347793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04" w:history="1">
            <w:r w:rsidR="00375D1C" w:rsidRPr="003A666F">
              <w:rPr>
                <w:rStyle w:val="Hipercze"/>
                <w:rFonts w:ascii="Lato" w:hAnsi="Lato"/>
                <w:noProof/>
              </w:rPr>
              <w:t>2.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Struktura płci i wieku w przyjazdach do Krakowa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_Toc111122704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15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57C015D9" w14:textId="4F382A28" w:rsidR="00375D1C" w:rsidRDefault="00347793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05" w:history="1">
            <w:r w:rsidR="00375D1C" w:rsidRPr="003A666F">
              <w:rPr>
                <w:rStyle w:val="Hipercze"/>
                <w:rFonts w:ascii="Lato" w:hAnsi="Lato"/>
                <w:noProof/>
              </w:rPr>
              <w:t>3.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Struktura sektora prywatnego i publicznego oraz PKD (Polska Klasyfikacja Działalności) w przyjazdach do Krakowa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_Toc111122705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16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7F130EF4" w14:textId="0EB82CB7" w:rsidR="00375D1C" w:rsidRDefault="00347793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06" w:history="1">
            <w:r w:rsidR="00375D1C" w:rsidRPr="003A666F">
              <w:rPr>
                <w:rStyle w:val="Hipercze"/>
                <w:rFonts w:ascii="Lato" w:hAnsi="Lato"/>
                <w:noProof/>
              </w:rPr>
              <w:t>4.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Przyjazdy do Krakowskiego Obszaru Metropolitalnego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_Toc111122706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17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1931A0C7" w14:textId="491BFFB9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07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3: Województwo małopolskie – Udział przyjeżdżających do pracy do KOM w liczbie zatrudnionych w gminie zamieszkania w 2019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_Toc111122707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20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1FF1A8C5" w14:textId="110B2916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08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4: Województwo małopolskie – Udział przyjeżdżających do pracy do KOM w liczbie zatrudnionych w gminie zamieszkania w 2020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_Toc111122708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23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14E44311" w14:textId="03808785" w:rsidR="00375D1C" w:rsidRDefault="00347793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09" w:history="1">
            <w:r w:rsidR="00375D1C" w:rsidRPr="003A666F">
              <w:rPr>
                <w:rStyle w:val="Hipercze"/>
                <w:rFonts w:ascii="Lato" w:hAnsi="Lato"/>
                <w:noProof/>
              </w:rPr>
              <w:t>5.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Struktura płci i wieku w przyjazdach do Krakowskiego Obszaru Metropolitalnego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_Toc111122709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23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13EDB12E" w14:textId="2338473A" w:rsidR="00375D1C" w:rsidRDefault="00347793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10" w:history="1">
            <w:r w:rsidR="00375D1C" w:rsidRPr="003A666F">
              <w:rPr>
                <w:rStyle w:val="Hipercze"/>
                <w:rFonts w:ascii="Lato" w:hAnsi="Lato"/>
                <w:noProof/>
              </w:rPr>
              <w:t>6.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Przyjazdy do Miejskiego Obszaru Funkcjonalny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_Toc111122710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24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20B2E890" w14:textId="7408B762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11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5: Województwo małopolskie – Udział przyjeżdżających do pracy do MOF w liczbie zatrudnionych w gminie zamieszkania w 2019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_Toc111122711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27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0A908E4B" w14:textId="18598394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12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6: Województwo małopolskie – Udział przyjeżdżających do pracy do MOF w liczbie zatrudnionych w gminie zamieszkania w 2020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_Toc111122712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30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66AF8CA4" w14:textId="7D60F211" w:rsidR="00375D1C" w:rsidRDefault="00347793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13" w:history="1">
            <w:r w:rsidR="00375D1C" w:rsidRPr="003A666F">
              <w:rPr>
                <w:rStyle w:val="Hipercze"/>
                <w:rFonts w:ascii="Lato" w:hAnsi="Lato"/>
                <w:noProof/>
              </w:rPr>
              <w:t>7.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Struktura płci i wieku w przyjazdach do Miejskiego Obszaru Funkcjonalnego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_Toc111122713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30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77B34EA9" w14:textId="5ACF35F1" w:rsidR="00375D1C" w:rsidRDefault="00347793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14" w:history="1">
            <w:r w:rsidR="00375D1C" w:rsidRPr="003A666F">
              <w:rPr>
                <w:rStyle w:val="Hipercze"/>
                <w:rFonts w:ascii="Lato" w:hAnsi="Lato"/>
                <w:noProof/>
              </w:rPr>
              <w:t>8.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Struktura sektora prywatnego i publicznego oraz PKD w przyjazdach do Krakowskiego Obszaru Metropolitalnego i Miejskiego Obszaru Funkcjonalnego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_Toc111122714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31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34DD967E" w14:textId="1A4999B5" w:rsidR="00375D1C" w:rsidRDefault="00347793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15" w:history="1">
            <w:r w:rsidR="00375D1C" w:rsidRPr="003A666F">
              <w:rPr>
                <w:rStyle w:val="Hipercze"/>
                <w:rFonts w:ascii="Lato" w:hAnsi="Lato"/>
                <w:noProof/>
              </w:rPr>
              <w:t>9.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Wyjazdy z Krakowa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_Toc111122715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32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33E3253C" w14:textId="129B23E8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16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7: Województwo małopolskie – Udział wyjeżdżających do pracy z Krakowa w liczbie zatrudnionych w gminie zamieszkania w 2019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_Toc111122716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34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2C1830E3" w14:textId="2EBC25F6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17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8: Województwo małopolskie – Udział wyjeżdżających do pracy z Krakowa w liczbie zatrudnionych w gminie zamieszkania w 2020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_Toc111122717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36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37182FE2" w14:textId="1378351A" w:rsidR="00375D1C" w:rsidRDefault="00347793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18" w:history="1">
            <w:r w:rsidR="00375D1C" w:rsidRPr="003A666F">
              <w:rPr>
                <w:rStyle w:val="Hipercze"/>
                <w:rFonts w:ascii="Lato" w:hAnsi="Lato"/>
                <w:noProof/>
              </w:rPr>
              <w:t>10.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Struktura płci i wieku w wyjazdach z Krakowa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_Toc111122718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36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35F1CC84" w14:textId="69B63F12" w:rsidR="00375D1C" w:rsidRDefault="00347793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19" w:history="1">
            <w:r w:rsidR="00375D1C" w:rsidRPr="003A666F">
              <w:rPr>
                <w:rStyle w:val="Hipercze"/>
                <w:rFonts w:ascii="Lato" w:hAnsi="Lato"/>
                <w:noProof/>
              </w:rPr>
              <w:t>11.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Struktura sektora prywatnego i publicznego oraz PKD w wyjazdach z Krakowa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_Toc111122719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37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183FAE82" w14:textId="73857647" w:rsidR="00375D1C" w:rsidRDefault="00347793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20" w:history="1">
            <w:r w:rsidR="00375D1C" w:rsidRPr="003A666F">
              <w:rPr>
                <w:rStyle w:val="Hipercze"/>
                <w:rFonts w:ascii="Lato" w:hAnsi="Lato"/>
                <w:noProof/>
              </w:rPr>
              <w:t>12.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Wyjazdy z Krakowskiego Obszaru Metropolitalnego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_Toc111122720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38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5E1680CD" w14:textId="18AA0B13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21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9: Województwo małopolskie – Udział wyjeżdżających do pracy z KOM w liczbie zatrudnionych w gminie zamieszkania w 2019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_Toc111122721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40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20580E91" w14:textId="63489AD1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22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10: Województwo małopolskie – Udział wyjeżdżających do pracy z KOM w liczbie zatrudnionych w gminie zamieszkania w 2020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_Toc111122722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42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6D339F33" w14:textId="057A83AC" w:rsidR="00375D1C" w:rsidRDefault="00347793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23" w:history="1">
            <w:r w:rsidR="00375D1C" w:rsidRPr="003A666F">
              <w:rPr>
                <w:rStyle w:val="Hipercze"/>
                <w:rFonts w:ascii="Lato" w:hAnsi="Lato"/>
                <w:noProof/>
              </w:rPr>
              <w:t>13.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Struktura płci i wieku w wyjazdach z Krakowskiego Obszaru Metropolitalnego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_Toc111122723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42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706F4F27" w14:textId="5C43883F" w:rsidR="00375D1C" w:rsidRDefault="00347793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24" w:history="1">
            <w:r w:rsidR="00375D1C" w:rsidRPr="003A666F">
              <w:rPr>
                <w:rStyle w:val="Hipercze"/>
                <w:rFonts w:ascii="Lato" w:hAnsi="Lato"/>
                <w:noProof/>
              </w:rPr>
              <w:t>14.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Wyjazdy z Miejskiego Obszaru Funkcjonalnego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_Toc111122724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43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793C6D19" w14:textId="2ACF64AF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25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11: Województwo małopolskie – Udział wyjeżdżających do pracy z MOF w liczbie zatrudnionych w gminie zamieszkania w 2019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_Toc111122725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45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1E324182" w14:textId="48FDEC56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26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12: Województwo małopolskie – Udział wyjeżdżających do pracy z MOF w liczbie zatrudnionych w gminie zamieszkania w 2020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_Toc111122726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47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0907E196" w14:textId="268895E1" w:rsidR="00375D1C" w:rsidRDefault="00347793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27" w:history="1">
            <w:r w:rsidR="00375D1C" w:rsidRPr="003A666F">
              <w:rPr>
                <w:rStyle w:val="Hipercze"/>
                <w:rFonts w:ascii="Lato" w:hAnsi="Lato"/>
                <w:noProof/>
              </w:rPr>
              <w:t>15.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Struktura płci i wieku w wyjazdach z Miejskiego Obszaru Funkcjonalnego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_Toc111122727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47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0E65E44D" w14:textId="2276ACD6" w:rsidR="00375D1C" w:rsidRDefault="00347793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28" w:history="1">
            <w:r w:rsidR="00375D1C" w:rsidRPr="003A666F">
              <w:rPr>
                <w:rStyle w:val="Hipercze"/>
                <w:rFonts w:ascii="Lato" w:hAnsi="Lato"/>
                <w:noProof/>
              </w:rPr>
              <w:t>16.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Struktura sektora prywatnego i publicznego oraz PKD w wyjazdach z Krakowskiego Obszaru Metropolitalnego i Miejskiego Obszaru Funkcjonalnego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_Toc111122728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48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75F42946" w14:textId="34DA1A33" w:rsidR="00375D1C" w:rsidRDefault="00347793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29" w:history="1">
            <w:r w:rsidR="00375D1C" w:rsidRPr="003A666F">
              <w:rPr>
                <w:rStyle w:val="Hipercze"/>
                <w:rFonts w:ascii="Lato" w:hAnsi="Lato"/>
                <w:noProof/>
              </w:rPr>
              <w:t>17.</w:t>
            </w:r>
            <w:r w:rsidR="00375D1C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75D1C" w:rsidRPr="003A666F">
              <w:rPr>
                <w:rStyle w:val="Hipercze"/>
                <w:rFonts w:ascii="Lato" w:hAnsi="Lato"/>
                <w:noProof/>
              </w:rPr>
              <w:t>Iloraz przepływów w gminach województwa małopolskiego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_Toc111122729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49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32E05153" w14:textId="2CB72B07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30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13: Województwo małopolskie – Iloraz przepływów, czyli udział przyjeżdżających do pracy do wyjeżdżających z danej gminy w 2019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_Toc111122730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50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629CB065" w14:textId="557AE819" w:rsidR="00375D1C" w:rsidRDefault="00347793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11122731" w:history="1">
            <w:r w:rsidR="00375D1C" w:rsidRPr="003A666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14: Województwo małopolskie – Iloraz przepływów, czyli udział przyjeżdżających do pracy do wyjeżdżających z danej gminy w 2020 r.</w:t>
            </w:r>
            <w:r w:rsidR="00375D1C">
              <w:rPr>
                <w:noProof/>
                <w:webHidden/>
              </w:rPr>
              <w:tab/>
            </w:r>
            <w:r w:rsidR="00375D1C">
              <w:rPr>
                <w:noProof/>
                <w:webHidden/>
              </w:rPr>
              <w:fldChar w:fldCharType="begin"/>
            </w:r>
            <w:r w:rsidR="00375D1C">
              <w:rPr>
                <w:noProof/>
                <w:webHidden/>
              </w:rPr>
              <w:instrText xml:space="preserve"> PAGEREF _Toc111122731 \h </w:instrText>
            </w:r>
            <w:r w:rsidR="00375D1C">
              <w:rPr>
                <w:noProof/>
                <w:webHidden/>
              </w:rPr>
            </w:r>
            <w:r w:rsidR="00375D1C">
              <w:rPr>
                <w:noProof/>
                <w:webHidden/>
              </w:rPr>
              <w:fldChar w:fldCharType="separate"/>
            </w:r>
            <w:r w:rsidR="00375D1C">
              <w:rPr>
                <w:noProof/>
                <w:webHidden/>
              </w:rPr>
              <w:t>51</w:t>
            </w:r>
            <w:r w:rsidR="00375D1C">
              <w:rPr>
                <w:noProof/>
                <w:webHidden/>
              </w:rPr>
              <w:fldChar w:fldCharType="end"/>
            </w:r>
          </w:hyperlink>
        </w:p>
        <w:p w14:paraId="0282A420" w14:textId="6295477A" w:rsidR="009324AE" w:rsidRDefault="009324AE">
          <w:r>
            <w:rPr>
              <w:b/>
              <w:bCs/>
            </w:rPr>
            <w:fldChar w:fldCharType="end"/>
          </w:r>
        </w:p>
      </w:sdtContent>
    </w:sdt>
    <w:p w14:paraId="479869C2" w14:textId="30251516" w:rsidR="00660A8F" w:rsidRPr="008E5ADD" w:rsidRDefault="00660A8F" w:rsidP="00B823AA">
      <w:pPr>
        <w:pStyle w:val="Tytu2"/>
        <w:rPr>
          <w:rFonts w:ascii="Lato" w:hAnsi="Lato"/>
          <w:noProof/>
        </w:rPr>
      </w:pPr>
    </w:p>
    <w:bookmarkStart w:id="2" w:name="_Toc111122696" w:displacedByCustomXml="next"/>
    <w:sdt>
      <w:sdtPr>
        <w:rPr>
          <w:rFonts w:ascii="Lato" w:hAnsi="Lato"/>
          <w:noProof/>
        </w:rPr>
        <w:alias w:val="Streszczenie:"/>
        <w:tag w:val="Streszczenie:"/>
        <w:id w:val="202146031"/>
        <w:placeholder>
          <w:docPart w:val="1D407EC02A824515BC8F5CA6E8FAB541"/>
        </w:placeholder>
        <w:temporary/>
        <w:showingPlcHdr/>
        <w15:appearance w15:val="hidden"/>
      </w:sdtPr>
      <w:sdtEndPr/>
      <w:sdtContent>
        <w:p w14:paraId="30EFE5B2" w14:textId="01D68C74" w:rsidR="00E81978" w:rsidRPr="008E5ADD" w:rsidRDefault="005D3A03" w:rsidP="00CD50C0">
          <w:pPr>
            <w:pStyle w:val="Tytusekcji"/>
            <w:rPr>
              <w:rFonts w:ascii="Lato" w:hAnsi="Lato"/>
              <w:noProof/>
            </w:rPr>
          </w:pPr>
          <w:r w:rsidRPr="008E5ADD">
            <w:rPr>
              <w:rFonts w:ascii="Lato" w:hAnsi="Lato"/>
              <w:noProof/>
              <w:lang w:bidi="pl-PL"/>
            </w:rPr>
            <w:t>Streszczenie</w:t>
          </w:r>
        </w:p>
      </w:sdtContent>
    </w:sdt>
    <w:bookmarkEnd w:id="2" w:displacedByCustomXml="prev"/>
    <w:p w14:paraId="7E4B9AE1" w14:textId="24C84028" w:rsidR="00CD50C0" w:rsidRPr="008E5ADD" w:rsidRDefault="00CD50C0" w:rsidP="00CD50C0">
      <w:pPr>
        <w:pStyle w:val="Bezodstpw"/>
        <w:ind w:firstLine="720"/>
        <w:jc w:val="both"/>
        <w:rPr>
          <w:rFonts w:ascii="Lato" w:hAnsi="Lato"/>
          <w:noProof/>
        </w:rPr>
      </w:pPr>
      <w:r w:rsidRPr="008E5ADD">
        <w:rPr>
          <w:rFonts w:ascii="Lato" w:hAnsi="Lato"/>
          <w:noProof/>
        </w:rPr>
        <w:t>Celem niniejszej pracy badawczej było ustalenie kierunków i skali przepływów pracowników najemnych mieszkających i pracujących w województwie małopolskim na podstawie wypracowanej metodologii. Miarą tych powiązań są dojazdy do pracy. Zakres terytorialny badania stanowią gminy województwa małopolskiego</w:t>
      </w:r>
      <w:r w:rsidR="00000756">
        <w:rPr>
          <w:rFonts w:ascii="Lato" w:hAnsi="Lato"/>
          <w:noProof/>
        </w:rPr>
        <w:t>.</w:t>
      </w:r>
      <w:r w:rsidRPr="008E5ADD">
        <w:rPr>
          <w:rFonts w:ascii="Lato" w:hAnsi="Lato"/>
          <w:noProof/>
        </w:rPr>
        <w:tab/>
      </w:r>
    </w:p>
    <w:p w14:paraId="358192F0" w14:textId="77777777" w:rsidR="00D62BAD" w:rsidRPr="008E5ADD" w:rsidRDefault="00CD50C0" w:rsidP="00CD50C0">
      <w:pPr>
        <w:pStyle w:val="Bezodstpw"/>
        <w:ind w:firstLine="720"/>
        <w:jc w:val="both"/>
        <w:rPr>
          <w:rFonts w:ascii="Lato" w:hAnsi="Lato"/>
          <w:noProof/>
        </w:rPr>
      </w:pPr>
      <w:r w:rsidRPr="008E5ADD">
        <w:rPr>
          <w:rFonts w:ascii="Lato" w:hAnsi="Lato"/>
          <w:noProof/>
        </w:rPr>
        <w:t xml:space="preserve">Charakterystykę zbiorowości pracowników najemnych dojeżdżających do pracy rozszerzono o takie elementy jak ich struktura według grup wieku i płci oraz rodzaj działalności gospodarczej i sektor własności pracodawcy, u którego są zatrudnieni. </w:t>
      </w:r>
      <w:r w:rsidRPr="008E5ADD">
        <w:rPr>
          <w:rFonts w:ascii="Lato" w:hAnsi="Lato"/>
          <w:noProof/>
        </w:rPr>
        <w:tab/>
      </w:r>
    </w:p>
    <w:p w14:paraId="46EEDBED" w14:textId="0954DA7B" w:rsidR="00D62BAD" w:rsidRPr="008E5ADD" w:rsidRDefault="00CD50C0" w:rsidP="00CD50C0">
      <w:pPr>
        <w:pStyle w:val="Bezodstpw"/>
        <w:ind w:firstLine="720"/>
        <w:jc w:val="both"/>
        <w:rPr>
          <w:rFonts w:ascii="Lato" w:hAnsi="Lato"/>
          <w:noProof/>
        </w:rPr>
      </w:pPr>
      <w:r w:rsidRPr="008E5ADD">
        <w:rPr>
          <w:rFonts w:ascii="Lato" w:hAnsi="Lato"/>
          <w:noProof/>
        </w:rPr>
        <w:t>Ponadto oszacowano czas przejazdu samochodem osobowym</w:t>
      </w:r>
      <w:r w:rsidR="00D62BAD" w:rsidRPr="008E5ADD">
        <w:rPr>
          <w:rFonts w:ascii="Lato" w:hAnsi="Lato"/>
          <w:noProof/>
        </w:rPr>
        <w:t xml:space="preserve"> </w:t>
      </w:r>
      <w:r w:rsidRPr="008E5ADD">
        <w:rPr>
          <w:rFonts w:ascii="Lato" w:hAnsi="Lato"/>
          <w:noProof/>
        </w:rPr>
        <w:t>i odległość drogową w</w:t>
      </w:r>
      <w:r w:rsidR="00967F92" w:rsidRPr="008E5ADD">
        <w:rPr>
          <w:rFonts w:ascii="Lato" w:hAnsi="Lato"/>
          <w:noProof/>
        </w:rPr>
        <w:t> </w:t>
      </w:r>
      <w:r w:rsidRPr="008E5ADD">
        <w:rPr>
          <w:rFonts w:ascii="Lato" w:hAnsi="Lato"/>
          <w:noProof/>
        </w:rPr>
        <w:t>korespondencji z kierunkami przepływów związanych z zatrudnieniem według wypracowanej metodologii.</w:t>
      </w:r>
      <w:r w:rsidR="00D62BAD" w:rsidRPr="008E5ADD">
        <w:rPr>
          <w:rFonts w:ascii="Lato" w:hAnsi="Lato"/>
          <w:noProof/>
        </w:rPr>
        <w:t xml:space="preserve"> </w:t>
      </w:r>
    </w:p>
    <w:p w14:paraId="5477EBA9" w14:textId="3C176D3A" w:rsidR="00E81978" w:rsidRPr="008E5ADD" w:rsidRDefault="00CD50C0" w:rsidP="00CD50C0">
      <w:pPr>
        <w:pStyle w:val="Bezodstpw"/>
        <w:ind w:firstLine="720"/>
        <w:jc w:val="both"/>
        <w:rPr>
          <w:rFonts w:ascii="Lato" w:hAnsi="Lato"/>
          <w:noProof/>
        </w:rPr>
      </w:pPr>
      <w:r w:rsidRPr="008E5ADD">
        <w:rPr>
          <w:rFonts w:ascii="Lato" w:hAnsi="Lato"/>
          <w:noProof/>
        </w:rPr>
        <w:t>Opracowanie dotyczy roku 2019 i 2020.</w:t>
      </w:r>
    </w:p>
    <w:p w14:paraId="1798A710" w14:textId="77777777" w:rsidR="006B3825" w:rsidRPr="008E5ADD" w:rsidRDefault="006B3825" w:rsidP="00CD50C0">
      <w:pPr>
        <w:pStyle w:val="Bezodstpw"/>
        <w:ind w:firstLine="720"/>
        <w:jc w:val="both"/>
        <w:rPr>
          <w:rFonts w:ascii="Lato" w:hAnsi="Lato"/>
          <w:noProof/>
        </w:rPr>
      </w:pPr>
    </w:p>
    <w:p w14:paraId="564DBD2B" w14:textId="77777777" w:rsidR="006B3825" w:rsidRPr="008E5ADD" w:rsidRDefault="006B3825" w:rsidP="00CD50C0">
      <w:pPr>
        <w:pStyle w:val="Bezodstpw"/>
        <w:ind w:firstLine="720"/>
        <w:jc w:val="both"/>
        <w:rPr>
          <w:rFonts w:ascii="Lato" w:hAnsi="Lato"/>
          <w:noProof/>
        </w:rPr>
      </w:pPr>
    </w:p>
    <w:p w14:paraId="7F5F08D6" w14:textId="77777777" w:rsidR="006B3825" w:rsidRPr="008E5ADD" w:rsidRDefault="006B3825" w:rsidP="00CD50C0">
      <w:pPr>
        <w:pStyle w:val="Bezodstpw"/>
        <w:ind w:firstLine="720"/>
        <w:jc w:val="both"/>
        <w:rPr>
          <w:rFonts w:ascii="Lato" w:hAnsi="Lato"/>
          <w:noProof/>
        </w:rPr>
      </w:pPr>
    </w:p>
    <w:p w14:paraId="7BE3015C" w14:textId="77777777" w:rsidR="006B3825" w:rsidRPr="008E5ADD" w:rsidRDefault="006B3825" w:rsidP="00CD50C0">
      <w:pPr>
        <w:pStyle w:val="Bezodstpw"/>
        <w:ind w:firstLine="720"/>
        <w:jc w:val="both"/>
        <w:rPr>
          <w:rFonts w:ascii="Lato" w:hAnsi="Lato"/>
          <w:noProof/>
        </w:rPr>
      </w:pPr>
    </w:p>
    <w:p w14:paraId="4EB81DEF" w14:textId="77777777" w:rsidR="006B3825" w:rsidRPr="008E5ADD" w:rsidRDefault="006B3825" w:rsidP="00CD50C0">
      <w:pPr>
        <w:pStyle w:val="Bezodstpw"/>
        <w:ind w:firstLine="720"/>
        <w:jc w:val="both"/>
        <w:rPr>
          <w:rFonts w:ascii="Lato" w:hAnsi="Lato"/>
          <w:noProof/>
        </w:rPr>
      </w:pPr>
    </w:p>
    <w:p w14:paraId="086128E1" w14:textId="77777777" w:rsidR="006B3825" w:rsidRPr="008E5ADD" w:rsidRDefault="006B3825" w:rsidP="00CD50C0">
      <w:pPr>
        <w:pStyle w:val="Bezodstpw"/>
        <w:ind w:firstLine="720"/>
        <w:jc w:val="both"/>
        <w:rPr>
          <w:rFonts w:ascii="Lato" w:hAnsi="Lato"/>
          <w:noProof/>
        </w:rPr>
      </w:pPr>
    </w:p>
    <w:p w14:paraId="1269E50E" w14:textId="77777777" w:rsidR="006B3825" w:rsidRPr="008E5ADD" w:rsidRDefault="006B3825" w:rsidP="00CD50C0">
      <w:pPr>
        <w:pStyle w:val="Bezodstpw"/>
        <w:ind w:firstLine="720"/>
        <w:jc w:val="both"/>
        <w:rPr>
          <w:rFonts w:ascii="Lato" w:hAnsi="Lato"/>
          <w:noProof/>
        </w:rPr>
      </w:pPr>
    </w:p>
    <w:p w14:paraId="03850F19" w14:textId="77777777" w:rsidR="006B3825" w:rsidRPr="008E5ADD" w:rsidRDefault="006B3825" w:rsidP="00CD50C0">
      <w:pPr>
        <w:pStyle w:val="Bezodstpw"/>
        <w:ind w:firstLine="720"/>
        <w:jc w:val="both"/>
        <w:rPr>
          <w:rFonts w:ascii="Lato" w:hAnsi="Lato"/>
          <w:noProof/>
        </w:rPr>
      </w:pPr>
    </w:p>
    <w:p w14:paraId="22A0F0B9" w14:textId="77777777" w:rsidR="006B3825" w:rsidRPr="008E5ADD" w:rsidRDefault="006B3825" w:rsidP="00CD50C0">
      <w:pPr>
        <w:pStyle w:val="Bezodstpw"/>
        <w:ind w:firstLine="720"/>
        <w:jc w:val="both"/>
        <w:rPr>
          <w:rFonts w:ascii="Lato" w:hAnsi="Lato"/>
          <w:noProof/>
        </w:rPr>
      </w:pPr>
    </w:p>
    <w:p w14:paraId="133FBD5B" w14:textId="77777777" w:rsidR="006B3825" w:rsidRPr="008E5ADD" w:rsidRDefault="006B3825" w:rsidP="00CD50C0">
      <w:pPr>
        <w:pStyle w:val="Bezodstpw"/>
        <w:ind w:firstLine="720"/>
        <w:jc w:val="both"/>
        <w:rPr>
          <w:rFonts w:ascii="Lato" w:hAnsi="Lato"/>
          <w:noProof/>
        </w:rPr>
      </w:pPr>
    </w:p>
    <w:p w14:paraId="0F4FFEDD" w14:textId="1471E5EC" w:rsidR="00E81978" w:rsidRPr="008E5ADD" w:rsidRDefault="006B3825" w:rsidP="006B3825">
      <w:pPr>
        <w:pStyle w:val="Nagwek1"/>
        <w:numPr>
          <w:ilvl w:val="0"/>
          <w:numId w:val="16"/>
        </w:numPr>
        <w:rPr>
          <w:rFonts w:ascii="Lato" w:hAnsi="Lato"/>
        </w:rPr>
      </w:pPr>
      <w:bookmarkStart w:id="3" w:name="_Toc111122697"/>
      <w:r w:rsidRPr="008E5ADD">
        <w:rPr>
          <w:rFonts w:ascii="Lato" w:hAnsi="Lato"/>
        </w:rPr>
        <w:lastRenderedPageBreak/>
        <w:t>OGÓLNA CHARAKTERYSTYKA BADANIA PRZEPŁYWÓW LUDNOŚCI ZWIĄZANYCH Z ZATRUDNIENIEM</w:t>
      </w:r>
      <w:bookmarkEnd w:id="3"/>
    </w:p>
    <w:p w14:paraId="0AF11D9C" w14:textId="77777777" w:rsidR="006B3825" w:rsidRPr="008E5ADD" w:rsidRDefault="006B3825" w:rsidP="006B3825">
      <w:pPr>
        <w:rPr>
          <w:rFonts w:ascii="Lato" w:hAnsi="Lato"/>
        </w:rPr>
      </w:pPr>
    </w:p>
    <w:p w14:paraId="5F099B6C" w14:textId="50BF5887" w:rsidR="00E81978" w:rsidRPr="008E5ADD" w:rsidRDefault="006B3825" w:rsidP="00C31D30">
      <w:pPr>
        <w:pStyle w:val="Nagwek2"/>
        <w:rPr>
          <w:rFonts w:ascii="Lato" w:hAnsi="Lato"/>
          <w:noProof/>
        </w:rPr>
      </w:pPr>
      <w:bookmarkStart w:id="4" w:name="_Toc111122698"/>
      <w:r w:rsidRPr="008E5ADD">
        <w:rPr>
          <w:rFonts w:ascii="Lato" w:hAnsi="Lato"/>
        </w:rPr>
        <w:t>1. Wprowadzenie</w:t>
      </w:r>
      <w:bookmarkEnd w:id="4"/>
    </w:p>
    <w:p w14:paraId="0E9C6F74" w14:textId="77777777" w:rsidR="006B3825" w:rsidRPr="008E5ADD" w:rsidRDefault="006B3825" w:rsidP="006B3825">
      <w:pPr>
        <w:jc w:val="both"/>
        <w:rPr>
          <w:rFonts w:ascii="Lato" w:hAnsi="Lato"/>
        </w:rPr>
      </w:pPr>
      <w:r w:rsidRPr="008E5ADD">
        <w:rPr>
          <w:rFonts w:ascii="Lato" w:hAnsi="Lato"/>
        </w:rPr>
        <w:t>Badanie dojazdów do pracy dla ogółu pracujących zostało przeprowadzone na podstawie danych zawartych w rejestrach administracyjnych oraz pozyskanych przez statystykę publiczną.</w:t>
      </w:r>
    </w:p>
    <w:p w14:paraId="226C7A3A" w14:textId="0BC07EF5" w:rsidR="006B3825" w:rsidRPr="008E5ADD" w:rsidRDefault="006B3825" w:rsidP="006B3825">
      <w:pPr>
        <w:jc w:val="both"/>
        <w:rPr>
          <w:rFonts w:ascii="Lato" w:hAnsi="Lato"/>
        </w:rPr>
      </w:pPr>
      <w:r w:rsidRPr="008E5ADD">
        <w:rPr>
          <w:rFonts w:ascii="Lato" w:hAnsi="Lato"/>
        </w:rPr>
        <w:t>Metodyka tego badania została opracowana na podstawie wcześniej przeprowadzonych prac związanych z realizacją zadania „Przepływy ludności związane z zatrudnieniem w 2006</w:t>
      </w:r>
      <w:r w:rsidR="00046766" w:rsidRPr="008E5ADD">
        <w:rPr>
          <w:rFonts w:ascii="Lato" w:hAnsi="Lato"/>
        </w:rPr>
        <w:t> </w:t>
      </w:r>
      <w:r w:rsidRPr="008E5ADD">
        <w:rPr>
          <w:rFonts w:ascii="Lato" w:hAnsi="Lato"/>
        </w:rPr>
        <w:t>r</w:t>
      </w:r>
      <w:r w:rsidR="0049688B">
        <w:rPr>
          <w:rFonts w:ascii="Lato" w:hAnsi="Lato"/>
        </w:rPr>
        <w:t>oku</w:t>
      </w:r>
      <w:r w:rsidRPr="008E5ADD">
        <w:rPr>
          <w:rFonts w:ascii="Lato" w:hAnsi="Lato"/>
        </w:rPr>
        <w:t>” oraz „Przepływy ludności związane z zatrudnieniem w</w:t>
      </w:r>
      <w:r w:rsidR="0049688B">
        <w:rPr>
          <w:rFonts w:ascii="Lato" w:hAnsi="Lato"/>
        </w:rPr>
        <w:t> </w:t>
      </w:r>
      <w:r w:rsidRPr="008E5ADD">
        <w:rPr>
          <w:rFonts w:ascii="Lato" w:hAnsi="Lato"/>
        </w:rPr>
        <w:t>2011 r</w:t>
      </w:r>
      <w:r w:rsidR="0049688B">
        <w:rPr>
          <w:rFonts w:ascii="Lato" w:hAnsi="Lato"/>
        </w:rPr>
        <w:t>oku</w:t>
      </w:r>
      <w:r w:rsidRPr="008E5ADD">
        <w:rPr>
          <w:rFonts w:ascii="Lato" w:hAnsi="Lato"/>
        </w:rPr>
        <w:t>”. Źródł</w:t>
      </w:r>
      <w:r w:rsidR="006C49F3">
        <w:rPr>
          <w:rFonts w:ascii="Lato" w:hAnsi="Lato"/>
        </w:rPr>
        <w:t>a</w:t>
      </w:r>
      <w:r w:rsidRPr="008E5ADD">
        <w:rPr>
          <w:rFonts w:ascii="Lato" w:hAnsi="Lato"/>
        </w:rPr>
        <w:t xml:space="preserve"> danych dla tego tematu </w:t>
      </w:r>
      <w:r w:rsidR="006C49F3">
        <w:rPr>
          <w:rFonts w:ascii="Lato" w:hAnsi="Lato"/>
        </w:rPr>
        <w:t xml:space="preserve">- </w:t>
      </w:r>
      <w:r w:rsidRPr="008E5ADD">
        <w:rPr>
          <w:rFonts w:ascii="Lato" w:hAnsi="Lato"/>
        </w:rPr>
        <w:t>rejestry podatkowe</w:t>
      </w:r>
      <w:r w:rsidR="006C49F3">
        <w:rPr>
          <w:rFonts w:ascii="Lato" w:hAnsi="Lato"/>
        </w:rPr>
        <w:t xml:space="preserve"> Ministerstwa Finansów-</w:t>
      </w:r>
      <w:r w:rsidRPr="008E5ADD">
        <w:rPr>
          <w:rFonts w:ascii="Lato" w:hAnsi="Lato"/>
        </w:rPr>
        <w:t xml:space="preserve"> został</w:t>
      </w:r>
      <w:r w:rsidR="006C49F3">
        <w:rPr>
          <w:rFonts w:ascii="Lato" w:hAnsi="Lato"/>
        </w:rPr>
        <w:t>y</w:t>
      </w:r>
      <w:r w:rsidRPr="008E5ADD">
        <w:rPr>
          <w:rFonts w:ascii="Lato" w:hAnsi="Lato"/>
        </w:rPr>
        <w:t xml:space="preserve"> wzbogacone o zasoby innych gestorów</w:t>
      </w:r>
      <w:r w:rsidR="00E407CD">
        <w:rPr>
          <w:rFonts w:ascii="Lato" w:hAnsi="Lato"/>
        </w:rPr>
        <w:t xml:space="preserve"> </w:t>
      </w:r>
      <w:r w:rsidR="006C49F3">
        <w:rPr>
          <w:rFonts w:ascii="Lato" w:hAnsi="Lato"/>
        </w:rPr>
        <w:t xml:space="preserve">jak Zakład Ubezpieczeń Społecznych oraz </w:t>
      </w:r>
      <w:r w:rsidR="00A74B01">
        <w:rPr>
          <w:rFonts w:ascii="Lato" w:hAnsi="Lato"/>
        </w:rPr>
        <w:t>Główny Urząd Statystyczny</w:t>
      </w:r>
      <w:r w:rsidRPr="008E5ADD">
        <w:rPr>
          <w:rFonts w:ascii="Lato" w:hAnsi="Lato"/>
        </w:rPr>
        <w:t>. Pochodzące z tych źródeł informacje pozwoliły na dokonanie charakterystyki dojeżdżających do pracy według płci i</w:t>
      </w:r>
      <w:r w:rsidR="004D56AE" w:rsidRPr="008E5ADD">
        <w:rPr>
          <w:rFonts w:ascii="Lato" w:hAnsi="Lato"/>
        </w:rPr>
        <w:t> </w:t>
      </w:r>
      <w:r w:rsidRPr="008E5ADD">
        <w:rPr>
          <w:rFonts w:ascii="Lato" w:hAnsi="Lato"/>
        </w:rPr>
        <w:t xml:space="preserve">wieku, a w szczególności umożliwiły dokładniejszą identyfikację terytorialną ich miejsca pracy, które w połączeniu z faktycznym miejscem zamieszkania tych osób wyznaczają kierunki przepływów związanych z pracą. </w:t>
      </w:r>
    </w:p>
    <w:p w14:paraId="3699C8AE" w14:textId="77777777" w:rsidR="004E37D3" w:rsidRPr="008E5ADD" w:rsidRDefault="004E37D3" w:rsidP="006B3825">
      <w:pPr>
        <w:jc w:val="both"/>
        <w:rPr>
          <w:rFonts w:ascii="Lato" w:hAnsi="Lato"/>
        </w:rPr>
      </w:pPr>
    </w:p>
    <w:p w14:paraId="44B48B3C" w14:textId="673170E6" w:rsidR="006B3825" w:rsidRPr="008E5ADD" w:rsidRDefault="006B3825" w:rsidP="006B3825">
      <w:pPr>
        <w:pStyle w:val="Nagwek2"/>
        <w:rPr>
          <w:rFonts w:ascii="Lato" w:hAnsi="Lato"/>
          <w:noProof/>
        </w:rPr>
      </w:pPr>
      <w:bookmarkStart w:id="5" w:name="_Toc111122699"/>
      <w:r w:rsidRPr="008E5ADD">
        <w:rPr>
          <w:rFonts w:ascii="Lato" w:hAnsi="Lato"/>
        </w:rPr>
        <w:t xml:space="preserve">2. </w:t>
      </w:r>
      <w:r w:rsidR="007C3023" w:rsidRPr="008E5ADD">
        <w:rPr>
          <w:rFonts w:ascii="Lato" w:hAnsi="Lato"/>
        </w:rPr>
        <w:t>Źródła danych i metodyka opracowania</w:t>
      </w:r>
      <w:bookmarkEnd w:id="5"/>
    </w:p>
    <w:p w14:paraId="5D4E5656" w14:textId="77777777" w:rsidR="007C3023" w:rsidRPr="008E5ADD" w:rsidRDefault="006B3825" w:rsidP="007C3023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 trakcie przeprowadzonych prac na różnych ich etapach wykorzystano informacje znajdujące się w zbiorach: </w:t>
      </w:r>
    </w:p>
    <w:p w14:paraId="2152FD68" w14:textId="77777777" w:rsidR="007C3023" w:rsidRPr="008E5ADD" w:rsidRDefault="006B3825" w:rsidP="007C3023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− </w:t>
      </w:r>
      <w:r w:rsidR="007C3023" w:rsidRPr="008E5ADD">
        <w:rPr>
          <w:rFonts w:ascii="Lato" w:hAnsi="Lato"/>
        </w:rPr>
        <w:t>Zakładu Ubezpieczeń Społecznych – (dane za grudzień 2019 i grudzień 2020, dotyczące płatników składek oraz ubezpieczonych: osoby fizyczne, osoby prawne</w:t>
      </w:r>
      <w:r w:rsidRPr="008E5ADD">
        <w:rPr>
          <w:rFonts w:ascii="Lato" w:hAnsi="Lato"/>
        </w:rPr>
        <w:t xml:space="preserve">), </w:t>
      </w:r>
    </w:p>
    <w:p w14:paraId="07D0424C" w14:textId="77777777" w:rsidR="007C3023" w:rsidRPr="008E5ADD" w:rsidRDefault="006B3825" w:rsidP="007C3023">
      <w:pPr>
        <w:jc w:val="both"/>
        <w:rPr>
          <w:rFonts w:ascii="Lato" w:hAnsi="Lato"/>
        </w:rPr>
      </w:pPr>
      <w:r w:rsidRPr="008E5ADD">
        <w:rPr>
          <w:rFonts w:ascii="Lato" w:hAnsi="Lato"/>
        </w:rPr>
        <w:lastRenderedPageBreak/>
        <w:t>− Ministerstwa Finansów (</w:t>
      </w:r>
      <w:r w:rsidR="007C3023" w:rsidRPr="008E5ADD">
        <w:rPr>
          <w:rFonts w:ascii="Lato" w:hAnsi="Lato"/>
        </w:rPr>
        <w:t>dane dotyczące podatników podatku dochodowego od osób fizycznych nieprowadzących samodzielnie działalności gospodarczej (PIT-11, PIT-40)</w:t>
      </w:r>
      <w:r w:rsidRPr="008E5ADD">
        <w:rPr>
          <w:rFonts w:ascii="Lato" w:hAnsi="Lato"/>
        </w:rPr>
        <w:t>)</w:t>
      </w:r>
      <w:r w:rsidR="007C3023" w:rsidRPr="008E5ADD">
        <w:rPr>
          <w:rFonts w:ascii="Lato" w:hAnsi="Lato"/>
        </w:rPr>
        <w:t>,</w:t>
      </w:r>
    </w:p>
    <w:p w14:paraId="5B8C03F9" w14:textId="77777777" w:rsidR="007C3023" w:rsidRPr="008E5ADD" w:rsidRDefault="007C3023" w:rsidP="007C3023">
      <w:pPr>
        <w:jc w:val="both"/>
        <w:rPr>
          <w:rFonts w:ascii="Lato" w:hAnsi="Lato"/>
        </w:rPr>
      </w:pPr>
      <w:r w:rsidRPr="008E5ADD">
        <w:rPr>
          <w:rFonts w:ascii="Lato" w:hAnsi="Lato"/>
        </w:rPr>
        <w:t>− dane statystyki publicznej (Baza Jednostek Statycznych, Zintegrowana Baza Populacji).</w:t>
      </w:r>
    </w:p>
    <w:p w14:paraId="2581414C" w14:textId="2059E614" w:rsidR="00464D60" w:rsidRPr="008E5ADD" w:rsidRDefault="006B3825" w:rsidP="007C3023">
      <w:pPr>
        <w:jc w:val="both"/>
        <w:rPr>
          <w:rFonts w:ascii="Lato" w:hAnsi="Lato"/>
        </w:rPr>
      </w:pPr>
      <w:r w:rsidRPr="008E5ADD">
        <w:rPr>
          <w:rFonts w:ascii="Lato" w:hAnsi="Lato"/>
        </w:rPr>
        <w:t>Przeprowadzenie badania przepływów ludności związanych z pracą wymagało wygenerowania (ustalenia) zbiorowości pracujących na podstawie danych rejestrowych. Zgodnie z przyjętą metodologią, badaniem dojazdów do pracy nie objęto</w:t>
      </w:r>
      <w:r w:rsidR="007C3023" w:rsidRPr="008E5ADD">
        <w:rPr>
          <w:rFonts w:ascii="Lato" w:hAnsi="Lato"/>
        </w:rPr>
        <w:t xml:space="preserve"> </w:t>
      </w:r>
      <w:r w:rsidRPr="008E5ADD">
        <w:rPr>
          <w:rFonts w:ascii="Lato" w:hAnsi="Lato"/>
        </w:rPr>
        <w:t>rolników indywidualnych, stąd w dalszej części opracowania omówione zostaną tylko prace wykonane dla zbiorowości osób ubezpieczonych wyłącznie w ZUS. Podstawowym źródłem danych na tym etapie prac był rejestr ZUS oraz pomocniczo wykorzystano zbiory Ministerstwa Finansów. Na podstawie algorytmów uwzględniających m. in. datę ubezpieczenia, kod</w:t>
      </w:r>
      <w:r w:rsidR="00464D60" w:rsidRPr="008E5ADD">
        <w:rPr>
          <w:rFonts w:ascii="Lato" w:hAnsi="Lato"/>
        </w:rPr>
        <w:t xml:space="preserve"> </w:t>
      </w:r>
      <w:r w:rsidRPr="008E5ADD">
        <w:rPr>
          <w:rFonts w:ascii="Lato" w:hAnsi="Lato"/>
        </w:rPr>
        <w:t>tytułu ubezpieczenia, wymiar czasu pracy czy wskaźnik najwyższego przychodu, ustalono do dalszego badania</w:t>
      </w:r>
      <w:r w:rsidR="00464D60" w:rsidRPr="008E5ADD">
        <w:rPr>
          <w:rFonts w:ascii="Lato" w:hAnsi="Lato"/>
        </w:rPr>
        <w:t xml:space="preserve"> </w:t>
      </w:r>
      <w:r w:rsidRPr="008E5ADD">
        <w:rPr>
          <w:rFonts w:ascii="Lato" w:hAnsi="Lato"/>
        </w:rPr>
        <w:t>populację</w:t>
      </w:r>
      <w:r w:rsidR="00464D60" w:rsidRPr="008E5ADD">
        <w:rPr>
          <w:rFonts w:ascii="Lato" w:hAnsi="Lato"/>
        </w:rPr>
        <w:t xml:space="preserve"> </w:t>
      </w:r>
      <w:r w:rsidRPr="008E5ADD">
        <w:rPr>
          <w:rFonts w:ascii="Lato" w:hAnsi="Lato"/>
        </w:rPr>
        <w:t>pracujących, którym przypisano ich miejsca pracy, wskazane w</w:t>
      </w:r>
      <w:r w:rsidR="00CB6A31" w:rsidRPr="008E5ADD">
        <w:rPr>
          <w:rFonts w:ascii="Lato" w:hAnsi="Lato"/>
        </w:rPr>
        <w:t> </w:t>
      </w:r>
      <w:r w:rsidRPr="008E5ADD">
        <w:rPr>
          <w:rFonts w:ascii="Lato" w:hAnsi="Lato"/>
        </w:rPr>
        <w:t>rejestrze ZUS. W kolejnym kroku, w oparciu o przygotowane procedury, dokonano wyboru płatnika związanego z tzw. pracą główną. Dla każdego z</w:t>
      </w:r>
      <w:r w:rsidR="0049688B">
        <w:rPr>
          <w:rFonts w:ascii="Lato" w:hAnsi="Lato"/>
        </w:rPr>
        <w:t> </w:t>
      </w:r>
      <w:r w:rsidRPr="008E5ADD">
        <w:rPr>
          <w:rFonts w:ascii="Lato" w:hAnsi="Lato"/>
        </w:rPr>
        <w:t xml:space="preserve">płatników (pracodawców) w rejestrze ZUS podane były adresy określające lokalizację miejsca pracy. Kolejne etapy postępowania, omówione poniżej, były prowadzone przy wykorzystaniu specjalnie opracowanych algorytmów. Jeden z nich korelował informacje dotyczące faktycznego miejsca zamieszkania, adresów głównego miejsca pracy i kosztów uzyskania przychodu. W przypadku wystąpienia więcej niż jednego adresu dla płatnika związanego z pracą główną (adres siedziby, miejsca prowadzenia działalności) algorytm ten wybierał dla każdego pracującego jeden adres, oznaczający rzeczywiste miejsce pracy, i ten był podstawą ustalenia faktu dojazdu do pracy. Wyboru </w:t>
      </w:r>
      <w:r w:rsidRPr="008E5ADD">
        <w:rPr>
          <w:rFonts w:ascii="Lato" w:hAnsi="Lato"/>
        </w:rPr>
        <w:lastRenderedPageBreak/>
        <w:t xml:space="preserve">tego jednego adresu dokonano, </w:t>
      </w:r>
      <w:r w:rsidR="00397EEC" w:rsidRPr="008E5ADD">
        <w:rPr>
          <w:rFonts w:ascii="Lato" w:hAnsi="Lato"/>
        </w:rPr>
        <w:t>wykorzystując</w:t>
      </w:r>
      <w:r w:rsidRPr="008E5ADD">
        <w:rPr>
          <w:rFonts w:ascii="Lato" w:hAnsi="Lato"/>
        </w:rPr>
        <w:t xml:space="preserve"> jako zmienną pomocniczą, informację o</w:t>
      </w:r>
      <w:r w:rsidR="0049688B">
        <w:rPr>
          <w:rFonts w:ascii="Lato" w:hAnsi="Lato"/>
        </w:rPr>
        <w:t> </w:t>
      </w:r>
      <w:r w:rsidRPr="008E5ADD">
        <w:rPr>
          <w:rFonts w:ascii="Lato" w:hAnsi="Lato"/>
        </w:rPr>
        <w:t xml:space="preserve">kosztach uzyskania przychodu znajdującą się w zbiorach Ministerstwa Finansów, która pozwoliła uprawdopodobnić lub potwierdzić faktyczne miejsce wykonywania pracy dla znacznej liczby pracujących. Dla ustalonej zbiorowości pracujących porównano adres faktycznego miejsca zamieszkania z ustalonym wcześniej adresem faktycznego miejsca pracy, przyjmując, że za osobę dojeżdżającą do pracy uważa się tę, której miejsce pracy jest położone poza miejscowością zamieszkania. </w:t>
      </w:r>
    </w:p>
    <w:p w14:paraId="6AB2D247" w14:textId="5F08148B" w:rsidR="006B3825" w:rsidRPr="008E5ADD" w:rsidRDefault="006B3825" w:rsidP="00464D60">
      <w:pPr>
        <w:jc w:val="both"/>
        <w:rPr>
          <w:rFonts w:ascii="Lato" w:hAnsi="Lato"/>
        </w:rPr>
      </w:pPr>
      <w:r w:rsidRPr="008E5ADD">
        <w:rPr>
          <w:rFonts w:ascii="Lato" w:hAnsi="Lato"/>
        </w:rPr>
        <w:t>W kolejnym kroku – mając na uwadze zgodność z metodyką zastosowaną w</w:t>
      </w:r>
      <w:r w:rsidR="0049688B">
        <w:rPr>
          <w:rFonts w:ascii="Lato" w:hAnsi="Lato"/>
        </w:rPr>
        <w:t> </w:t>
      </w:r>
      <w:r w:rsidRPr="008E5ADD">
        <w:rPr>
          <w:rFonts w:ascii="Lato" w:hAnsi="Lato"/>
        </w:rPr>
        <w:t>badaniu ze zbiorowości dojeżdżających do pracy wyodrębniono pracowników najemnych (zatrudnionych), dla których źródłem przychodu były wynagrodzenia ze stosunku: pracy, służbowego, spółdzielczego i z pracy nakładczej. Jednocześnie w tym samym celu przyjęto, że zbiorowość dojeżdżających do pracy będzie obejmowała osoby, które mieszkają w gminie innej niż ta, gdzie znajduje się ich miejsce pracy.</w:t>
      </w:r>
      <w:r w:rsidR="00464D60" w:rsidRPr="008E5ADD">
        <w:rPr>
          <w:rFonts w:ascii="Lato" w:hAnsi="Lato"/>
        </w:rPr>
        <w:t xml:space="preserve"> </w:t>
      </w:r>
      <w:r w:rsidRPr="008E5ADD">
        <w:rPr>
          <w:rFonts w:ascii="Lato" w:hAnsi="Lato"/>
        </w:rPr>
        <w:t>Uwzględniając te założenia, otrzymano zbiór dojeżdżających do pracy, który poddano analizie w</w:t>
      </w:r>
      <w:r w:rsidR="0049688B">
        <w:rPr>
          <w:rFonts w:ascii="Lato" w:hAnsi="Lato"/>
        </w:rPr>
        <w:t> </w:t>
      </w:r>
      <w:r w:rsidRPr="008E5ADD">
        <w:rPr>
          <w:rFonts w:ascii="Lato" w:hAnsi="Lato"/>
        </w:rPr>
        <w:t>różnych przekrojach strukturalnych i</w:t>
      </w:r>
      <w:r w:rsidR="0077567E" w:rsidRPr="008E5ADD">
        <w:rPr>
          <w:rFonts w:ascii="Lato" w:hAnsi="Lato"/>
        </w:rPr>
        <w:t> </w:t>
      </w:r>
      <w:r w:rsidRPr="008E5ADD">
        <w:rPr>
          <w:rFonts w:ascii="Lato" w:hAnsi="Lato"/>
        </w:rPr>
        <w:t>przestrzennych.</w:t>
      </w:r>
    </w:p>
    <w:p w14:paraId="6939ED8B" w14:textId="77777777" w:rsidR="00464D60" w:rsidRPr="008E5ADD" w:rsidRDefault="00464D60" w:rsidP="00C31D30">
      <w:pPr>
        <w:pStyle w:val="Nagwek3"/>
        <w:rPr>
          <w:rFonts w:ascii="Lato" w:eastAsiaTheme="minorEastAsia" w:hAnsi="Lato" w:cstheme="minorBidi"/>
          <w:b w:val="0"/>
          <w:bCs w:val="0"/>
          <w:noProof/>
          <w:kern w:val="0"/>
        </w:rPr>
      </w:pPr>
    </w:p>
    <w:p w14:paraId="6E5AE215" w14:textId="7F20C259" w:rsidR="00355DCA" w:rsidRPr="008E5ADD" w:rsidRDefault="004E37D3" w:rsidP="004E37D3">
      <w:pPr>
        <w:pStyle w:val="Nagwek1"/>
        <w:numPr>
          <w:ilvl w:val="0"/>
          <w:numId w:val="16"/>
        </w:numPr>
        <w:rPr>
          <w:rFonts w:ascii="Lato" w:hAnsi="Lato"/>
        </w:rPr>
      </w:pPr>
      <w:bookmarkStart w:id="6" w:name="_Toc111122700"/>
      <w:r w:rsidRPr="008E5ADD">
        <w:rPr>
          <w:rFonts w:ascii="Lato" w:hAnsi="Lato"/>
        </w:rPr>
        <w:t>DOJAZDY DO PRACY</w:t>
      </w:r>
      <w:bookmarkEnd w:id="6"/>
    </w:p>
    <w:p w14:paraId="2FA031BF" w14:textId="77777777" w:rsidR="004E37D3" w:rsidRPr="008E5ADD" w:rsidRDefault="004E37D3" w:rsidP="004E37D3">
      <w:pPr>
        <w:jc w:val="both"/>
        <w:rPr>
          <w:rFonts w:ascii="Lato" w:hAnsi="Lato"/>
        </w:rPr>
      </w:pPr>
      <w:r w:rsidRPr="008E5ADD">
        <w:rPr>
          <w:rFonts w:ascii="Lato" w:hAnsi="Lato"/>
        </w:rPr>
        <w:t>Dla ustalonej zbiorowości zatrudnionych porównano ich adresy faktycznego miejsca zamieszkania z ustalonymi adresami faktycznego miejsca pracy, przyjmując, że za osobę dojeżdżającą do pracy uważa się tę, której miejsce pracy jest położone poza gminą jej zamieszkania. Kryteria te spełniały:</w:t>
      </w:r>
    </w:p>
    <w:p w14:paraId="2FA13871" w14:textId="77777777" w:rsidR="004E37D3" w:rsidRPr="008E5ADD" w:rsidRDefault="004E37D3" w:rsidP="004E37D3">
      <w:pPr>
        <w:jc w:val="both"/>
        <w:rPr>
          <w:rFonts w:ascii="Lato" w:hAnsi="Lato"/>
        </w:rPr>
      </w:pPr>
      <w:r w:rsidRPr="008E5ADD">
        <w:rPr>
          <w:rFonts w:ascii="Lato" w:hAnsi="Lato"/>
        </w:rPr>
        <w:t>- 252 643 osoby (2019 r.),</w:t>
      </w:r>
    </w:p>
    <w:p w14:paraId="56FF0889" w14:textId="2615E0BA" w:rsidR="004E37D3" w:rsidRPr="008E5ADD" w:rsidRDefault="004E37D3" w:rsidP="004E37D3">
      <w:pPr>
        <w:jc w:val="both"/>
        <w:rPr>
          <w:rFonts w:ascii="Lato" w:hAnsi="Lato"/>
        </w:rPr>
      </w:pPr>
      <w:r w:rsidRPr="008E5ADD">
        <w:rPr>
          <w:rFonts w:ascii="Lato" w:hAnsi="Lato"/>
        </w:rPr>
        <w:t>- 252 172 osoby (2020 r.).</w:t>
      </w:r>
    </w:p>
    <w:p w14:paraId="305B0E06" w14:textId="33DC49E2" w:rsidR="00847AB0" w:rsidRPr="008E5ADD" w:rsidRDefault="00847AB0" w:rsidP="00847AB0">
      <w:pPr>
        <w:ind w:firstLine="0"/>
        <w:jc w:val="both"/>
        <w:rPr>
          <w:rFonts w:ascii="Lato" w:hAnsi="Lato"/>
        </w:rPr>
      </w:pPr>
      <w:r w:rsidRPr="008E5ADD">
        <w:rPr>
          <w:rFonts w:ascii="Lato" w:hAnsi="Lato"/>
        </w:rPr>
        <w:lastRenderedPageBreak/>
        <w:t xml:space="preserve">Gminy </w:t>
      </w:r>
      <w:r w:rsidRPr="008E5ADD">
        <w:rPr>
          <w:rFonts w:ascii="Lato" w:hAnsi="Lato"/>
          <w:b/>
        </w:rPr>
        <w:t>Krakowskiego Obszaru Metropolitalnego</w:t>
      </w:r>
      <w:r w:rsidR="001642FF" w:rsidRPr="008E5ADD">
        <w:rPr>
          <w:rFonts w:ascii="Lato" w:hAnsi="Lato"/>
          <w:b/>
        </w:rPr>
        <w:t xml:space="preserve"> (KOM)</w:t>
      </w:r>
      <w:r w:rsidR="001642FF" w:rsidRPr="008E5ADD">
        <w:rPr>
          <w:rFonts w:ascii="Lato" w:hAnsi="Lato"/>
        </w:rPr>
        <w:t xml:space="preserve"> na podst.</w:t>
      </w:r>
      <w:r w:rsidRPr="008E5ADD">
        <w:rPr>
          <w:rFonts w:ascii="Lato" w:hAnsi="Lato"/>
        </w:rPr>
        <w:t>:</w:t>
      </w:r>
      <w:r w:rsidR="001642FF" w:rsidRPr="008E5ADD">
        <w:rPr>
          <w:rFonts w:ascii="Lato" w:hAnsi="Lato"/>
        </w:rPr>
        <w:t xml:space="preserve"> Uchwały Nr</w:t>
      </w:r>
      <w:r w:rsidR="0077567E" w:rsidRPr="008E5ADD">
        <w:rPr>
          <w:rFonts w:ascii="Lato" w:hAnsi="Lato"/>
        </w:rPr>
        <w:t> </w:t>
      </w:r>
      <w:r w:rsidR="001642FF" w:rsidRPr="008E5ADD">
        <w:rPr>
          <w:rFonts w:ascii="Lato" w:hAnsi="Lato"/>
        </w:rPr>
        <w:t xml:space="preserve">XLVII/732/18 Sejmiku Województwa Małopolskiego </w:t>
      </w:r>
      <w:r w:rsidR="00397EEC" w:rsidRPr="008E5ADD">
        <w:rPr>
          <w:rFonts w:ascii="Lato" w:hAnsi="Lato"/>
        </w:rPr>
        <w:t>z 26</w:t>
      </w:r>
      <w:r w:rsidR="001642FF" w:rsidRPr="008E5ADD">
        <w:rPr>
          <w:rFonts w:ascii="Lato" w:hAnsi="Lato"/>
        </w:rPr>
        <w:t xml:space="preserve"> marca 2018 r.:</w:t>
      </w:r>
    </w:p>
    <w:p w14:paraId="345F6BAB" w14:textId="77B09B74" w:rsidR="006B5995" w:rsidRDefault="001642FF" w:rsidP="00847AB0">
      <w:pPr>
        <w:ind w:firstLine="0"/>
        <w:jc w:val="both"/>
        <w:rPr>
          <w:rFonts w:ascii="Lato" w:hAnsi="Lato"/>
        </w:rPr>
      </w:pPr>
      <w:r w:rsidRPr="008E5ADD">
        <w:rPr>
          <w:rFonts w:ascii="Lato" w:hAnsi="Lato"/>
        </w:rPr>
        <w:t>Czernichów, Igołomia-Wawrzeńczyce, Jerzmanowice-Przeginia, Kocmyrzów-Luborzyca, Krzeszowice, Liszki, Michałowice, Mogilany, Skawina, Świątniki Górne, Wielka Wieś, Zabierzów, Zielonki, Biskupice, Niepołomice, Wieliczka, Kraków</w:t>
      </w:r>
    </w:p>
    <w:p w14:paraId="4D48B636" w14:textId="77777777" w:rsidR="006B5995" w:rsidRPr="008E5ADD" w:rsidRDefault="006B5995" w:rsidP="00847AB0">
      <w:pPr>
        <w:ind w:firstLine="0"/>
        <w:jc w:val="both"/>
        <w:rPr>
          <w:rFonts w:ascii="Lato" w:hAnsi="Lato"/>
        </w:rPr>
      </w:pPr>
    </w:p>
    <w:p w14:paraId="04FF7574" w14:textId="16CAD501" w:rsidR="001642FF" w:rsidRPr="008E5ADD" w:rsidRDefault="001642FF" w:rsidP="00847AB0">
      <w:pPr>
        <w:ind w:firstLine="0"/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Gminy </w:t>
      </w:r>
      <w:r w:rsidRPr="008E5ADD">
        <w:rPr>
          <w:rFonts w:ascii="Lato" w:hAnsi="Lato"/>
          <w:b/>
        </w:rPr>
        <w:t>Miejskiego Obszaru Funkcjonalnego (MOF)</w:t>
      </w:r>
      <w:r w:rsidRPr="008E5ADD">
        <w:rPr>
          <w:rFonts w:ascii="Lato" w:hAnsi="Lato"/>
        </w:rPr>
        <w:t xml:space="preserve"> na podst.: Uchwały </w:t>
      </w:r>
      <w:r w:rsidRPr="000878AB">
        <w:t>N</w:t>
      </w:r>
      <w:r w:rsidR="0049688B" w:rsidRPr="000878AB">
        <w:t>r</w:t>
      </w:r>
      <w:r w:rsidR="0049688B">
        <w:t> </w:t>
      </w:r>
      <w:r w:rsidRPr="000878AB">
        <w:t>XXXI</w:t>
      </w:r>
      <w:r w:rsidRPr="008E5ADD">
        <w:rPr>
          <w:rFonts w:ascii="Lato" w:hAnsi="Lato"/>
        </w:rPr>
        <w:t>/422/20 Sejmiku Województwa Małopolskiego z 17 grudnia 2020 r.:</w:t>
      </w:r>
    </w:p>
    <w:p w14:paraId="4576B132" w14:textId="437476F8" w:rsidR="001642FF" w:rsidRPr="008E5ADD" w:rsidRDefault="001642FF" w:rsidP="00847AB0">
      <w:pPr>
        <w:ind w:firstLine="0"/>
        <w:jc w:val="both"/>
        <w:rPr>
          <w:rFonts w:ascii="Lato" w:hAnsi="Lato"/>
        </w:rPr>
      </w:pPr>
      <w:r w:rsidRPr="008E5ADD">
        <w:rPr>
          <w:rFonts w:ascii="Lato" w:hAnsi="Lato"/>
        </w:rPr>
        <w:t>Czernichów, Igołomia-Wawrzeńczyce, Iwanowice, Jerzmanowice-Przeginia, Kocmyrzów-Luborzyca, Krzeszowice, Liszki, Michałowice, Mogilany, Skała, Skawina, Słomniki, Sułoszowa, Świątniki Górne, Wielka Wieś, Zabierzów, Zielonki, Koniusza, Nowe Brzesko, Myślenice, Siepraw, Biskupice, Kłaj, Niepołomice, Wieliczka, Kraków</w:t>
      </w:r>
    </w:p>
    <w:p w14:paraId="10F76689" w14:textId="3F5CD678" w:rsidR="004E37D3" w:rsidRDefault="004E37D3" w:rsidP="00305BE5">
      <w:pPr>
        <w:ind w:firstLine="0"/>
        <w:jc w:val="both"/>
        <w:rPr>
          <w:rFonts w:ascii="Lato" w:hAnsi="Lato"/>
        </w:rPr>
      </w:pPr>
    </w:p>
    <w:p w14:paraId="2223D209" w14:textId="77777777" w:rsidR="006B5995" w:rsidRPr="008E5ADD" w:rsidRDefault="006B5995" w:rsidP="006B5995">
      <w:pPr>
        <w:jc w:val="both"/>
        <w:rPr>
          <w:rFonts w:ascii="Lato" w:hAnsi="Lato"/>
        </w:rPr>
      </w:pPr>
      <w:r w:rsidRPr="006B5995">
        <w:rPr>
          <w:rFonts w:ascii="Lato" w:hAnsi="Lato"/>
        </w:rPr>
        <w:t>W nielicznych przypadkach suma wartości zmiennych dotyczących sektora własności oraz suma wartości zmiennych dotyczących grup sekcji PKD może różnić się od wartości</w:t>
      </w:r>
      <w:r>
        <w:rPr>
          <w:rFonts w:ascii="Lato" w:hAnsi="Lato"/>
        </w:rPr>
        <w:t xml:space="preserve"> </w:t>
      </w:r>
      <w:r w:rsidRPr="006B5995">
        <w:rPr>
          <w:rFonts w:ascii="Lato" w:hAnsi="Lato"/>
        </w:rPr>
        <w:t>ogółem</w:t>
      </w:r>
      <w:r>
        <w:rPr>
          <w:rFonts w:ascii="Lato" w:hAnsi="Lato"/>
        </w:rPr>
        <w:t xml:space="preserve">. </w:t>
      </w:r>
      <w:r w:rsidRPr="006B5995">
        <w:rPr>
          <w:rFonts w:ascii="Lato" w:hAnsi="Lato"/>
        </w:rPr>
        <w:t>Wynika to z braku informacji dotyczących sektora własności oraz sekcji PKD dla niektórych miejsc zatrudnienia.</w:t>
      </w:r>
    </w:p>
    <w:p w14:paraId="7EDA5C05" w14:textId="241DD91B" w:rsidR="00AC5167" w:rsidRDefault="00AC5167" w:rsidP="00305BE5">
      <w:pPr>
        <w:ind w:firstLine="0"/>
        <w:jc w:val="both"/>
        <w:rPr>
          <w:rFonts w:ascii="Lato" w:hAnsi="Lato"/>
        </w:rPr>
      </w:pPr>
    </w:p>
    <w:p w14:paraId="6986749E" w14:textId="77777777" w:rsidR="00AC5167" w:rsidRPr="008E5ADD" w:rsidRDefault="00AC5167" w:rsidP="00305BE5">
      <w:pPr>
        <w:ind w:firstLine="0"/>
        <w:jc w:val="both"/>
        <w:rPr>
          <w:rFonts w:ascii="Lato" w:hAnsi="Lato"/>
        </w:rPr>
      </w:pPr>
    </w:p>
    <w:p w14:paraId="0458A26A" w14:textId="520BE2A9" w:rsidR="002273E4" w:rsidRPr="008E5ADD" w:rsidRDefault="002273E4" w:rsidP="002273E4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7" w:name="_Toc111122701"/>
      <w:r w:rsidRPr="008E5ADD">
        <w:rPr>
          <w:rFonts w:ascii="Lato" w:hAnsi="Lato"/>
        </w:rPr>
        <w:t>Przyjazdy do Krakowa</w:t>
      </w:r>
      <w:bookmarkEnd w:id="7"/>
    </w:p>
    <w:p w14:paraId="0F5D1633" w14:textId="3D5D13AE" w:rsidR="00AC5167" w:rsidRDefault="00653902" w:rsidP="00866DFE">
      <w:pPr>
        <w:jc w:val="both"/>
        <w:rPr>
          <w:rFonts w:ascii="Lato" w:hAnsi="Lato"/>
        </w:rPr>
      </w:pPr>
      <w:r w:rsidRPr="008E5ADD">
        <w:rPr>
          <w:rFonts w:ascii="Lato" w:hAnsi="Lato"/>
        </w:rPr>
        <w:t>Do Krakowa przyje</w:t>
      </w:r>
      <w:r w:rsidR="003F74E6" w:rsidRPr="008E5ADD">
        <w:rPr>
          <w:rFonts w:ascii="Lato" w:hAnsi="Lato"/>
        </w:rPr>
        <w:t>żdżało</w:t>
      </w:r>
      <w:r w:rsidRPr="008E5ADD">
        <w:rPr>
          <w:rFonts w:ascii="Lato" w:hAnsi="Lato"/>
        </w:rPr>
        <w:t xml:space="preserve"> najwięcej pracowników z gmin: Wieliczka, Skawina, Zielonki, Zabierzów, Niepołomice, Myślenice, Liszki, Krzeszowice, Kocmyrzów-Luborzyca, Wielka Wieś, Czernichów.</w:t>
      </w:r>
      <w:r w:rsidR="00E00F52" w:rsidRPr="008E5ADD">
        <w:rPr>
          <w:rFonts w:ascii="Lato" w:hAnsi="Lato"/>
        </w:rPr>
        <w:t xml:space="preserve"> W 2019 roku było to 38% wszystkich przyjazdów, a w </w:t>
      </w:r>
      <w:r w:rsidR="00591BE9" w:rsidRPr="008E5ADD">
        <w:rPr>
          <w:rFonts w:ascii="Lato" w:hAnsi="Lato"/>
        </w:rPr>
        <w:t xml:space="preserve">2020 </w:t>
      </w:r>
      <w:r w:rsidR="00E00F52" w:rsidRPr="008E5ADD">
        <w:rPr>
          <w:rFonts w:ascii="Lato" w:hAnsi="Lato"/>
        </w:rPr>
        <w:t xml:space="preserve">roku 37%. Wzrost wszystkich przyjazdów do Krakowa między latami 2019 </w:t>
      </w:r>
      <w:r w:rsidR="00E00F52" w:rsidRPr="008E5ADD">
        <w:rPr>
          <w:rFonts w:ascii="Lato" w:hAnsi="Lato"/>
        </w:rPr>
        <w:lastRenderedPageBreak/>
        <w:t>i</w:t>
      </w:r>
      <w:r w:rsidR="0049688B">
        <w:rPr>
          <w:rFonts w:ascii="Lato" w:hAnsi="Lato"/>
        </w:rPr>
        <w:t> </w:t>
      </w:r>
      <w:r w:rsidR="00E00F52" w:rsidRPr="008E5ADD">
        <w:rPr>
          <w:rFonts w:ascii="Lato" w:hAnsi="Lato"/>
        </w:rPr>
        <w:t>2020 wyniósł 3</w:t>
      </w:r>
      <w:r w:rsidR="00992F73" w:rsidRPr="008E5ADD">
        <w:rPr>
          <w:rFonts w:ascii="Lato" w:hAnsi="Lato"/>
        </w:rPr>
        <w:t>,37</w:t>
      </w:r>
      <w:r w:rsidR="00E00F52" w:rsidRPr="008E5ADD">
        <w:rPr>
          <w:rFonts w:ascii="Lato" w:hAnsi="Lato"/>
        </w:rPr>
        <w:t>%. Pod względem udziału przyjeżdżających do Krakowa w stosunku do liczby zatrudnionych w</w:t>
      </w:r>
      <w:r w:rsidR="004F7673" w:rsidRPr="008E5ADD">
        <w:rPr>
          <w:rFonts w:ascii="Lato" w:hAnsi="Lato"/>
        </w:rPr>
        <w:t> </w:t>
      </w:r>
      <w:r w:rsidR="00E00F52" w:rsidRPr="008E5ADD">
        <w:rPr>
          <w:rFonts w:ascii="Lato" w:hAnsi="Lato"/>
        </w:rPr>
        <w:t>danej gminie</w:t>
      </w:r>
      <w:r w:rsidR="00656987" w:rsidRPr="008E5ADD">
        <w:rPr>
          <w:rFonts w:ascii="Lato" w:hAnsi="Lato"/>
        </w:rPr>
        <w:t xml:space="preserve"> w latach 2019 i 2020</w:t>
      </w:r>
      <w:r w:rsidR="00E00F52" w:rsidRPr="008E5ADD">
        <w:rPr>
          <w:rFonts w:ascii="Lato" w:hAnsi="Lato"/>
        </w:rPr>
        <w:t xml:space="preserve"> wyróżniają się gminy: Wieliczka, Zielonki, Zabierzów, Liszki, Kocmyrzów-Luborzyca</w:t>
      </w:r>
      <w:r w:rsidR="00BA2DB8" w:rsidRPr="008E5ADD">
        <w:rPr>
          <w:rFonts w:ascii="Lato" w:hAnsi="Lato"/>
        </w:rPr>
        <w:t>,</w:t>
      </w:r>
      <w:r w:rsidR="00E00F52" w:rsidRPr="008E5ADD">
        <w:rPr>
          <w:rFonts w:ascii="Lato" w:hAnsi="Lato"/>
        </w:rPr>
        <w:t xml:space="preserve"> Wielka Wieś</w:t>
      </w:r>
      <w:r w:rsidR="00BA2DB8" w:rsidRPr="008E5ADD">
        <w:rPr>
          <w:rFonts w:ascii="Lato" w:hAnsi="Lato"/>
        </w:rPr>
        <w:t>,</w:t>
      </w:r>
      <w:r w:rsidR="00E00F52" w:rsidRPr="008E5ADD">
        <w:rPr>
          <w:rFonts w:ascii="Lato" w:hAnsi="Lato"/>
        </w:rPr>
        <w:t xml:space="preserve"> Czernichów</w:t>
      </w:r>
      <w:r w:rsidR="00BA2DB8" w:rsidRPr="008E5ADD">
        <w:rPr>
          <w:rFonts w:ascii="Lato" w:hAnsi="Lato"/>
        </w:rPr>
        <w:t>,</w:t>
      </w:r>
      <w:r w:rsidR="00E00F52" w:rsidRPr="008E5ADD">
        <w:rPr>
          <w:rFonts w:ascii="Lato" w:hAnsi="Lato"/>
        </w:rPr>
        <w:t xml:space="preserve"> Mogilany</w:t>
      </w:r>
      <w:r w:rsidR="00BA2DB8" w:rsidRPr="008E5ADD">
        <w:rPr>
          <w:rFonts w:ascii="Lato" w:hAnsi="Lato"/>
        </w:rPr>
        <w:t>,</w:t>
      </w:r>
      <w:r w:rsidR="00E00F52" w:rsidRPr="008E5ADD">
        <w:rPr>
          <w:rFonts w:ascii="Lato" w:hAnsi="Lato"/>
        </w:rPr>
        <w:t xml:space="preserve"> Słomniki</w:t>
      </w:r>
      <w:r w:rsidR="00BA2DB8" w:rsidRPr="008E5ADD">
        <w:rPr>
          <w:rFonts w:ascii="Lato" w:hAnsi="Lato"/>
        </w:rPr>
        <w:t>,</w:t>
      </w:r>
      <w:r w:rsidR="00E00F52" w:rsidRPr="008E5ADD">
        <w:rPr>
          <w:rFonts w:ascii="Lato" w:hAnsi="Lato"/>
        </w:rPr>
        <w:t xml:space="preserve"> </w:t>
      </w:r>
      <w:r w:rsidR="00BA2DB8" w:rsidRPr="008E5ADD">
        <w:rPr>
          <w:rFonts w:ascii="Lato" w:hAnsi="Lato"/>
        </w:rPr>
        <w:t>Michałowice, Skała, Iwanowice, Biskupice, Jerzmanowice-Przeginia, Trzyciąż, Nowe Brzesko i Kozłów.</w:t>
      </w:r>
    </w:p>
    <w:p w14:paraId="05060FC1" w14:textId="4DF810DF" w:rsidR="00847AB0" w:rsidRPr="008E5ADD" w:rsidRDefault="003101E7" w:rsidP="003101E7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bidi="pl-PL"/>
        </w:rPr>
        <w:t>Tabela 1</w:t>
      </w:r>
      <w:r w:rsidR="001642FF" w:rsidRPr="008E5ADD">
        <w:rPr>
          <w:rFonts w:ascii="Lato" w:hAnsi="Lato"/>
          <w:noProof/>
        </w:rPr>
        <w:t>:</w:t>
      </w:r>
      <w:r w:rsidR="00866DFE">
        <w:rPr>
          <w:rFonts w:ascii="Lato" w:hAnsi="Lato"/>
          <w:noProof/>
        </w:rPr>
        <w:t xml:space="preserve"> </w:t>
      </w:r>
      <w:r w:rsidRPr="008E5ADD">
        <w:rPr>
          <w:rFonts w:ascii="Lato" w:hAnsi="Lato"/>
          <w:noProof/>
        </w:rPr>
        <w:t>Przyjazdy do Krakowa w 2019 roku</w:t>
      </w:r>
      <w:r w:rsidR="00F070E3" w:rsidRPr="008E5ADD">
        <w:rPr>
          <w:rFonts w:ascii="Lato" w:hAnsi="Lato"/>
          <w:noProof/>
        </w:rPr>
        <w:t>*</w:t>
      </w:r>
    </w:p>
    <w:tbl>
      <w:tblPr>
        <w:tblStyle w:val="RaportAPA"/>
        <w:tblW w:w="6663" w:type="dxa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842"/>
        <w:gridCol w:w="236"/>
        <w:gridCol w:w="1891"/>
      </w:tblGrid>
      <w:tr w:rsidR="00BE3737" w:rsidRPr="008E5ADD" w14:paraId="460147C5" w14:textId="77777777" w:rsidTr="00BE37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68DBD612" w14:textId="77777777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842" w:type="dxa"/>
            <w:vAlign w:val="bottom"/>
          </w:tcPr>
          <w:p w14:paraId="74556476" w14:textId="2DBACFB8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E6BC5" w:rsidRPr="008E5ADD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236" w:type="dxa"/>
          </w:tcPr>
          <w:p w14:paraId="1CC42DFA" w14:textId="4602CBE8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54B06E31" w14:textId="1B528794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przyjazdów</w:t>
            </w:r>
            <w:r w:rsidR="009E6BC5" w:rsidRPr="008E5ADD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BE3737" w:rsidRPr="008E5ADD" w14:paraId="6E9CE58C" w14:textId="77777777" w:rsidTr="00BE3737">
        <w:tc>
          <w:tcPr>
            <w:tcW w:w="2694" w:type="dxa"/>
            <w:vAlign w:val="bottom"/>
          </w:tcPr>
          <w:p w14:paraId="3A2B386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Wieliczka</w:t>
            </w:r>
          </w:p>
        </w:tc>
        <w:tc>
          <w:tcPr>
            <w:tcW w:w="1842" w:type="dxa"/>
            <w:vAlign w:val="bottom"/>
          </w:tcPr>
          <w:p w14:paraId="7EB0167F" w14:textId="3DF70B1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4869</w:t>
            </w:r>
          </w:p>
        </w:tc>
        <w:tc>
          <w:tcPr>
            <w:tcW w:w="236" w:type="dxa"/>
          </w:tcPr>
          <w:p w14:paraId="6DD36083" w14:textId="0AFBF34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7203145" w14:textId="2D248A1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E90E456" w14:textId="77777777" w:rsidTr="00BE3737">
        <w:tc>
          <w:tcPr>
            <w:tcW w:w="2694" w:type="dxa"/>
            <w:vAlign w:val="bottom"/>
          </w:tcPr>
          <w:p w14:paraId="141F179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Skawina</w:t>
            </w:r>
          </w:p>
        </w:tc>
        <w:tc>
          <w:tcPr>
            <w:tcW w:w="1842" w:type="dxa"/>
            <w:vAlign w:val="bottom"/>
          </w:tcPr>
          <w:p w14:paraId="176F4052" w14:textId="49709CB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2288</w:t>
            </w:r>
          </w:p>
        </w:tc>
        <w:tc>
          <w:tcPr>
            <w:tcW w:w="236" w:type="dxa"/>
          </w:tcPr>
          <w:p w14:paraId="323BAE8A" w14:textId="445BF91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7D976F2" w14:textId="612A639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2189D306" w14:textId="77777777" w:rsidTr="00BE3737">
        <w:tc>
          <w:tcPr>
            <w:tcW w:w="2694" w:type="dxa"/>
            <w:vAlign w:val="bottom"/>
          </w:tcPr>
          <w:p w14:paraId="1794AC6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Zielonki</w:t>
            </w:r>
          </w:p>
        </w:tc>
        <w:tc>
          <w:tcPr>
            <w:tcW w:w="1842" w:type="dxa"/>
            <w:vAlign w:val="bottom"/>
          </w:tcPr>
          <w:p w14:paraId="736BB330" w14:textId="0037DC0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2168</w:t>
            </w:r>
          </w:p>
        </w:tc>
        <w:tc>
          <w:tcPr>
            <w:tcW w:w="236" w:type="dxa"/>
          </w:tcPr>
          <w:p w14:paraId="3E971ADA" w14:textId="22034B4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DA7D519" w14:textId="36A3A25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EBF1C37" w14:textId="77777777" w:rsidTr="00BE3737">
        <w:tc>
          <w:tcPr>
            <w:tcW w:w="2694" w:type="dxa"/>
            <w:vAlign w:val="bottom"/>
          </w:tcPr>
          <w:p w14:paraId="3F71458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Zabierzów</w:t>
            </w:r>
          </w:p>
        </w:tc>
        <w:tc>
          <w:tcPr>
            <w:tcW w:w="1842" w:type="dxa"/>
            <w:vAlign w:val="bottom"/>
          </w:tcPr>
          <w:p w14:paraId="1FE523D9" w14:textId="7A0125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2019</w:t>
            </w:r>
          </w:p>
        </w:tc>
        <w:tc>
          <w:tcPr>
            <w:tcW w:w="236" w:type="dxa"/>
          </w:tcPr>
          <w:p w14:paraId="5305DEA4" w14:textId="05C634D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785164B" w14:textId="45EDE8B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96AE9ED" w14:textId="77777777" w:rsidTr="00BE3737">
        <w:tc>
          <w:tcPr>
            <w:tcW w:w="2694" w:type="dxa"/>
            <w:vAlign w:val="bottom"/>
          </w:tcPr>
          <w:p w14:paraId="54AA1E9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Niepołomice</w:t>
            </w:r>
          </w:p>
        </w:tc>
        <w:tc>
          <w:tcPr>
            <w:tcW w:w="1842" w:type="dxa"/>
            <w:vAlign w:val="bottom"/>
          </w:tcPr>
          <w:p w14:paraId="06447C77" w14:textId="19131B5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1826</w:t>
            </w:r>
          </w:p>
        </w:tc>
        <w:tc>
          <w:tcPr>
            <w:tcW w:w="236" w:type="dxa"/>
          </w:tcPr>
          <w:p w14:paraId="2F4D400D" w14:textId="349D013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D64013D" w14:textId="233B26D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2869B4B9" w14:textId="77777777" w:rsidTr="00BE3737">
        <w:tc>
          <w:tcPr>
            <w:tcW w:w="2694" w:type="dxa"/>
            <w:vAlign w:val="bottom"/>
          </w:tcPr>
          <w:p w14:paraId="759D0CC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Myślenice</w:t>
            </w:r>
          </w:p>
        </w:tc>
        <w:tc>
          <w:tcPr>
            <w:tcW w:w="1842" w:type="dxa"/>
            <w:vAlign w:val="bottom"/>
          </w:tcPr>
          <w:p w14:paraId="7E8F809A" w14:textId="0D0C849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1756</w:t>
            </w:r>
          </w:p>
        </w:tc>
        <w:tc>
          <w:tcPr>
            <w:tcW w:w="236" w:type="dxa"/>
          </w:tcPr>
          <w:p w14:paraId="08E65936" w14:textId="0C67A0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4FF11EB" w14:textId="419EEC9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D2AFAAC" w14:textId="77777777" w:rsidTr="00BE3737">
        <w:tc>
          <w:tcPr>
            <w:tcW w:w="2694" w:type="dxa"/>
            <w:vAlign w:val="bottom"/>
          </w:tcPr>
          <w:p w14:paraId="7A46E3D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Liszki</w:t>
            </w:r>
          </w:p>
        </w:tc>
        <w:tc>
          <w:tcPr>
            <w:tcW w:w="1842" w:type="dxa"/>
            <w:vAlign w:val="bottom"/>
          </w:tcPr>
          <w:p w14:paraId="208DFBEF" w14:textId="3447603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1652</w:t>
            </w:r>
          </w:p>
        </w:tc>
        <w:tc>
          <w:tcPr>
            <w:tcW w:w="236" w:type="dxa"/>
          </w:tcPr>
          <w:p w14:paraId="7A7F33D4" w14:textId="6245886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CA07A24" w14:textId="07F91AA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B1EBEE4" w14:textId="77777777" w:rsidTr="00BE3737">
        <w:tc>
          <w:tcPr>
            <w:tcW w:w="2694" w:type="dxa"/>
            <w:vAlign w:val="bottom"/>
          </w:tcPr>
          <w:p w14:paraId="44DF48D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Krzeszowice</w:t>
            </w:r>
          </w:p>
        </w:tc>
        <w:tc>
          <w:tcPr>
            <w:tcW w:w="1842" w:type="dxa"/>
            <w:vAlign w:val="bottom"/>
          </w:tcPr>
          <w:p w14:paraId="5758744A" w14:textId="3143AD4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1512</w:t>
            </w:r>
          </w:p>
        </w:tc>
        <w:tc>
          <w:tcPr>
            <w:tcW w:w="236" w:type="dxa"/>
          </w:tcPr>
          <w:p w14:paraId="4222BD44" w14:textId="0206BB9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4F93379" w14:textId="7CF445B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791FF3D0" w14:textId="77777777" w:rsidTr="00BE3737">
        <w:tc>
          <w:tcPr>
            <w:tcW w:w="2694" w:type="dxa"/>
            <w:vAlign w:val="bottom"/>
          </w:tcPr>
          <w:p w14:paraId="258DF70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Kocmyrzów-Luborzyca</w:t>
            </w:r>
          </w:p>
        </w:tc>
        <w:tc>
          <w:tcPr>
            <w:tcW w:w="1842" w:type="dxa"/>
            <w:vAlign w:val="bottom"/>
          </w:tcPr>
          <w:p w14:paraId="6EF0C19D" w14:textId="0C5C0BB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1494</w:t>
            </w:r>
          </w:p>
        </w:tc>
        <w:tc>
          <w:tcPr>
            <w:tcW w:w="236" w:type="dxa"/>
          </w:tcPr>
          <w:p w14:paraId="75BA16EC" w14:textId="7772173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524AF5AD" w14:textId="49C3C06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89D4279" w14:textId="77777777" w:rsidTr="00BE3737">
        <w:tc>
          <w:tcPr>
            <w:tcW w:w="2694" w:type="dxa"/>
            <w:vAlign w:val="bottom"/>
          </w:tcPr>
          <w:p w14:paraId="59D966A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Wielka Wieś</w:t>
            </w:r>
          </w:p>
        </w:tc>
        <w:tc>
          <w:tcPr>
            <w:tcW w:w="1842" w:type="dxa"/>
            <w:vAlign w:val="bottom"/>
          </w:tcPr>
          <w:p w14:paraId="37603E28" w14:textId="423AFDF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1303</w:t>
            </w:r>
          </w:p>
        </w:tc>
        <w:tc>
          <w:tcPr>
            <w:tcW w:w="236" w:type="dxa"/>
          </w:tcPr>
          <w:p w14:paraId="621B3844" w14:textId="254085F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442EFE8" w14:textId="7F0E493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45A6619" w14:textId="77777777" w:rsidTr="00BE3737">
        <w:tc>
          <w:tcPr>
            <w:tcW w:w="2694" w:type="dxa"/>
            <w:vAlign w:val="bottom"/>
          </w:tcPr>
          <w:p w14:paraId="640BE32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Czernichów</w:t>
            </w:r>
          </w:p>
        </w:tc>
        <w:tc>
          <w:tcPr>
            <w:tcW w:w="1842" w:type="dxa"/>
            <w:vAlign w:val="bottom"/>
          </w:tcPr>
          <w:p w14:paraId="04DEF0C5" w14:textId="6C2CEDC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1128</w:t>
            </w:r>
          </w:p>
        </w:tc>
        <w:tc>
          <w:tcPr>
            <w:tcW w:w="236" w:type="dxa"/>
          </w:tcPr>
          <w:p w14:paraId="45DB7E5B" w14:textId="023D4DD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715A4FC" w14:textId="494A639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F88F928" w14:textId="77777777" w:rsidTr="00BE3737">
        <w:tc>
          <w:tcPr>
            <w:tcW w:w="2694" w:type="dxa"/>
            <w:vAlign w:val="bottom"/>
          </w:tcPr>
          <w:p w14:paraId="6B0B935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842" w:type="dxa"/>
            <w:vAlign w:val="bottom"/>
          </w:tcPr>
          <w:p w14:paraId="368625A4" w14:textId="12ABB6D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999</w:t>
            </w:r>
          </w:p>
        </w:tc>
        <w:tc>
          <w:tcPr>
            <w:tcW w:w="236" w:type="dxa"/>
          </w:tcPr>
          <w:p w14:paraId="4C5B2327" w14:textId="77C75EA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6213F29" w14:textId="108B557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3DD2A8BE" w14:textId="77777777" w:rsidTr="00BE3737">
        <w:tc>
          <w:tcPr>
            <w:tcW w:w="2694" w:type="dxa"/>
            <w:vAlign w:val="bottom"/>
          </w:tcPr>
          <w:p w14:paraId="54CB5FF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Mogilany</w:t>
            </w:r>
          </w:p>
        </w:tc>
        <w:tc>
          <w:tcPr>
            <w:tcW w:w="1842" w:type="dxa"/>
            <w:vAlign w:val="bottom"/>
          </w:tcPr>
          <w:p w14:paraId="75712F9D" w14:textId="609299E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996</w:t>
            </w:r>
          </w:p>
        </w:tc>
        <w:tc>
          <w:tcPr>
            <w:tcW w:w="236" w:type="dxa"/>
          </w:tcPr>
          <w:p w14:paraId="12A8EC62" w14:textId="535EC32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92CE71D" w14:textId="5F60765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92D5C22" w14:textId="77777777" w:rsidTr="00BE3737">
        <w:tc>
          <w:tcPr>
            <w:tcW w:w="2694" w:type="dxa"/>
            <w:vAlign w:val="bottom"/>
          </w:tcPr>
          <w:p w14:paraId="55A055C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Słomniki</w:t>
            </w:r>
          </w:p>
        </w:tc>
        <w:tc>
          <w:tcPr>
            <w:tcW w:w="1842" w:type="dxa"/>
            <w:vAlign w:val="bottom"/>
          </w:tcPr>
          <w:p w14:paraId="3A7A21F5" w14:textId="7326B1B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960</w:t>
            </w:r>
          </w:p>
        </w:tc>
        <w:tc>
          <w:tcPr>
            <w:tcW w:w="236" w:type="dxa"/>
          </w:tcPr>
          <w:p w14:paraId="74CE9CBB" w14:textId="123C9DB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3072AC1" w14:textId="758119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3FC1404" w14:textId="77777777" w:rsidTr="00BE3737">
        <w:tc>
          <w:tcPr>
            <w:tcW w:w="2694" w:type="dxa"/>
            <w:vAlign w:val="bottom"/>
          </w:tcPr>
          <w:p w14:paraId="4C344A0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Michałowice</w:t>
            </w:r>
          </w:p>
        </w:tc>
        <w:tc>
          <w:tcPr>
            <w:tcW w:w="1842" w:type="dxa"/>
            <w:vAlign w:val="bottom"/>
          </w:tcPr>
          <w:p w14:paraId="0C1FBA03" w14:textId="2E7CBD4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952</w:t>
            </w:r>
          </w:p>
        </w:tc>
        <w:tc>
          <w:tcPr>
            <w:tcW w:w="236" w:type="dxa"/>
          </w:tcPr>
          <w:p w14:paraId="2F36E905" w14:textId="7A75969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D091244" w14:textId="355F97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554521C" w14:textId="77777777" w:rsidTr="00BE3737">
        <w:tc>
          <w:tcPr>
            <w:tcW w:w="2694" w:type="dxa"/>
            <w:vAlign w:val="bottom"/>
          </w:tcPr>
          <w:p w14:paraId="68989D7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Skała</w:t>
            </w:r>
          </w:p>
        </w:tc>
        <w:tc>
          <w:tcPr>
            <w:tcW w:w="1842" w:type="dxa"/>
            <w:vAlign w:val="bottom"/>
          </w:tcPr>
          <w:p w14:paraId="1C35486A" w14:textId="02763A1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927</w:t>
            </w:r>
          </w:p>
        </w:tc>
        <w:tc>
          <w:tcPr>
            <w:tcW w:w="236" w:type="dxa"/>
          </w:tcPr>
          <w:p w14:paraId="6605AF2D" w14:textId="382FC8C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1DCD689" w14:textId="6896389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F675117" w14:textId="77777777" w:rsidTr="00BE3737">
        <w:tc>
          <w:tcPr>
            <w:tcW w:w="2694" w:type="dxa"/>
            <w:vAlign w:val="bottom"/>
          </w:tcPr>
          <w:p w14:paraId="1EDEE1A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842" w:type="dxa"/>
            <w:vAlign w:val="bottom"/>
          </w:tcPr>
          <w:p w14:paraId="6B33CA3A" w14:textId="0CA044E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872</w:t>
            </w:r>
          </w:p>
        </w:tc>
        <w:tc>
          <w:tcPr>
            <w:tcW w:w="236" w:type="dxa"/>
          </w:tcPr>
          <w:p w14:paraId="3B625475" w14:textId="4327DC1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7828EB7" w14:textId="031E45A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15405BBC" w14:textId="77777777" w:rsidTr="00BE3737">
        <w:tc>
          <w:tcPr>
            <w:tcW w:w="2694" w:type="dxa"/>
            <w:vAlign w:val="bottom"/>
          </w:tcPr>
          <w:p w14:paraId="099EA25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842" w:type="dxa"/>
            <w:vAlign w:val="bottom"/>
          </w:tcPr>
          <w:p w14:paraId="46EAC31C" w14:textId="7B8007A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870</w:t>
            </w:r>
          </w:p>
        </w:tc>
        <w:tc>
          <w:tcPr>
            <w:tcW w:w="236" w:type="dxa"/>
          </w:tcPr>
          <w:p w14:paraId="5C4C421E" w14:textId="3CE20BC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5C6CC48" w14:textId="464EE8F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C6EC6F6" w14:textId="77777777" w:rsidTr="00BE3737">
        <w:tc>
          <w:tcPr>
            <w:tcW w:w="2694" w:type="dxa"/>
            <w:vAlign w:val="bottom"/>
          </w:tcPr>
          <w:p w14:paraId="610C06F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842" w:type="dxa"/>
            <w:vAlign w:val="bottom"/>
          </w:tcPr>
          <w:p w14:paraId="74CF6194" w14:textId="79B2187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839</w:t>
            </w:r>
          </w:p>
        </w:tc>
        <w:tc>
          <w:tcPr>
            <w:tcW w:w="236" w:type="dxa"/>
          </w:tcPr>
          <w:p w14:paraId="06146EDA" w14:textId="374BDFA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57469D5" w14:textId="7491526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FAD5C03" w14:textId="77777777" w:rsidTr="00BE3737">
        <w:tc>
          <w:tcPr>
            <w:tcW w:w="2694" w:type="dxa"/>
            <w:vAlign w:val="bottom"/>
          </w:tcPr>
          <w:p w14:paraId="50D3A49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Iwanowice</w:t>
            </w:r>
          </w:p>
        </w:tc>
        <w:tc>
          <w:tcPr>
            <w:tcW w:w="1842" w:type="dxa"/>
            <w:vAlign w:val="bottom"/>
          </w:tcPr>
          <w:p w14:paraId="5F11E988" w14:textId="4061DF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799</w:t>
            </w:r>
          </w:p>
        </w:tc>
        <w:tc>
          <w:tcPr>
            <w:tcW w:w="236" w:type="dxa"/>
          </w:tcPr>
          <w:p w14:paraId="26430039" w14:textId="52DF64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25EB4F5" w14:textId="58ED64D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A4AAE5F" w14:textId="77777777" w:rsidTr="00BE3737">
        <w:tc>
          <w:tcPr>
            <w:tcW w:w="2694" w:type="dxa"/>
            <w:vAlign w:val="bottom"/>
          </w:tcPr>
          <w:p w14:paraId="48AFC70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Biskupice</w:t>
            </w:r>
          </w:p>
        </w:tc>
        <w:tc>
          <w:tcPr>
            <w:tcW w:w="1842" w:type="dxa"/>
            <w:vAlign w:val="bottom"/>
          </w:tcPr>
          <w:p w14:paraId="1E638FFF" w14:textId="05BE9FD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791</w:t>
            </w:r>
          </w:p>
        </w:tc>
        <w:tc>
          <w:tcPr>
            <w:tcW w:w="236" w:type="dxa"/>
          </w:tcPr>
          <w:p w14:paraId="1F1DEEC2" w14:textId="4D38FD8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A72BBD2" w14:textId="736C5C4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EF4884A" w14:textId="77777777" w:rsidTr="00BE3737">
        <w:tc>
          <w:tcPr>
            <w:tcW w:w="2694" w:type="dxa"/>
            <w:vAlign w:val="bottom"/>
          </w:tcPr>
          <w:p w14:paraId="6E10345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842" w:type="dxa"/>
            <w:vAlign w:val="bottom"/>
          </w:tcPr>
          <w:p w14:paraId="18F6541D" w14:textId="7D071C7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740</w:t>
            </w:r>
          </w:p>
        </w:tc>
        <w:tc>
          <w:tcPr>
            <w:tcW w:w="236" w:type="dxa"/>
          </w:tcPr>
          <w:p w14:paraId="4A721C08" w14:textId="6C97DC9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EB613BF" w14:textId="5A5D5AD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43AB6C94" w14:textId="77777777" w:rsidTr="00BE3737">
        <w:tc>
          <w:tcPr>
            <w:tcW w:w="2694" w:type="dxa"/>
            <w:vAlign w:val="bottom"/>
          </w:tcPr>
          <w:p w14:paraId="461D57B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842" w:type="dxa"/>
            <w:vAlign w:val="bottom"/>
          </w:tcPr>
          <w:p w14:paraId="1DB6E39F" w14:textId="14DD3E1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720</w:t>
            </w:r>
          </w:p>
        </w:tc>
        <w:tc>
          <w:tcPr>
            <w:tcW w:w="236" w:type="dxa"/>
          </w:tcPr>
          <w:p w14:paraId="19C31AE8" w14:textId="3D05AC7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EBC248F" w14:textId="16AA2E6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66DC395" w14:textId="77777777" w:rsidTr="00BE3737">
        <w:tc>
          <w:tcPr>
            <w:tcW w:w="2694" w:type="dxa"/>
            <w:vAlign w:val="bottom"/>
          </w:tcPr>
          <w:p w14:paraId="22713CF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Świątniki Górne</w:t>
            </w:r>
          </w:p>
        </w:tc>
        <w:tc>
          <w:tcPr>
            <w:tcW w:w="1842" w:type="dxa"/>
            <w:vAlign w:val="bottom"/>
          </w:tcPr>
          <w:p w14:paraId="1B8B70B6" w14:textId="06A36E8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718</w:t>
            </w:r>
          </w:p>
        </w:tc>
        <w:tc>
          <w:tcPr>
            <w:tcW w:w="236" w:type="dxa"/>
          </w:tcPr>
          <w:p w14:paraId="361F535A" w14:textId="0C4704A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D3B8E7D" w14:textId="6CEC08E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29246FF7" w14:textId="77777777" w:rsidTr="00BE3737">
        <w:tc>
          <w:tcPr>
            <w:tcW w:w="2694" w:type="dxa"/>
            <w:vAlign w:val="bottom"/>
          </w:tcPr>
          <w:p w14:paraId="4BF4FD6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Jerzmanowice-Przeginia</w:t>
            </w:r>
          </w:p>
        </w:tc>
        <w:tc>
          <w:tcPr>
            <w:tcW w:w="1842" w:type="dxa"/>
            <w:vAlign w:val="bottom"/>
          </w:tcPr>
          <w:p w14:paraId="0E19CC3C" w14:textId="46D485D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691</w:t>
            </w:r>
          </w:p>
        </w:tc>
        <w:tc>
          <w:tcPr>
            <w:tcW w:w="236" w:type="dxa"/>
          </w:tcPr>
          <w:p w14:paraId="6456707B" w14:textId="4F6FC65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0AA1CD5" w14:textId="6ACD62D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865C463" w14:textId="77777777" w:rsidTr="00BE3737">
        <w:tc>
          <w:tcPr>
            <w:tcW w:w="2694" w:type="dxa"/>
            <w:vAlign w:val="bottom"/>
          </w:tcPr>
          <w:p w14:paraId="75E82CE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842" w:type="dxa"/>
            <w:vAlign w:val="bottom"/>
          </w:tcPr>
          <w:p w14:paraId="7A9A996E" w14:textId="621F5D8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690</w:t>
            </w:r>
          </w:p>
        </w:tc>
        <w:tc>
          <w:tcPr>
            <w:tcW w:w="236" w:type="dxa"/>
          </w:tcPr>
          <w:p w14:paraId="4414EED5" w14:textId="0EBCC33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70F490C" w14:textId="6326018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25F780F" w14:textId="77777777" w:rsidTr="00BE3737">
        <w:tc>
          <w:tcPr>
            <w:tcW w:w="2694" w:type="dxa"/>
            <w:vAlign w:val="bottom"/>
          </w:tcPr>
          <w:p w14:paraId="032BE4B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842" w:type="dxa"/>
            <w:vAlign w:val="bottom"/>
          </w:tcPr>
          <w:p w14:paraId="5EFBF2DF" w14:textId="6854B8E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687</w:t>
            </w:r>
          </w:p>
        </w:tc>
        <w:tc>
          <w:tcPr>
            <w:tcW w:w="236" w:type="dxa"/>
          </w:tcPr>
          <w:p w14:paraId="1A4B5E8D" w14:textId="17FCF97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5F1A5F5" w14:textId="721B3E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474D0AB" w14:textId="77777777" w:rsidTr="00BE3737">
        <w:tc>
          <w:tcPr>
            <w:tcW w:w="2694" w:type="dxa"/>
            <w:vAlign w:val="bottom"/>
          </w:tcPr>
          <w:p w14:paraId="638DBC9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842" w:type="dxa"/>
            <w:vAlign w:val="bottom"/>
          </w:tcPr>
          <w:p w14:paraId="7D38CB3C" w14:textId="15461EC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684</w:t>
            </w:r>
          </w:p>
        </w:tc>
        <w:tc>
          <w:tcPr>
            <w:tcW w:w="236" w:type="dxa"/>
          </w:tcPr>
          <w:p w14:paraId="6B08CDD4" w14:textId="02A1334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F894207" w14:textId="5877126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3848DDE" w14:textId="77777777" w:rsidTr="00BE3737">
        <w:tc>
          <w:tcPr>
            <w:tcW w:w="2694" w:type="dxa"/>
            <w:vAlign w:val="bottom"/>
          </w:tcPr>
          <w:p w14:paraId="1075DAD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842" w:type="dxa"/>
            <w:vAlign w:val="bottom"/>
          </w:tcPr>
          <w:p w14:paraId="683208E6" w14:textId="3E16ABB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671</w:t>
            </w:r>
          </w:p>
        </w:tc>
        <w:tc>
          <w:tcPr>
            <w:tcW w:w="236" w:type="dxa"/>
          </w:tcPr>
          <w:p w14:paraId="1C17F93F" w14:textId="06D9AF9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458E563" w14:textId="4BCD3FD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42E07F5" w14:textId="77777777" w:rsidTr="00BE3737">
        <w:tc>
          <w:tcPr>
            <w:tcW w:w="2694" w:type="dxa"/>
            <w:vAlign w:val="bottom"/>
          </w:tcPr>
          <w:p w14:paraId="0F433F7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842" w:type="dxa"/>
            <w:vAlign w:val="bottom"/>
          </w:tcPr>
          <w:p w14:paraId="39713EA1" w14:textId="06C6E1B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650</w:t>
            </w:r>
          </w:p>
        </w:tc>
        <w:tc>
          <w:tcPr>
            <w:tcW w:w="236" w:type="dxa"/>
          </w:tcPr>
          <w:p w14:paraId="48C8810C" w14:textId="628C3F9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1E57199" w14:textId="5EC1B84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A9A698D" w14:textId="77777777" w:rsidTr="00BE3737">
        <w:tc>
          <w:tcPr>
            <w:tcW w:w="2694" w:type="dxa"/>
            <w:vAlign w:val="bottom"/>
          </w:tcPr>
          <w:p w14:paraId="44F3F96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842" w:type="dxa"/>
            <w:vAlign w:val="bottom"/>
          </w:tcPr>
          <w:p w14:paraId="6BBE4366" w14:textId="16CD75C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646</w:t>
            </w:r>
          </w:p>
        </w:tc>
        <w:tc>
          <w:tcPr>
            <w:tcW w:w="236" w:type="dxa"/>
          </w:tcPr>
          <w:p w14:paraId="058A462A" w14:textId="487C831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5EB2BAA1" w14:textId="4F0B74B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A63657E" w14:textId="77777777" w:rsidTr="00BE3737">
        <w:tc>
          <w:tcPr>
            <w:tcW w:w="2694" w:type="dxa"/>
            <w:vAlign w:val="bottom"/>
          </w:tcPr>
          <w:p w14:paraId="60CFF44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Alwernia</w:t>
            </w:r>
          </w:p>
        </w:tc>
        <w:tc>
          <w:tcPr>
            <w:tcW w:w="1842" w:type="dxa"/>
            <w:vAlign w:val="bottom"/>
          </w:tcPr>
          <w:p w14:paraId="3420F4E5" w14:textId="632C46C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510</w:t>
            </w:r>
          </w:p>
        </w:tc>
        <w:tc>
          <w:tcPr>
            <w:tcW w:w="236" w:type="dxa"/>
          </w:tcPr>
          <w:p w14:paraId="6A672C76" w14:textId="7D2CA0C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4DC2303" w14:textId="24B2620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F6BAD84" w14:textId="77777777" w:rsidTr="00BE3737">
        <w:tc>
          <w:tcPr>
            <w:tcW w:w="2694" w:type="dxa"/>
            <w:vAlign w:val="bottom"/>
          </w:tcPr>
          <w:p w14:paraId="52399C4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842" w:type="dxa"/>
            <w:vAlign w:val="bottom"/>
          </w:tcPr>
          <w:p w14:paraId="474BD1F6" w14:textId="34A356C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444</w:t>
            </w:r>
          </w:p>
        </w:tc>
        <w:tc>
          <w:tcPr>
            <w:tcW w:w="236" w:type="dxa"/>
          </w:tcPr>
          <w:p w14:paraId="09EF6E48" w14:textId="6F5FBFB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72CC289" w14:textId="1321921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AB3C467" w14:textId="77777777" w:rsidTr="00BE3737">
        <w:tc>
          <w:tcPr>
            <w:tcW w:w="2694" w:type="dxa"/>
            <w:vAlign w:val="bottom"/>
          </w:tcPr>
          <w:p w14:paraId="70EC84C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Siepraw</w:t>
            </w:r>
          </w:p>
        </w:tc>
        <w:tc>
          <w:tcPr>
            <w:tcW w:w="1842" w:type="dxa"/>
            <w:vAlign w:val="bottom"/>
          </w:tcPr>
          <w:p w14:paraId="3F985D22" w14:textId="79458D2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439</w:t>
            </w:r>
          </w:p>
        </w:tc>
        <w:tc>
          <w:tcPr>
            <w:tcW w:w="236" w:type="dxa"/>
          </w:tcPr>
          <w:p w14:paraId="110D4F6F" w14:textId="42C2A09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CADDE38" w14:textId="41666A6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DDE9F24" w14:textId="77777777" w:rsidTr="00BE3737">
        <w:tc>
          <w:tcPr>
            <w:tcW w:w="2694" w:type="dxa"/>
            <w:vAlign w:val="bottom"/>
          </w:tcPr>
          <w:p w14:paraId="1D82898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842" w:type="dxa"/>
            <w:vAlign w:val="bottom"/>
          </w:tcPr>
          <w:p w14:paraId="69A3CEE6" w14:textId="7C45D29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431</w:t>
            </w:r>
          </w:p>
        </w:tc>
        <w:tc>
          <w:tcPr>
            <w:tcW w:w="236" w:type="dxa"/>
          </w:tcPr>
          <w:p w14:paraId="785F84D2" w14:textId="5339C0B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3E38971" w14:textId="46AD108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35C58F3" w14:textId="77777777" w:rsidTr="00BE3737">
        <w:tc>
          <w:tcPr>
            <w:tcW w:w="2694" w:type="dxa"/>
            <w:vAlign w:val="bottom"/>
          </w:tcPr>
          <w:p w14:paraId="708C181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842" w:type="dxa"/>
            <w:vAlign w:val="bottom"/>
          </w:tcPr>
          <w:p w14:paraId="19FE5A91" w14:textId="1DAD8DC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411</w:t>
            </w:r>
          </w:p>
        </w:tc>
        <w:tc>
          <w:tcPr>
            <w:tcW w:w="236" w:type="dxa"/>
          </w:tcPr>
          <w:p w14:paraId="1719D47E" w14:textId="4C454F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9853FC3" w14:textId="0377699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D7051BC" w14:textId="77777777" w:rsidTr="00BE3737">
        <w:tc>
          <w:tcPr>
            <w:tcW w:w="2694" w:type="dxa"/>
            <w:vAlign w:val="bottom"/>
          </w:tcPr>
          <w:p w14:paraId="18CD458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Koniusza</w:t>
            </w:r>
          </w:p>
        </w:tc>
        <w:tc>
          <w:tcPr>
            <w:tcW w:w="1842" w:type="dxa"/>
            <w:vAlign w:val="bottom"/>
          </w:tcPr>
          <w:p w14:paraId="69239471" w14:textId="2625D74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409</w:t>
            </w:r>
          </w:p>
        </w:tc>
        <w:tc>
          <w:tcPr>
            <w:tcW w:w="236" w:type="dxa"/>
          </w:tcPr>
          <w:p w14:paraId="077E9228" w14:textId="4DE51A0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5F24C47" w14:textId="54F9A01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070A7A2E" w14:textId="77777777" w:rsidTr="00BE3737">
        <w:tc>
          <w:tcPr>
            <w:tcW w:w="2694" w:type="dxa"/>
            <w:vAlign w:val="bottom"/>
          </w:tcPr>
          <w:p w14:paraId="18FC75B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842" w:type="dxa"/>
            <w:vAlign w:val="bottom"/>
          </w:tcPr>
          <w:p w14:paraId="2278A3BD" w14:textId="14C1790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387</w:t>
            </w:r>
          </w:p>
        </w:tc>
        <w:tc>
          <w:tcPr>
            <w:tcW w:w="236" w:type="dxa"/>
          </w:tcPr>
          <w:p w14:paraId="7AA7BC4C" w14:textId="1502AB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83B92FE" w14:textId="1DB9C42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72C263A9" w14:textId="77777777" w:rsidTr="00BE3737">
        <w:tc>
          <w:tcPr>
            <w:tcW w:w="2694" w:type="dxa"/>
            <w:vAlign w:val="bottom"/>
          </w:tcPr>
          <w:p w14:paraId="37FDFDD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842" w:type="dxa"/>
            <w:vAlign w:val="bottom"/>
          </w:tcPr>
          <w:p w14:paraId="4ED7EEC8" w14:textId="5D4D6D3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379</w:t>
            </w:r>
          </w:p>
        </w:tc>
        <w:tc>
          <w:tcPr>
            <w:tcW w:w="236" w:type="dxa"/>
          </w:tcPr>
          <w:p w14:paraId="7AD39DE3" w14:textId="092E434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5FF233A" w14:textId="0FEFBA8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55A9716" w14:textId="77777777" w:rsidTr="00BE3737">
        <w:tc>
          <w:tcPr>
            <w:tcW w:w="2694" w:type="dxa"/>
            <w:vAlign w:val="bottom"/>
          </w:tcPr>
          <w:p w14:paraId="26763A9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Igołomia-Wawrzeńczyce</w:t>
            </w:r>
          </w:p>
        </w:tc>
        <w:tc>
          <w:tcPr>
            <w:tcW w:w="1842" w:type="dxa"/>
            <w:vAlign w:val="bottom"/>
          </w:tcPr>
          <w:p w14:paraId="3A2275E9" w14:textId="7E62D49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372</w:t>
            </w:r>
          </w:p>
        </w:tc>
        <w:tc>
          <w:tcPr>
            <w:tcW w:w="236" w:type="dxa"/>
          </w:tcPr>
          <w:p w14:paraId="43D3CB97" w14:textId="4CF04F6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0B17D02" w14:textId="235D0D4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0C23B592" w14:textId="77777777" w:rsidTr="00BE3737">
        <w:tc>
          <w:tcPr>
            <w:tcW w:w="2694" w:type="dxa"/>
            <w:vAlign w:val="bottom"/>
          </w:tcPr>
          <w:p w14:paraId="0F630BD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Brzeźnica</w:t>
            </w:r>
          </w:p>
        </w:tc>
        <w:tc>
          <w:tcPr>
            <w:tcW w:w="1842" w:type="dxa"/>
            <w:vAlign w:val="bottom"/>
          </w:tcPr>
          <w:p w14:paraId="739BB0BB" w14:textId="308316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236" w:type="dxa"/>
          </w:tcPr>
          <w:p w14:paraId="4DAC5AB5" w14:textId="5712498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5CA4A0A" w14:textId="2F36356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BD14593" w14:textId="77777777" w:rsidTr="00BE3737">
        <w:tc>
          <w:tcPr>
            <w:tcW w:w="2694" w:type="dxa"/>
            <w:vAlign w:val="bottom"/>
          </w:tcPr>
          <w:p w14:paraId="50F95AD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842" w:type="dxa"/>
            <w:vAlign w:val="bottom"/>
          </w:tcPr>
          <w:p w14:paraId="171E620D" w14:textId="2FF1BF2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328</w:t>
            </w:r>
          </w:p>
        </w:tc>
        <w:tc>
          <w:tcPr>
            <w:tcW w:w="236" w:type="dxa"/>
          </w:tcPr>
          <w:p w14:paraId="49079085" w14:textId="36D7FD5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91E9172" w14:textId="6820AFD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2A6D32FB" w14:textId="77777777" w:rsidTr="00BE3737">
        <w:tc>
          <w:tcPr>
            <w:tcW w:w="2694" w:type="dxa"/>
            <w:vAlign w:val="bottom"/>
          </w:tcPr>
          <w:p w14:paraId="3666F6B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842" w:type="dxa"/>
            <w:vAlign w:val="bottom"/>
          </w:tcPr>
          <w:p w14:paraId="4E6DDFA4" w14:textId="683FDBA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318</w:t>
            </w:r>
          </w:p>
        </w:tc>
        <w:tc>
          <w:tcPr>
            <w:tcW w:w="236" w:type="dxa"/>
          </w:tcPr>
          <w:p w14:paraId="2F253121" w14:textId="03A43AB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7147E70" w14:textId="5BA6713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39CFB5E1" w14:textId="77777777" w:rsidTr="00BE3737">
        <w:tc>
          <w:tcPr>
            <w:tcW w:w="2694" w:type="dxa"/>
            <w:vAlign w:val="bottom"/>
          </w:tcPr>
          <w:p w14:paraId="3A497F7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Nowe Brzesko</w:t>
            </w:r>
          </w:p>
        </w:tc>
        <w:tc>
          <w:tcPr>
            <w:tcW w:w="1842" w:type="dxa"/>
            <w:vAlign w:val="bottom"/>
          </w:tcPr>
          <w:p w14:paraId="17D075CC" w14:textId="74DA088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236" w:type="dxa"/>
          </w:tcPr>
          <w:p w14:paraId="19B35665" w14:textId="682969E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0AB6ECA" w14:textId="40DA81D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8425F16" w14:textId="77777777" w:rsidTr="00BE3737">
        <w:tc>
          <w:tcPr>
            <w:tcW w:w="2694" w:type="dxa"/>
            <w:vAlign w:val="bottom"/>
          </w:tcPr>
          <w:p w14:paraId="7081494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Sułoszowa</w:t>
            </w:r>
          </w:p>
        </w:tc>
        <w:tc>
          <w:tcPr>
            <w:tcW w:w="1842" w:type="dxa"/>
            <w:vAlign w:val="bottom"/>
          </w:tcPr>
          <w:p w14:paraId="4C11C40D" w14:textId="6B87119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302</w:t>
            </w:r>
          </w:p>
        </w:tc>
        <w:tc>
          <w:tcPr>
            <w:tcW w:w="236" w:type="dxa"/>
          </w:tcPr>
          <w:p w14:paraId="540FA97E" w14:textId="3343D36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AE5597A" w14:textId="100612E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E82CCCA" w14:textId="77777777" w:rsidTr="00BE3737">
        <w:tc>
          <w:tcPr>
            <w:tcW w:w="2694" w:type="dxa"/>
            <w:vAlign w:val="bottom"/>
          </w:tcPr>
          <w:p w14:paraId="2546C78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842" w:type="dxa"/>
            <w:vAlign w:val="bottom"/>
          </w:tcPr>
          <w:p w14:paraId="3340DF34" w14:textId="37BABE2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286</w:t>
            </w:r>
          </w:p>
        </w:tc>
        <w:tc>
          <w:tcPr>
            <w:tcW w:w="236" w:type="dxa"/>
          </w:tcPr>
          <w:p w14:paraId="516CE4FE" w14:textId="609AF1F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762501B" w14:textId="77E6197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FBDF2BA" w14:textId="77777777" w:rsidTr="00BE3737">
        <w:tc>
          <w:tcPr>
            <w:tcW w:w="2694" w:type="dxa"/>
            <w:vAlign w:val="bottom"/>
          </w:tcPr>
          <w:p w14:paraId="1AF7151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Wiśniowa</w:t>
            </w:r>
          </w:p>
        </w:tc>
        <w:tc>
          <w:tcPr>
            <w:tcW w:w="1842" w:type="dxa"/>
            <w:vAlign w:val="bottom"/>
          </w:tcPr>
          <w:p w14:paraId="0533A6E1" w14:textId="121E829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284</w:t>
            </w:r>
          </w:p>
        </w:tc>
        <w:tc>
          <w:tcPr>
            <w:tcW w:w="236" w:type="dxa"/>
          </w:tcPr>
          <w:p w14:paraId="7B3EA345" w14:textId="5ABFA5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3F0B8B6" w14:textId="5999C59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27C505EF" w14:textId="77777777" w:rsidTr="00BE3737">
        <w:tc>
          <w:tcPr>
            <w:tcW w:w="2694" w:type="dxa"/>
            <w:vAlign w:val="bottom"/>
          </w:tcPr>
          <w:p w14:paraId="0515778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842" w:type="dxa"/>
            <w:vAlign w:val="bottom"/>
          </w:tcPr>
          <w:p w14:paraId="6D40438F" w14:textId="378598B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236" w:type="dxa"/>
          </w:tcPr>
          <w:p w14:paraId="0A6AEE86" w14:textId="2995A74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397C08A" w14:textId="2D0A97B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B4B6D7B" w14:textId="77777777" w:rsidTr="00BE3737">
        <w:tc>
          <w:tcPr>
            <w:tcW w:w="2694" w:type="dxa"/>
            <w:vAlign w:val="bottom"/>
          </w:tcPr>
          <w:p w14:paraId="4C8163E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842" w:type="dxa"/>
            <w:vAlign w:val="bottom"/>
          </w:tcPr>
          <w:p w14:paraId="46E2F15D" w14:textId="1B3FF8C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236" w:type="dxa"/>
          </w:tcPr>
          <w:p w14:paraId="033CCE64" w14:textId="556CB8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AE1537E" w14:textId="434D302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70FAF2B7" w14:textId="77777777" w:rsidTr="00BE3737">
        <w:tc>
          <w:tcPr>
            <w:tcW w:w="2694" w:type="dxa"/>
            <w:vAlign w:val="bottom"/>
          </w:tcPr>
          <w:p w14:paraId="67B3C3C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842" w:type="dxa"/>
            <w:vAlign w:val="bottom"/>
          </w:tcPr>
          <w:p w14:paraId="70732E10" w14:textId="003887E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236" w:type="dxa"/>
          </w:tcPr>
          <w:p w14:paraId="31781C78" w14:textId="0B52542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66A76B1" w14:textId="4EC688B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18D9706" w14:textId="77777777" w:rsidTr="00BE3737">
        <w:tc>
          <w:tcPr>
            <w:tcW w:w="2694" w:type="dxa"/>
            <w:vAlign w:val="bottom"/>
          </w:tcPr>
          <w:p w14:paraId="663E59A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842" w:type="dxa"/>
            <w:vAlign w:val="bottom"/>
          </w:tcPr>
          <w:p w14:paraId="5B7F9608" w14:textId="13C32C1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248</w:t>
            </w:r>
          </w:p>
        </w:tc>
        <w:tc>
          <w:tcPr>
            <w:tcW w:w="236" w:type="dxa"/>
          </w:tcPr>
          <w:p w14:paraId="6D7378D3" w14:textId="0DBB0A1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1034427" w14:textId="67E8EA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D099F59" w14:textId="77777777" w:rsidTr="00BE3737">
        <w:tc>
          <w:tcPr>
            <w:tcW w:w="2694" w:type="dxa"/>
            <w:vAlign w:val="bottom"/>
          </w:tcPr>
          <w:p w14:paraId="4FE77F2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842" w:type="dxa"/>
            <w:vAlign w:val="bottom"/>
          </w:tcPr>
          <w:p w14:paraId="7BC50737" w14:textId="417F79E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236" w:type="dxa"/>
          </w:tcPr>
          <w:p w14:paraId="51857C64" w14:textId="48ABA42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F059098" w14:textId="01EF39B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241FFFCB" w14:textId="77777777" w:rsidTr="00BE3737">
        <w:tc>
          <w:tcPr>
            <w:tcW w:w="2694" w:type="dxa"/>
            <w:vAlign w:val="bottom"/>
          </w:tcPr>
          <w:p w14:paraId="4532CB6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842" w:type="dxa"/>
            <w:vAlign w:val="bottom"/>
          </w:tcPr>
          <w:p w14:paraId="73675E11" w14:textId="5273507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236" w:type="dxa"/>
          </w:tcPr>
          <w:p w14:paraId="28CFCE7A" w14:textId="50B2B8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8B15554" w14:textId="0901E58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0A7E5B8" w14:textId="77777777" w:rsidTr="00BE3737">
        <w:tc>
          <w:tcPr>
            <w:tcW w:w="2694" w:type="dxa"/>
            <w:vAlign w:val="bottom"/>
          </w:tcPr>
          <w:p w14:paraId="7AA4D0A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842" w:type="dxa"/>
            <w:vAlign w:val="bottom"/>
          </w:tcPr>
          <w:p w14:paraId="4A4C4543" w14:textId="2CE292D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236" w:type="dxa"/>
          </w:tcPr>
          <w:p w14:paraId="3C345400" w14:textId="5F909F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FE69D6C" w14:textId="4730F50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4B3F4A0" w14:textId="77777777" w:rsidTr="00BE3737">
        <w:tc>
          <w:tcPr>
            <w:tcW w:w="2694" w:type="dxa"/>
            <w:vAlign w:val="bottom"/>
          </w:tcPr>
          <w:p w14:paraId="3424967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Tokarnia</w:t>
            </w:r>
          </w:p>
        </w:tc>
        <w:tc>
          <w:tcPr>
            <w:tcW w:w="1842" w:type="dxa"/>
            <w:vAlign w:val="bottom"/>
          </w:tcPr>
          <w:p w14:paraId="78A250C9" w14:textId="0B28F38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236" w:type="dxa"/>
          </w:tcPr>
          <w:p w14:paraId="6747F3E2" w14:textId="6B09F8F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AAE20A8" w14:textId="3E874AA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2CDA1CAA" w14:textId="77777777" w:rsidTr="00BE3737">
        <w:tc>
          <w:tcPr>
            <w:tcW w:w="2694" w:type="dxa"/>
            <w:vAlign w:val="bottom"/>
          </w:tcPr>
          <w:p w14:paraId="66BC900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842" w:type="dxa"/>
            <w:vAlign w:val="bottom"/>
          </w:tcPr>
          <w:p w14:paraId="1A0BCFCA" w14:textId="3D12D08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236" w:type="dxa"/>
          </w:tcPr>
          <w:p w14:paraId="7006D4E3" w14:textId="06021C7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AEDC6E3" w14:textId="4E6411A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6D4C0B9" w14:textId="77777777" w:rsidTr="00BE3737">
        <w:tc>
          <w:tcPr>
            <w:tcW w:w="2694" w:type="dxa"/>
            <w:vAlign w:val="bottom"/>
          </w:tcPr>
          <w:p w14:paraId="468A6D8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842" w:type="dxa"/>
            <w:vAlign w:val="bottom"/>
          </w:tcPr>
          <w:p w14:paraId="76D7C6E9" w14:textId="15D62F5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165</w:t>
            </w:r>
          </w:p>
        </w:tc>
        <w:tc>
          <w:tcPr>
            <w:tcW w:w="236" w:type="dxa"/>
          </w:tcPr>
          <w:p w14:paraId="2276D113" w14:textId="522F2CD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799216C" w14:textId="51220DC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46B117E" w14:textId="77777777" w:rsidTr="00BE3737">
        <w:tc>
          <w:tcPr>
            <w:tcW w:w="2694" w:type="dxa"/>
            <w:vAlign w:val="bottom"/>
          </w:tcPr>
          <w:p w14:paraId="4AF249A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842" w:type="dxa"/>
            <w:vAlign w:val="bottom"/>
          </w:tcPr>
          <w:p w14:paraId="6C9109AE" w14:textId="54E22EA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236" w:type="dxa"/>
          </w:tcPr>
          <w:p w14:paraId="7A19B69E" w14:textId="4EF6C9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C017532" w14:textId="433F9A9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6169235" w14:textId="77777777" w:rsidTr="00BE3737">
        <w:tc>
          <w:tcPr>
            <w:tcW w:w="2694" w:type="dxa"/>
            <w:vAlign w:val="bottom"/>
          </w:tcPr>
          <w:p w14:paraId="1A8AC67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842" w:type="dxa"/>
            <w:vAlign w:val="bottom"/>
          </w:tcPr>
          <w:p w14:paraId="4C835964" w14:textId="0425DDD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236" w:type="dxa"/>
          </w:tcPr>
          <w:p w14:paraId="09402C53" w14:textId="132D50D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58EBDBAE" w14:textId="477FB49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4B7702B" w14:textId="77777777" w:rsidTr="00BE3737">
        <w:tc>
          <w:tcPr>
            <w:tcW w:w="2694" w:type="dxa"/>
            <w:vAlign w:val="bottom"/>
          </w:tcPr>
          <w:p w14:paraId="7AF3C19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842" w:type="dxa"/>
            <w:vAlign w:val="bottom"/>
          </w:tcPr>
          <w:p w14:paraId="09F1F4FA" w14:textId="3BBD75E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151</w:t>
            </w:r>
          </w:p>
        </w:tc>
        <w:tc>
          <w:tcPr>
            <w:tcW w:w="236" w:type="dxa"/>
          </w:tcPr>
          <w:p w14:paraId="2626575C" w14:textId="660932E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4576D03" w14:textId="7DF11E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E34CD8C" w14:textId="77777777" w:rsidTr="00BE3737">
        <w:tc>
          <w:tcPr>
            <w:tcW w:w="2694" w:type="dxa"/>
            <w:vAlign w:val="bottom"/>
          </w:tcPr>
          <w:p w14:paraId="2C56E70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842" w:type="dxa"/>
            <w:vAlign w:val="bottom"/>
          </w:tcPr>
          <w:p w14:paraId="6A39F053" w14:textId="6E5FDF4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236" w:type="dxa"/>
          </w:tcPr>
          <w:p w14:paraId="123D2E2C" w14:textId="224FCB6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CE8F2D9" w14:textId="27F2373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68483CE" w14:textId="77777777" w:rsidTr="00BE3737">
        <w:tc>
          <w:tcPr>
            <w:tcW w:w="2694" w:type="dxa"/>
            <w:vAlign w:val="bottom"/>
          </w:tcPr>
          <w:p w14:paraId="7ABE684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842" w:type="dxa"/>
            <w:vAlign w:val="bottom"/>
          </w:tcPr>
          <w:p w14:paraId="72EB6B2D" w14:textId="6F04820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236" w:type="dxa"/>
          </w:tcPr>
          <w:p w14:paraId="1DC057DA" w14:textId="4BC580C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5B40FEF" w14:textId="502104C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5F43061" w14:textId="77777777" w:rsidTr="00BE3737">
        <w:tc>
          <w:tcPr>
            <w:tcW w:w="2694" w:type="dxa"/>
            <w:vAlign w:val="bottom"/>
          </w:tcPr>
          <w:p w14:paraId="64C154F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842" w:type="dxa"/>
            <w:vAlign w:val="bottom"/>
          </w:tcPr>
          <w:p w14:paraId="38D19003" w14:textId="1AFD10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236" w:type="dxa"/>
          </w:tcPr>
          <w:p w14:paraId="7D563BD3" w14:textId="4C7B7F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7E68856" w14:textId="76F703B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23B0F24" w14:textId="77777777" w:rsidTr="00BE3737">
        <w:tc>
          <w:tcPr>
            <w:tcW w:w="2694" w:type="dxa"/>
            <w:vAlign w:val="bottom"/>
          </w:tcPr>
          <w:p w14:paraId="03F0B12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842" w:type="dxa"/>
            <w:vAlign w:val="bottom"/>
          </w:tcPr>
          <w:p w14:paraId="2DC235A4" w14:textId="795D7D8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236" w:type="dxa"/>
          </w:tcPr>
          <w:p w14:paraId="2EC47735" w14:textId="5A8EA7A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3C85286" w14:textId="7041FE4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6C63FC15" w14:textId="77777777" w:rsidTr="00BE3737">
        <w:tc>
          <w:tcPr>
            <w:tcW w:w="2694" w:type="dxa"/>
            <w:vAlign w:val="bottom"/>
          </w:tcPr>
          <w:p w14:paraId="4EC093F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Jordanów gm.</w:t>
            </w:r>
          </w:p>
        </w:tc>
        <w:tc>
          <w:tcPr>
            <w:tcW w:w="1842" w:type="dxa"/>
            <w:vAlign w:val="bottom"/>
          </w:tcPr>
          <w:p w14:paraId="5D5B093E" w14:textId="12A6078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236" w:type="dxa"/>
          </w:tcPr>
          <w:p w14:paraId="1213B877" w14:textId="0E90A01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CF889C6" w14:textId="421DF38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4EE8356" w14:textId="77777777" w:rsidTr="00BE3737">
        <w:tc>
          <w:tcPr>
            <w:tcW w:w="2694" w:type="dxa"/>
            <w:vAlign w:val="bottom"/>
          </w:tcPr>
          <w:p w14:paraId="52CA98F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842" w:type="dxa"/>
            <w:vAlign w:val="bottom"/>
          </w:tcPr>
          <w:p w14:paraId="778564F5" w14:textId="067B8B3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236" w:type="dxa"/>
          </w:tcPr>
          <w:p w14:paraId="096067C9" w14:textId="087E7C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15AB510" w14:textId="199878D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BB1FCB6" w14:textId="77777777" w:rsidTr="00BE3737">
        <w:tc>
          <w:tcPr>
            <w:tcW w:w="2694" w:type="dxa"/>
            <w:vAlign w:val="bottom"/>
          </w:tcPr>
          <w:p w14:paraId="4D31324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842" w:type="dxa"/>
            <w:vAlign w:val="bottom"/>
          </w:tcPr>
          <w:p w14:paraId="4CD216EF" w14:textId="4C98167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236" w:type="dxa"/>
          </w:tcPr>
          <w:p w14:paraId="38E0686D" w14:textId="537F119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36315A0" w14:textId="527A4CC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012988D" w14:textId="77777777" w:rsidTr="00BE3737">
        <w:tc>
          <w:tcPr>
            <w:tcW w:w="2694" w:type="dxa"/>
            <w:vAlign w:val="bottom"/>
          </w:tcPr>
          <w:p w14:paraId="5638BB2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842" w:type="dxa"/>
            <w:vAlign w:val="bottom"/>
          </w:tcPr>
          <w:p w14:paraId="096F7CE0" w14:textId="01A2C58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236" w:type="dxa"/>
          </w:tcPr>
          <w:p w14:paraId="37189072" w14:textId="32C6A33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59712D6C" w14:textId="1412FA4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69502E5" w14:textId="77777777" w:rsidTr="00BE3737">
        <w:tc>
          <w:tcPr>
            <w:tcW w:w="2694" w:type="dxa"/>
            <w:vAlign w:val="bottom"/>
          </w:tcPr>
          <w:p w14:paraId="04730CA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842" w:type="dxa"/>
            <w:vAlign w:val="bottom"/>
          </w:tcPr>
          <w:p w14:paraId="132E781F" w14:textId="5C7F73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236" w:type="dxa"/>
          </w:tcPr>
          <w:p w14:paraId="3A7F787E" w14:textId="15164A5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CB820D4" w14:textId="446A3BA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74EE3F6F" w14:textId="49893B1F" w:rsidR="009E6BC5" w:rsidRPr="00FD5308" w:rsidRDefault="009E6BC5" w:rsidP="00AA3AB2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30ADDF7E" w14:textId="0DC3DCD2" w:rsidR="009E6BC5" w:rsidRPr="00FD5308" w:rsidRDefault="009E6BC5" w:rsidP="00AA3AB2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1883A47D" w14:textId="1E40F754" w:rsidR="003101E7" w:rsidRPr="00FD5308" w:rsidRDefault="00235F49" w:rsidP="00235F49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5</w:t>
      </w:r>
    </w:p>
    <w:p w14:paraId="0D4A20F0" w14:textId="4A386B3F" w:rsidR="003101E7" w:rsidRPr="008E5ADD" w:rsidRDefault="003101E7" w:rsidP="00AF6D0F">
      <w:pPr>
        <w:pStyle w:val="Tytusekcji"/>
        <w:jc w:val="left"/>
        <w:rPr>
          <w:rFonts w:ascii="Lato" w:hAnsi="Lato"/>
          <w:noProof/>
        </w:rPr>
      </w:pPr>
      <w:bookmarkStart w:id="8" w:name="_Toc111122702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1</w:t>
      </w:r>
      <w:r w:rsidR="00213CCA">
        <w:rPr>
          <w:rStyle w:val="Uwydatnienie"/>
          <w:rFonts w:ascii="Lato" w:hAnsi="Lato"/>
          <w:noProof/>
          <w:lang w:bidi="pl-PL"/>
        </w:rPr>
        <w:t>:</w:t>
      </w:r>
      <w:r w:rsidR="00A71877">
        <w:rPr>
          <w:rStyle w:val="Uwydatnienie"/>
          <w:rFonts w:ascii="Lato" w:hAnsi="Lato"/>
          <w:noProof/>
          <w:lang w:bidi="pl-PL"/>
        </w:rPr>
        <w:t xml:space="preserve"> Województwo małopolskie – Udział przyjeż</w:t>
      </w:r>
      <w:r w:rsidR="00AF6D0F">
        <w:rPr>
          <w:rStyle w:val="Uwydatnienie"/>
          <w:rFonts w:ascii="Lato" w:hAnsi="Lato"/>
          <w:noProof/>
          <w:lang w:bidi="pl-PL"/>
        </w:rPr>
        <w:t>dżających do pracy do Krakowa w </w:t>
      </w:r>
      <w:r w:rsidR="00A71877">
        <w:rPr>
          <w:rStyle w:val="Uwydatnienie"/>
          <w:rFonts w:ascii="Lato" w:hAnsi="Lato"/>
          <w:noProof/>
          <w:lang w:bidi="pl-PL"/>
        </w:rPr>
        <w:t xml:space="preserve">liczbie zatrudnionych </w:t>
      </w:r>
      <w:r w:rsidR="00AF6D0F">
        <w:rPr>
          <w:rStyle w:val="Uwydatnienie"/>
          <w:rFonts w:ascii="Lato" w:hAnsi="Lato"/>
          <w:noProof/>
          <w:lang w:bidi="pl-PL"/>
        </w:rPr>
        <w:t>w gminie zamieszkania w 2019 r.</w:t>
      </w:r>
      <w:bookmarkEnd w:id="8"/>
    </w:p>
    <w:p w14:paraId="3BBB4643" w14:textId="76CBFA6A" w:rsidR="003101E7" w:rsidRPr="008E5ADD" w:rsidRDefault="003101E7" w:rsidP="003101E7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0211BA26" wp14:editId="6CE24312">
            <wp:extent cx="5732780" cy="3699510"/>
            <wp:effectExtent l="0" t="0" r="127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9"/>
                    <a:stretch/>
                  </pic:blipFill>
                  <pic:spPr bwMode="auto">
                    <a:xfrm>
                      <a:off x="0" y="0"/>
                      <a:ext cx="573278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DCC5B" w14:textId="77777777" w:rsidR="00AC5167" w:rsidRDefault="00AC5167" w:rsidP="003101E7">
      <w:pPr>
        <w:pStyle w:val="Bezodstpw"/>
        <w:rPr>
          <w:rFonts w:ascii="Lato" w:hAnsi="Lato"/>
          <w:noProof/>
          <w:lang w:bidi="pl-PL"/>
        </w:rPr>
      </w:pPr>
    </w:p>
    <w:p w14:paraId="34694AD5" w14:textId="6634C2B0" w:rsidR="003101E7" w:rsidRPr="008E5ADD" w:rsidRDefault="003101E7" w:rsidP="003101E7">
      <w:pPr>
        <w:pStyle w:val="Bezodstpw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>Tabela 2</w:t>
      </w:r>
      <w:r w:rsidR="001642FF" w:rsidRP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Przyjazdy do Krakowa w 2020 roku</w:t>
      </w:r>
      <w:r w:rsidR="008E5ADD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BE3737" w:rsidRPr="008E5ADD" w14:paraId="1D07F37E" w14:textId="77777777" w:rsidTr="00BE37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466896E2" w14:textId="77777777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4871E617" w14:textId="6ED8F046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8E5ADD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35713D36" w14:textId="13868EEA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przyjazdów</w:t>
            </w:r>
            <w:r w:rsidR="008E5ADD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BE3737" w:rsidRPr="008E5ADD" w14:paraId="14C6EBC4" w14:textId="77777777" w:rsidTr="00BE3737">
        <w:tc>
          <w:tcPr>
            <w:tcW w:w="2694" w:type="dxa"/>
            <w:vAlign w:val="bottom"/>
          </w:tcPr>
          <w:p w14:paraId="5514F4F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Wieliczka</w:t>
            </w:r>
          </w:p>
        </w:tc>
        <w:tc>
          <w:tcPr>
            <w:tcW w:w="1701" w:type="dxa"/>
            <w:vAlign w:val="bottom"/>
          </w:tcPr>
          <w:p w14:paraId="6E41394C" w14:textId="2FEAA75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4952</w:t>
            </w:r>
          </w:p>
        </w:tc>
        <w:tc>
          <w:tcPr>
            <w:tcW w:w="1701" w:type="dxa"/>
            <w:vAlign w:val="bottom"/>
          </w:tcPr>
          <w:p w14:paraId="2006EA3F" w14:textId="5494DF2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6D2E747" w14:textId="77777777" w:rsidTr="00BE3737">
        <w:tc>
          <w:tcPr>
            <w:tcW w:w="2694" w:type="dxa"/>
            <w:vAlign w:val="bottom"/>
          </w:tcPr>
          <w:p w14:paraId="2E4F7EB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Skawina</w:t>
            </w:r>
          </w:p>
        </w:tc>
        <w:tc>
          <w:tcPr>
            <w:tcW w:w="1701" w:type="dxa"/>
            <w:vAlign w:val="bottom"/>
          </w:tcPr>
          <w:p w14:paraId="506F3C09" w14:textId="5822D01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2305</w:t>
            </w:r>
          </w:p>
        </w:tc>
        <w:tc>
          <w:tcPr>
            <w:tcW w:w="1701" w:type="dxa"/>
            <w:vAlign w:val="bottom"/>
          </w:tcPr>
          <w:p w14:paraId="3ABD1B61" w14:textId="574014E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430BB4C" w14:textId="77777777" w:rsidTr="00BE3737">
        <w:tc>
          <w:tcPr>
            <w:tcW w:w="2694" w:type="dxa"/>
            <w:vAlign w:val="bottom"/>
          </w:tcPr>
          <w:p w14:paraId="43FF81F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Zielonki</w:t>
            </w:r>
          </w:p>
        </w:tc>
        <w:tc>
          <w:tcPr>
            <w:tcW w:w="1701" w:type="dxa"/>
            <w:vAlign w:val="bottom"/>
          </w:tcPr>
          <w:p w14:paraId="14065703" w14:textId="4A958BC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2258</w:t>
            </w:r>
          </w:p>
        </w:tc>
        <w:tc>
          <w:tcPr>
            <w:tcW w:w="1701" w:type="dxa"/>
            <w:vAlign w:val="bottom"/>
          </w:tcPr>
          <w:p w14:paraId="3C2974D0" w14:textId="565EF5B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CE010B5" w14:textId="77777777" w:rsidTr="00BE3737">
        <w:tc>
          <w:tcPr>
            <w:tcW w:w="2694" w:type="dxa"/>
            <w:vAlign w:val="bottom"/>
          </w:tcPr>
          <w:p w14:paraId="3C8E43A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Zabierzów</w:t>
            </w:r>
          </w:p>
        </w:tc>
        <w:tc>
          <w:tcPr>
            <w:tcW w:w="1701" w:type="dxa"/>
            <w:vAlign w:val="bottom"/>
          </w:tcPr>
          <w:p w14:paraId="3526EDCD" w14:textId="6620E69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2031</w:t>
            </w:r>
          </w:p>
        </w:tc>
        <w:tc>
          <w:tcPr>
            <w:tcW w:w="1701" w:type="dxa"/>
            <w:vAlign w:val="bottom"/>
          </w:tcPr>
          <w:p w14:paraId="38C7215C" w14:textId="5244D18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ACCB601" w14:textId="77777777" w:rsidTr="00BE3737">
        <w:tc>
          <w:tcPr>
            <w:tcW w:w="2694" w:type="dxa"/>
            <w:vAlign w:val="bottom"/>
          </w:tcPr>
          <w:p w14:paraId="5AEDA9F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Niepołomice</w:t>
            </w:r>
          </w:p>
        </w:tc>
        <w:tc>
          <w:tcPr>
            <w:tcW w:w="1701" w:type="dxa"/>
            <w:vAlign w:val="bottom"/>
          </w:tcPr>
          <w:p w14:paraId="3DC0069F" w14:textId="173B857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1884</w:t>
            </w:r>
          </w:p>
        </w:tc>
        <w:tc>
          <w:tcPr>
            <w:tcW w:w="1701" w:type="dxa"/>
            <w:vAlign w:val="bottom"/>
          </w:tcPr>
          <w:p w14:paraId="6A9E9477" w14:textId="317DAF6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8D09167" w14:textId="77777777" w:rsidTr="00BE3737">
        <w:tc>
          <w:tcPr>
            <w:tcW w:w="2694" w:type="dxa"/>
            <w:vAlign w:val="bottom"/>
          </w:tcPr>
          <w:p w14:paraId="5A6F061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23CD4F51" w14:textId="617B6F0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1755</w:t>
            </w:r>
          </w:p>
        </w:tc>
        <w:tc>
          <w:tcPr>
            <w:tcW w:w="1701" w:type="dxa"/>
            <w:vAlign w:val="bottom"/>
          </w:tcPr>
          <w:p w14:paraId="7048EC34" w14:textId="0ACADEA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A4909CE" w14:textId="77777777" w:rsidTr="00BE3737">
        <w:tc>
          <w:tcPr>
            <w:tcW w:w="2694" w:type="dxa"/>
            <w:vAlign w:val="bottom"/>
          </w:tcPr>
          <w:p w14:paraId="1466DE3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Liszki</w:t>
            </w:r>
          </w:p>
        </w:tc>
        <w:tc>
          <w:tcPr>
            <w:tcW w:w="1701" w:type="dxa"/>
            <w:vAlign w:val="bottom"/>
          </w:tcPr>
          <w:p w14:paraId="46DAADEC" w14:textId="575E7E9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1593</w:t>
            </w:r>
          </w:p>
        </w:tc>
        <w:tc>
          <w:tcPr>
            <w:tcW w:w="1701" w:type="dxa"/>
            <w:vAlign w:val="bottom"/>
          </w:tcPr>
          <w:p w14:paraId="49675D29" w14:textId="1668A04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0BBCA5F" w14:textId="77777777" w:rsidTr="00BE3737">
        <w:tc>
          <w:tcPr>
            <w:tcW w:w="2694" w:type="dxa"/>
            <w:vAlign w:val="bottom"/>
          </w:tcPr>
          <w:p w14:paraId="7F09DB2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Kocmyrzów-Luborzyca</w:t>
            </w:r>
          </w:p>
        </w:tc>
        <w:tc>
          <w:tcPr>
            <w:tcW w:w="1701" w:type="dxa"/>
            <w:vAlign w:val="bottom"/>
          </w:tcPr>
          <w:p w14:paraId="497B11BD" w14:textId="5F2B18A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1539</w:t>
            </w:r>
          </w:p>
        </w:tc>
        <w:tc>
          <w:tcPr>
            <w:tcW w:w="1701" w:type="dxa"/>
            <w:vAlign w:val="bottom"/>
          </w:tcPr>
          <w:p w14:paraId="38288324" w14:textId="4E4F0B8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3B63CF5" w14:textId="77777777" w:rsidTr="00BE3737">
        <w:tc>
          <w:tcPr>
            <w:tcW w:w="2694" w:type="dxa"/>
            <w:vAlign w:val="bottom"/>
          </w:tcPr>
          <w:p w14:paraId="1F4F98B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Krzeszowice</w:t>
            </w:r>
          </w:p>
        </w:tc>
        <w:tc>
          <w:tcPr>
            <w:tcW w:w="1701" w:type="dxa"/>
            <w:vAlign w:val="bottom"/>
          </w:tcPr>
          <w:p w14:paraId="52DB68E3" w14:textId="135EC36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1483</w:t>
            </w:r>
          </w:p>
        </w:tc>
        <w:tc>
          <w:tcPr>
            <w:tcW w:w="1701" w:type="dxa"/>
            <w:vAlign w:val="bottom"/>
          </w:tcPr>
          <w:p w14:paraId="4BA2AE7F" w14:textId="1164609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330CAD12" w14:textId="77777777" w:rsidTr="00BE3737">
        <w:tc>
          <w:tcPr>
            <w:tcW w:w="2694" w:type="dxa"/>
            <w:vAlign w:val="bottom"/>
          </w:tcPr>
          <w:p w14:paraId="014D359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Wielka Wieś</w:t>
            </w:r>
          </w:p>
        </w:tc>
        <w:tc>
          <w:tcPr>
            <w:tcW w:w="1701" w:type="dxa"/>
            <w:vAlign w:val="bottom"/>
          </w:tcPr>
          <w:p w14:paraId="10E0BE5E" w14:textId="357AE10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1271</w:t>
            </w:r>
          </w:p>
        </w:tc>
        <w:tc>
          <w:tcPr>
            <w:tcW w:w="1701" w:type="dxa"/>
            <w:vAlign w:val="bottom"/>
          </w:tcPr>
          <w:p w14:paraId="0A0D5FE9" w14:textId="46539DF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CA47A75" w14:textId="77777777" w:rsidTr="00BE3737">
        <w:tc>
          <w:tcPr>
            <w:tcW w:w="2694" w:type="dxa"/>
            <w:vAlign w:val="bottom"/>
          </w:tcPr>
          <w:p w14:paraId="085869C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Czernichów</w:t>
            </w:r>
          </w:p>
        </w:tc>
        <w:tc>
          <w:tcPr>
            <w:tcW w:w="1701" w:type="dxa"/>
            <w:vAlign w:val="bottom"/>
          </w:tcPr>
          <w:p w14:paraId="5BEFA49D" w14:textId="461742C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1090</w:t>
            </w:r>
          </w:p>
        </w:tc>
        <w:tc>
          <w:tcPr>
            <w:tcW w:w="1701" w:type="dxa"/>
            <w:vAlign w:val="bottom"/>
          </w:tcPr>
          <w:p w14:paraId="42DFA448" w14:textId="18F3CC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325FB7B" w14:textId="77777777" w:rsidTr="00BE3737">
        <w:tc>
          <w:tcPr>
            <w:tcW w:w="2694" w:type="dxa"/>
            <w:vAlign w:val="bottom"/>
          </w:tcPr>
          <w:p w14:paraId="7CFABCA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599B3099" w14:textId="056A7EF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1039</w:t>
            </w:r>
          </w:p>
        </w:tc>
        <w:tc>
          <w:tcPr>
            <w:tcW w:w="1701" w:type="dxa"/>
            <w:vAlign w:val="bottom"/>
          </w:tcPr>
          <w:p w14:paraId="3A247770" w14:textId="138B146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683DE4F" w14:textId="77777777" w:rsidTr="00BE3737">
        <w:tc>
          <w:tcPr>
            <w:tcW w:w="2694" w:type="dxa"/>
            <w:vAlign w:val="bottom"/>
          </w:tcPr>
          <w:p w14:paraId="532D5EC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Mogilany</w:t>
            </w:r>
          </w:p>
        </w:tc>
        <w:tc>
          <w:tcPr>
            <w:tcW w:w="1701" w:type="dxa"/>
            <w:vAlign w:val="bottom"/>
          </w:tcPr>
          <w:p w14:paraId="0852E958" w14:textId="619601C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1014</w:t>
            </w:r>
          </w:p>
        </w:tc>
        <w:tc>
          <w:tcPr>
            <w:tcW w:w="1701" w:type="dxa"/>
            <w:vAlign w:val="bottom"/>
          </w:tcPr>
          <w:p w14:paraId="0E9A8C08" w14:textId="31A454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B586CC7" w14:textId="77777777" w:rsidTr="00BE3737">
        <w:tc>
          <w:tcPr>
            <w:tcW w:w="2694" w:type="dxa"/>
            <w:vAlign w:val="bottom"/>
          </w:tcPr>
          <w:p w14:paraId="0BF42D5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61412FFD" w14:textId="52CE27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1006</w:t>
            </w:r>
          </w:p>
        </w:tc>
        <w:tc>
          <w:tcPr>
            <w:tcW w:w="1701" w:type="dxa"/>
            <w:vAlign w:val="bottom"/>
          </w:tcPr>
          <w:p w14:paraId="317BC4EF" w14:textId="6FCE87E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DA0B92A" w14:textId="77777777" w:rsidTr="00BE3737">
        <w:tc>
          <w:tcPr>
            <w:tcW w:w="2694" w:type="dxa"/>
            <w:vAlign w:val="bottom"/>
          </w:tcPr>
          <w:p w14:paraId="7A51C69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Słomniki</w:t>
            </w:r>
          </w:p>
        </w:tc>
        <w:tc>
          <w:tcPr>
            <w:tcW w:w="1701" w:type="dxa"/>
            <w:vAlign w:val="bottom"/>
          </w:tcPr>
          <w:p w14:paraId="16B1A448" w14:textId="49C0B51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992</w:t>
            </w:r>
          </w:p>
        </w:tc>
        <w:tc>
          <w:tcPr>
            <w:tcW w:w="1701" w:type="dxa"/>
            <w:vAlign w:val="bottom"/>
          </w:tcPr>
          <w:p w14:paraId="2E3B6BF6" w14:textId="1CDAF33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1A89E88" w14:textId="77777777" w:rsidTr="00BE3737">
        <w:tc>
          <w:tcPr>
            <w:tcW w:w="2694" w:type="dxa"/>
            <w:vAlign w:val="bottom"/>
          </w:tcPr>
          <w:p w14:paraId="79EC6EE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Michałowice</w:t>
            </w:r>
          </w:p>
        </w:tc>
        <w:tc>
          <w:tcPr>
            <w:tcW w:w="1701" w:type="dxa"/>
            <w:vAlign w:val="bottom"/>
          </w:tcPr>
          <w:p w14:paraId="43C07A67" w14:textId="00EF4C5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961</w:t>
            </w:r>
          </w:p>
        </w:tc>
        <w:tc>
          <w:tcPr>
            <w:tcW w:w="1701" w:type="dxa"/>
            <w:vAlign w:val="bottom"/>
          </w:tcPr>
          <w:p w14:paraId="7E685ECC" w14:textId="37F8181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147E872" w14:textId="77777777" w:rsidTr="00BE3737">
        <w:tc>
          <w:tcPr>
            <w:tcW w:w="2694" w:type="dxa"/>
            <w:vAlign w:val="bottom"/>
          </w:tcPr>
          <w:p w14:paraId="1CD6AC9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Skała</w:t>
            </w:r>
          </w:p>
        </w:tc>
        <w:tc>
          <w:tcPr>
            <w:tcW w:w="1701" w:type="dxa"/>
            <w:vAlign w:val="bottom"/>
          </w:tcPr>
          <w:p w14:paraId="77F51533" w14:textId="775015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927</w:t>
            </w:r>
          </w:p>
        </w:tc>
        <w:tc>
          <w:tcPr>
            <w:tcW w:w="1701" w:type="dxa"/>
            <w:vAlign w:val="bottom"/>
          </w:tcPr>
          <w:p w14:paraId="72A6CC07" w14:textId="4A2491A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00CD7F6" w14:textId="77777777" w:rsidTr="00BE3737">
        <w:tc>
          <w:tcPr>
            <w:tcW w:w="2694" w:type="dxa"/>
            <w:vAlign w:val="bottom"/>
          </w:tcPr>
          <w:p w14:paraId="1EAD54D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4B6DBA02" w14:textId="565E209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862</w:t>
            </w:r>
          </w:p>
        </w:tc>
        <w:tc>
          <w:tcPr>
            <w:tcW w:w="1701" w:type="dxa"/>
            <w:vAlign w:val="bottom"/>
          </w:tcPr>
          <w:p w14:paraId="7A9CF733" w14:textId="103B3BB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E754F76" w14:textId="77777777" w:rsidTr="00BE3737">
        <w:tc>
          <w:tcPr>
            <w:tcW w:w="2694" w:type="dxa"/>
            <w:vAlign w:val="bottom"/>
          </w:tcPr>
          <w:p w14:paraId="37C5E09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67451EF8" w14:textId="74142F4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856</w:t>
            </w:r>
          </w:p>
        </w:tc>
        <w:tc>
          <w:tcPr>
            <w:tcW w:w="1701" w:type="dxa"/>
            <w:vAlign w:val="bottom"/>
          </w:tcPr>
          <w:p w14:paraId="3D45F42C" w14:textId="4B85CE3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75F384B" w14:textId="77777777" w:rsidTr="00BE3737">
        <w:tc>
          <w:tcPr>
            <w:tcW w:w="2694" w:type="dxa"/>
            <w:vAlign w:val="bottom"/>
          </w:tcPr>
          <w:p w14:paraId="1576160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6CA4A907" w14:textId="456646A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822</w:t>
            </w:r>
          </w:p>
        </w:tc>
        <w:tc>
          <w:tcPr>
            <w:tcW w:w="1701" w:type="dxa"/>
            <w:vAlign w:val="bottom"/>
          </w:tcPr>
          <w:p w14:paraId="6E378179" w14:textId="61C20E1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207B88C" w14:textId="77777777" w:rsidTr="00BE3737">
        <w:tc>
          <w:tcPr>
            <w:tcW w:w="2694" w:type="dxa"/>
            <w:vAlign w:val="bottom"/>
          </w:tcPr>
          <w:p w14:paraId="7AFF759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Iwanowice</w:t>
            </w:r>
          </w:p>
        </w:tc>
        <w:tc>
          <w:tcPr>
            <w:tcW w:w="1701" w:type="dxa"/>
            <w:vAlign w:val="bottom"/>
          </w:tcPr>
          <w:p w14:paraId="7AB1D733" w14:textId="7FB248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815</w:t>
            </w:r>
          </w:p>
        </w:tc>
        <w:tc>
          <w:tcPr>
            <w:tcW w:w="1701" w:type="dxa"/>
            <w:vAlign w:val="bottom"/>
          </w:tcPr>
          <w:p w14:paraId="354F856A" w14:textId="03F575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35B7399" w14:textId="77777777" w:rsidTr="00BE3737">
        <w:tc>
          <w:tcPr>
            <w:tcW w:w="2694" w:type="dxa"/>
            <w:vAlign w:val="bottom"/>
          </w:tcPr>
          <w:p w14:paraId="7D3F74A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Biskupice</w:t>
            </w:r>
          </w:p>
        </w:tc>
        <w:tc>
          <w:tcPr>
            <w:tcW w:w="1701" w:type="dxa"/>
            <w:vAlign w:val="bottom"/>
          </w:tcPr>
          <w:p w14:paraId="0E0F473B" w14:textId="758773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796</w:t>
            </w:r>
          </w:p>
        </w:tc>
        <w:tc>
          <w:tcPr>
            <w:tcW w:w="1701" w:type="dxa"/>
            <w:vAlign w:val="bottom"/>
          </w:tcPr>
          <w:p w14:paraId="066B0171" w14:textId="1399CB0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42FD1CB" w14:textId="77777777" w:rsidTr="00BE3737">
        <w:tc>
          <w:tcPr>
            <w:tcW w:w="2694" w:type="dxa"/>
            <w:vAlign w:val="bottom"/>
          </w:tcPr>
          <w:p w14:paraId="066E702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6FA934A6" w14:textId="687966C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774</w:t>
            </w:r>
          </w:p>
        </w:tc>
        <w:tc>
          <w:tcPr>
            <w:tcW w:w="1701" w:type="dxa"/>
            <w:vAlign w:val="bottom"/>
          </w:tcPr>
          <w:p w14:paraId="55D14B27" w14:textId="7B2C5AE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C384B69" w14:textId="77777777" w:rsidTr="00BE3737">
        <w:tc>
          <w:tcPr>
            <w:tcW w:w="2694" w:type="dxa"/>
            <w:vAlign w:val="bottom"/>
          </w:tcPr>
          <w:p w14:paraId="099027C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792FCEAE" w14:textId="1468F79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773</w:t>
            </w:r>
          </w:p>
        </w:tc>
        <w:tc>
          <w:tcPr>
            <w:tcW w:w="1701" w:type="dxa"/>
            <w:vAlign w:val="bottom"/>
          </w:tcPr>
          <w:p w14:paraId="7A5388C9" w14:textId="4955BC9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47C805B" w14:textId="77777777" w:rsidTr="00BE3737">
        <w:tc>
          <w:tcPr>
            <w:tcW w:w="2694" w:type="dxa"/>
            <w:vAlign w:val="bottom"/>
          </w:tcPr>
          <w:p w14:paraId="66B1AFF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Jerzmanowice-Przeginia</w:t>
            </w:r>
          </w:p>
        </w:tc>
        <w:tc>
          <w:tcPr>
            <w:tcW w:w="1701" w:type="dxa"/>
            <w:vAlign w:val="bottom"/>
          </w:tcPr>
          <w:p w14:paraId="6632D689" w14:textId="19EE91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740</w:t>
            </w:r>
          </w:p>
        </w:tc>
        <w:tc>
          <w:tcPr>
            <w:tcW w:w="1701" w:type="dxa"/>
            <w:vAlign w:val="bottom"/>
          </w:tcPr>
          <w:p w14:paraId="49B8991B" w14:textId="3A18D86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900BA11" w14:textId="77777777" w:rsidTr="00BE3737">
        <w:tc>
          <w:tcPr>
            <w:tcW w:w="2694" w:type="dxa"/>
            <w:vAlign w:val="bottom"/>
          </w:tcPr>
          <w:p w14:paraId="7754FC2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Świątniki Górne</w:t>
            </w:r>
          </w:p>
        </w:tc>
        <w:tc>
          <w:tcPr>
            <w:tcW w:w="1701" w:type="dxa"/>
            <w:vAlign w:val="bottom"/>
          </w:tcPr>
          <w:p w14:paraId="5CB77CA4" w14:textId="7062F9E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704</w:t>
            </w:r>
          </w:p>
        </w:tc>
        <w:tc>
          <w:tcPr>
            <w:tcW w:w="1701" w:type="dxa"/>
            <w:vAlign w:val="bottom"/>
          </w:tcPr>
          <w:p w14:paraId="125A1686" w14:textId="475D2DE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3857250B" w14:textId="77777777" w:rsidTr="00BE3737">
        <w:tc>
          <w:tcPr>
            <w:tcW w:w="2694" w:type="dxa"/>
            <w:vAlign w:val="bottom"/>
          </w:tcPr>
          <w:p w14:paraId="1BEEE6C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701" w:type="dxa"/>
            <w:vAlign w:val="bottom"/>
          </w:tcPr>
          <w:p w14:paraId="4F349060" w14:textId="201A54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699</w:t>
            </w:r>
          </w:p>
        </w:tc>
        <w:tc>
          <w:tcPr>
            <w:tcW w:w="1701" w:type="dxa"/>
            <w:vAlign w:val="bottom"/>
          </w:tcPr>
          <w:p w14:paraId="371860DF" w14:textId="06358B7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8FE7C6D" w14:textId="77777777" w:rsidTr="00BE3737">
        <w:tc>
          <w:tcPr>
            <w:tcW w:w="2694" w:type="dxa"/>
            <w:vAlign w:val="bottom"/>
          </w:tcPr>
          <w:p w14:paraId="0234E71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6E1CB38E" w14:textId="2D29CD0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698</w:t>
            </w:r>
          </w:p>
        </w:tc>
        <w:tc>
          <w:tcPr>
            <w:tcW w:w="1701" w:type="dxa"/>
            <w:vAlign w:val="bottom"/>
          </w:tcPr>
          <w:p w14:paraId="4292643A" w14:textId="2E9390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64894F1C" w14:textId="77777777" w:rsidTr="00BE3737">
        <w:tc>
          <w:tcPr>
            <w:tcW w:w="2694" w:type="dxa"/>
            <w:vAlign w:val="bottom"/>
          </w:tcPr>
          <w:p w14:paraId="75F821B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3C06ED84" w14:textId="37AB8DC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681</w:t>
            </w:r>
          </w:p>
        </w:tc>
        <w:tc>
          <w:tcPr>
            <w:tcW w:w="1701" w:type="dxa"/>
            <w:vAlign w:val="bottom"/>
          </w:tcPr>
          <w:p w14:paraId="4B3315B8" w14:textId="5E213B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E7B4350" w14:textId="77777777" w:rsidTr="00BE3737">
        <w:tc>
          <w:tcPr>
            <w:tcW w:w="2694" w:type="dxa"/>
            <w:vAlign w:val="bottom"/>
          </w:tcPr>
          <w:p w14:paraId="02ACBF7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5F0CF2A6" w14:textId="4B6A543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680</w:t>
            </w:r>
          </w:p>
        </w:tc>
        <w:tc>
          <w:tcPr>
            <w:tcW w:w="1701" w:type="dxa"/>
            <w:vAlign w:val="bottom"/>
          </w:tcPr>
          <w:p w14:paraId="3839FDFD" w14:textId="70D2B8E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2CB088E4" w14:textId="77777777" w:rsidTr="00BE3737">
        <w:tc>
          <w:tcPr>
            <w:tcW w:w="2694" w:type="dxa"/>
            <w:vAlign w:val="bottom"/>
          </w:tcPr>
          <w:p w14:paraId="19D227E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5319845E" w14:textId="492DD52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677</w:t>
            </w:r>
          </w:p>
        </w:tc>
        <w:tc>
          <w:tcPr>
            <w:tcW w:w="1701" w:type="dxa"/>
            <w:vAlign w:val="bottom"/>
          </w:tcPr>
          <w:p w14:paraId="2E51D2F0" w14:textId="0EC5BE1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1F23082" w14:textId="77777777" w:rsidTr="00BE3737">
        <w:tc>
          <w:tcPr>
            <w:tcW w:w="2694" w:type="dxa"/>
            <w:vAlign w:val="bottom"/>
          </w:tcPr>
          <w:p w14:paraId="0B806BC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03E9BE7C" w14:textId="7E56960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481</w:t>
            </w:r>
          </w:p>
        </w:tc>
        <w:tc>
          <w:tcPr>
            <w:tcW w:w="1701" w:type="dxa"/>
            <w:vAlign w:val="bottom"/>
          </w:tcPr>
          <w:p w14:paraId="58B32F58" w14:textId="14F7DD1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20C5C15C" w14:textId="77777777" w:rsidTr="00BE3737">
        <w:tc>
          <w:tcPr>
            <w:tcW w:w="2694" w:type="dxa"/>
            <w:vAlign w:val="bottom"/>
          </w:tcPr>
          <w:p w14:paraId="533BBAE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7F3C84E2" w14:textId="5AC65D1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461</w:t>
            </w:r>
          </w:p>
        </w:tc>
        <w:tc>
          <w:tcPr>
            <w:tcW w:w="1701" w:type="dxa"/>
            <w:vAlign w:val="bottom"/>
          </w:tcPr>
          <w:p w14:paraId="357D0070" w14:textId="393D499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0D3B943" w14:textId="77777777" w:rsidTr="00BE3737">
        <w:tc>
          <w:tcPr>
            <w:tcW w:w="2694" w:type="dxa"/>
            <w:vAlign w:val="bottom"/>
          </w:tcPr>
          <w:p w14:paraId="5D979E6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701" w:type="dxa"/>
            <w:vAlign w:val="bottom"/>
          </w:tcPr>
          <w:p w14:paraId="007DC6EA" w14:textId="06EF01F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450</w:t>
            </w:r>
          </w:p>
        </w:tc>
        <w:tc>
          <w:tcPr>
            <w:tcW w:w="1701" w:type="dxa"/>
            <w:vAlign w:val="bottom"/>
          </w:tcPr>
          <w:p w14:paraId="1CA45678" w14:textId="4FC2D54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32421AE0" w14:textId="77777777" w:rsidTr="00BE3737">
        <w:tc>
          <w:tcPr>
            <w:tcW w:w="2694" w:type="dxa"/>
            <w:vAlign w:val="bottom"/>
          </w:tcPr>
          <w:p w14:paraId="5576F79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Siepraw</w:t>
            </w:r>
          </w:p>
        </w:tc>
        <w:tc>
          <w:tcPr>
            <w:tcW w:w="1701" w:type="dxa"/>
            <w:vAlign w:val="bottom"/>
          </w:tcPr>
          <w:p w14:paraId="09C53921" w14:textId="1A2B582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442</w:t>
            </w:r>
          </w:p>
        </w:tc>
        <w:tc>
          <w:tcPr>
            <w:tcW w:w="1701" w:type="dxa"/>
            <w:vAlign w:val="bottom"/>
          </w:tcPr>
          <w:p w14:paraId="50060552" w14:textId="7444AD9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7C29CF50" w14:textId="77777777" w:rsidTr="00BE3737">
        <w:tc>
          <w:tcPr>
            <w:tcW w:w="2694" w:type="dxa"/>
            <w:vAlign w:val="bottom"/>
          </w:tcPr>
          <w:p w14:paraId="2D0DC33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Koniusza</w:t>
            </w:r>
          </w:p>
        </w:tc>
        <w:tc>
          <w:tcPr>
            <w:tcW w:w="1701" w:type="dxa"/>
            <w:vAlign w:val="bottom"/>
          </w:tcPr>
          <w:p w14:paraId="5E86C6CC" w14:textId="0BE231A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431</w:t>
            </w:r>
          </w:p>
        </w:tc>
        <w:tc>
          <w:tcPr>
            <w:tcW w:w="1701" w:type="dxa"/>
            <w:vAlign w:val="bottom"/>
          </w:tcPr>
          <w:p w14:paraId="0406E588" w14:textId="6E2D64F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7F9AC78B" w14:textId="77777777" w:rsidTr="00BE3737">
        <w:tc>
          <w:tcPr>
            <w:tcW w:w="2694" w:type="dxa"/>
            <w:vAlign w:val="bottom"/>
          </w:tcPr>
          <w:p w14:paraId="6B031C8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5D93940D" w14:textId="7F96B65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422</w:t>
            </w:r>
          </w:p>
        </w:tc>
        <w:tc>
          <w:tcPr>
            <w:tcW w:w="1701" w:type="dxa"/>
            <w:vAlign w:val="bottom"/>
          </w:tcPr>
          <w:p w14:paraId="716B7463" w14:textId="738558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1944623" w14:textId="77777777" w:rsidTr="00BE3737">
        <w:tc>
          <w:tcPr>
            <w:tcW w:w="2694" w:type="dxa"/>
            <w:vAlign w:val="bottom"/>
          </w:tcPr>
          <w:p w14:paraId="6FE619E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Igołomia-Wawrzeńczyce</w:t>
            </w:r>
          </w:p>
        </w:tc>
        <w:tc>
          <w:tcPr>
            <w:tcW w:w="1701" w:type="dxa"/>
            <w:vAlign w:val="bottom"/>
          </w:tcPr>
          <w:p w14:paraId="7E351038" w14:textId="53DD308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401</w:t>
            </w:r>
          </w:p>
        </w:tc>
        <w:tc>
          <w:tcPr>
            <w:tcW w:w="1701" w:type="dxa"/>
            <w:vAlign w:val="bottom"/>
          </w:tcPr>
          <w:p w14:paraId="697D91CE" w14:textId="01A3A67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AF1C43A" w14:textId="77777777" w:rsidTr="00BE3737">
        <w:tc>
          <w:tcPr>
            <w:tcW w:w="2694" w:type="dxa"/>
            <w:vAlign w:val="bottom"/>
          </w:tcPr>
          <w:p w14:paraId="205377B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701" w:type="dxa"/>
            <w:vAlign w:val="bottom"/>
          </w:tcPr>
          <w:p w14:paraId="510B153C" w14:textId="679C2C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377</w:t>
            </w:r>
          </w:p>
        </w:tc>
        <w:tc>
          <w:tcPr>
            <w:tcW w:w="1701" w:type="dxa"/>
            <w:vAlign w:val="bottom"/>
          </w:tcPr>
          <w:p w14:paraId="3D24A0DD" w14:textId="54BC260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3E304A48" w14:textId="77777777" w:rsidTr="00BE3737">
        <w:tc>
          <w:tcPr>
            <w:tcW w:w="2694" w:type="dxa"/>
            <w:vAlign w:val="bottom"/>
          </w:tcPr>
          <w:p w14:paraId="6801B79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2B18F80D" w14:textId="6D6C821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363</w:t>
            </w:r>
          </w:p>
        </w:tc>
        <w:tc>
          <w:tcPr>
            <w:tcW w:w="1701" w:type="dxa"/>
            <w:vAlign w:val="bottom"/>
          </w:tcPr>
          <w:p w14:paraId="24EC0EFE" w14:textId="313A77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757E8B0D" w14:textId="77777777" w:rsidTr="00BE3737">
        <w:tc>
          <w:tcPr>
            <w:tcW w:w="2694" w:type="dxa"/>
            <w:vAlign w:val="bottom"/>
          </w:tcPr>
          <w:p w14:paraId="5D9E77C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Brzeźnica</w:t>
            </w:r>
          </w:p>
        </w:tc>
        <w:tc>
          <w:tcPr>
            <w:tcW w:w="1701" w:type="dxa"/>
            <w:vAlign w:val="bottom"/>
          </w:tcPr>
          <w:p w14:paraId="6F3B1CF5" w14:textId="76C7476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1701" w:type="dxa"/>
            <w:vAlign w:val="bottom"/>
          </w:tcPr>
          <w:p w14:paraId="236531E2" w14:textId="77F0E2D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9078F3C" w14:textId="77777777" w:rsidTr="00BE3737">
        <w:tc>
          <w:tcPr>
            <w:tcW w:w="2694" w:type="dxa"/>
            <w:vAlign w:val="bottom"/>
          </w:tcPr>
          <w:p w14:paraId="12A974E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701" w:type="dxa"/>
            <w:vAlign w:val="bottom"/>
          </w:tcPr>
          <w:p w14:paraId="3749DDB2" w14:textId="560B2A4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324</w:t>
            </w:r>
          </w:p>
        </w:tc>
        <w:tc>
          <w:tcPr>
            <w:tcW w:w="1701" w:type="dxa"/>
            <w:vAlign w:val="bottom"/>
          </w:tcPr>
          <w:p w14:paraId="09F75DAD" w14:textId="49D2CE8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052D51F" w14:textId="77777777" w:rsidTr="00BE3737">
        <w:tc>
          <w:tcPr>
            <w:tcW w:w="2694" w:type="dxa"/>
            <w:vAlign w:val="bottom"/>
          </w:tcPr>
          <w:p w14:paraId="020EA33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701" w:type="dxa"/>
            <w:vAlign w:val="bottom"/>
          </w:tcPr>
          <w:p w14:paraId="297C0590" w14:textId="056213B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316</w:t>
            </w:r>
          </w:p>
        </w:tc>
        <w:tc>
          <w:tcPr>
            <w:tcW w:w="1701" w:type="dxa"/>
            <w:vAlign w:val="bottom"/>
          </w:tcPr>
          <w:p w14:paraId="0698A4EA" w14:textId="27CAC8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194B68E" w14:textId="77777777" w:rsidTr="00BE3737">
        <w:tc>
          <w:tcPr>
            <w:tcW w:w="2694" w:type="dxa"/>
            <w:vAlign w:val="bottom"/>
          </w:tcPr>
          <w:p w14:paraId="14C6EB0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Nowe Brzesko</w:t>
            </w:r>
          </w:p>
        </w:tc>
        <w:tc>
          <w:tcPr>
            <w:tcW w:w="1701" w:type="dxa"/>
            <w:vAlign w:val="bottom"/>
          </w:tcPr>
          <w:p w14:paraId="6FD9EE43" w14:textId="1E9AAA6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315</w:t>
            </w:r>
          </w:p>
        </w:tc>
        <w:tc>
          <w:tcPr>
            <w:tcW w:w="1701" w:type="dxa"/>
            <w:vAlign w:val="bottom"/>
          </w:tcPr>
          <w:p w14:paraId="2E325457" w14:textId="15EE3E5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B5BBDED" w14:textId="77777777" w:rsidTr="00BE3737">
        <w:tc>
          <w:tcPr>
            <w:tcW w:w="2694" w:type="dxa"/>
            <w:vAlign w:val="bottom"/>
          </w:tcPr>
          <w:p w14:paraId="212C4A3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gm.</w:t>
            </w:r>
          </w:p>
        </w:tc>
        <w:tc>
          <w:tcPr>
            <w:tcW w:w="1701" w:type="dxa"/>
            <w:vAlign w:val="bottom"/>
          </w:tcPr>
          <w:p w14:paraId="22087D49" w14:textId="2E88B66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1701" w:type="dxa"/>
            <w:vAlign w:val="bottom"/>
          </w:tcPr>
          <w:p w14:paraId="3B27F7A6" w14:textId="169660B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E754947" w14:textId="77777777" w:rsidTr="00BE3737">
        <w:tc>
          <w:tcPr>
            <w:tcW w:w="2694" w:type="dxa"/>
            <w:vAlign w:val="bottom"/>
          </w:tcPr>
          <w:p w14:paraId="199216D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Sułoszowa</w:t>
            </w:r>
          </w:p>
        </w:tc>
        <w:tc>
          <w:tcPr>
            <w:tcW w:w="1701" w:type="dxa"/>
            <w:vAlign w:val="bottom"/>
          </w:tcPr>
          <w:p w14:paraId="34F703EC" w14:textId="4DCA0D4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1701" w:type="dxa"/>
            <w:vAlign w:val="bottom"/>
          </w:tcPr>
          <w:p w14:paraId="14825B72" w14:textId="3ABB0D3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40A02CB" w14:textId="77777777" w:rsidTr="00BE3737">
        <w:tc>
          <w:tcPr>
            <w:tcW w:w="2694" w:type="dxa"/>
            <w:vAlign w:val="bottom"/>
          </w:tcPr>
          <w:p w14:paraId="1488E2D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701" w:type="dxa"/>
            <w:vAlign w:val="bottom"/>
          </w:tcPr>
          <w:p w14:paraId="520DA530" w14:textId="5B6BDBF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285</w:t>
            </w:r>
          </w:p>
        </w:tc>
        <w:tc>
          <w:tcPr>
            <w:tcW w:w="1701" w:type="dxa"/>
            <w:vAlign w:val="bottom"/>
          </w:tcPr>
          <w:p w14:paraId="6274095B" w14:textId="035E41C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206FB4D" w14:textId="77777777" w:rsidTr="00BE3737">
        <w:tc>
          <w:tcPr>
            <w:tcW w:w="2694" w:type="dxa"/>
            <w:vAlign w:val="bottom"/>
          </w:tcPr>
          <w:p w14:paraId="5F19EE8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Wiśniowa</w:t>
            </w:r>
          </w:p>
        </w:tc>
        <w:tc>
          <w:tcPr>
            <w:tcW w:w="1701" w:type="dxa"/>
            <w:vAlign w:val="bottom"/>
          </w:tcPr>
          <w:p w14:paraId="079709CD" w14:textId="53E2930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281</w:t>
            </w:r>
          </w:p>
        </w:tc>
        <w:tc>
          <w:tcPr>
            <w:tcW w:w="1701" w:type="dxa"/>
            <w:vAlign w:val="bottom"/>
          </w:tcPr>
          <w:p w14:paraId="00DF8CA8" w14:textId="708709F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1560B851" w14:textId="77777777" w:rsidTr="00BE3737">
        <w:tc>
          <w:tcPr>
            <w:tcW w:w="2694" w:type="dxa"/>
            <w:vAlign w:val="bottom"/>
          </w:tcPr>
          <w:p w14:paraId="20E38D8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701" w:type="dxa"/>
            <w:vAlign w:val="bottom"/>
          </w:tcPr>
          <w:p w14:paraId="1BFCD5F7" w14:textId="362E8C5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265</w:t>
            </w:r>
          </w:p>
        </w:tc>
        <w:tc>
          <w:tcPr>
            <w:tcW w:w="1701" w:type="dxa"/>
            <w:vAlign w:val="bottom"/>
          </w:tcPr>
          <w:p w14:paraId="54B96063" w14:textId="485FBDB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0A2A977" w14:textId="77777777" w:rsidTr="00BE3737">
        <w:tc>
          <w:tcPr>
            <w:tcW w:w="2694" w:type="dxa"/>
            <w:vAlign w:val="bottom"/>
          </w:tcPr>
          <w:p w14:paraId="3A8BB31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701" w:type="dxa"/>
            <w:vAlign w:val="bottom"/>
          </w:tcPr>
          <w:p w14:paraId="6F3FCAD0" w14:textId="32CBC76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244</w:t>
            </w:r>
          </w:p>
        </w:tc>
        <w:tc>
          <w:tcPr>
            <w:tcW w:w="1701" w:type="dxa"/>
            <w:vAlign w:val="bottom"/>
          </w:tcPr>
          <w:p w14:paraId="1C629E5A" w14:textId="4DA9341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204CA30D" w14:textId="77777777" w:rsidTr="00BE3737">
        <w:tc>
          <w:tcPr>
            <w:tcW w:w="2694" w:type="dxa"/>
            <w:vAlign w:val="bottom"/>
          </w:tcPr>
          <w:p w14:paraId="0B4C26F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701" w:type="dxa"/>
            <w:vAlign w:val="bottom"/>
          </w:tcPr>
          <w:p w14:paraId="2FF7A824" w14:textId="4EAE227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243</w:t>
            </w:r>
          </w:p>
        </w:tc>
        <w:tc>
          <w:tcPr>
            <w:tcW w:w="1701" w:type="dxa"/>
            <w:vAlign w:val="bottom"/>
          </w:tcPr>
          <w:p w14:paraId="037F27A0" w14:textId="7D548EC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FCD9982" w14:textId="77777777" w:rsidTr="00BE3737">
        <w:tc>
          <w:tcPr>
            <w:tcW w:w="2694" w:type="dxa"/>
            <w:vAlign w:val="bottom"/>
          </w:tcPr>
          <w:p w14:paraId="3717F06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701" w:type="dxa"/>
            <w:vAlign w:val="bottom"/>
          </w:tcPr>
          <w:p w14:paraId="7C96CD06" w14:textId="096D443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229</w:t>
            </w:r>
          </w:p>
        </w:tc>
        <w:tc>
          <w:tcPr>
            <w:tcW w:w="1701" w:type="dxa"/>
            <w:vAlign w:val="bottom"/>
          </w:tcPr>
          <w:p w14:paraId="2C6D9E18" w14:textId="4AFA3A2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054FBE8" w14:textId="77777777" w:rsidTr="00BE3737">
        <w:tc>
          <w:tcPr>
            <w:tcW w:w="2694" w:type="dxa"/>
            <w:vAlign w:val="bottom"/>
          </w:tcPr>
          <w:p w14:paraId="5D86C8C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701" w:type="dxa"/>
            <w:vAlign w:val="bottom"/>
          </w:tcPr>
          <w:p w14:paraId="1B7BF3CC" w14:textId="3FDDC32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217</w:t>
            </w:r>
          </w:p>
        </w:tc>
        <w:tc>
          <w:tcPr>
            <w:tcW w:w="1701" w:type="dxa"/>
            <w:vAlign w:val="bottom"/>
          </w:tcPr>
          <w:p w14:paraId="16D21945" w14:textId="404468F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A8CB5F1" w14:textId="77777777" w:rsidTr="00BE3737">
        <w:tc>
          <w:tcPr>
            <w:tcW w:w="2694" w:type="dxa"/>
            <w:vAlign w:val="bottom"/>
          </w:tcPr>
          <w:p w14:paraId="2750B5B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701" w:type="dxa"/>
            <w:vAlign w:val="bottom"/>
          </w:tcPr>
          <w:p w14:paraId="4C3C2C5C" w14:textId="399551B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214</w:t>
            </w:r>
          </w:p>
        </w:tc>
        <w:tc>
          <w:tcPr>
            <w:tcW w:w="1701" w:type="dxa"/>
            <w:vAlign w:val="bottom"/>
          </w:tcPr>
          <w:p w14:paraId="5E591848" w14:textId="7D449CB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0E42D1F2" w14:textId="77777777" w:rsidTr="00BE3737">
        <w:tc>
          <w:tcPr>
            <w:tcW w:w="2694" w:type="dxa"/>
            <w:vAlign w:val="bottom"/>
          </w:tcPr>
          <w:p w14:paraId="432CC2E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Maków Podhalański</w:t>
            </w:r>
          </w:p>
        </w:tc>
        <w:tc>
          <w:tcPr>
            <w:tcW w:w="1701" w:type="dxa"/>
            <w:vAlign w:val="bottom"/>
          </w:tcPr>
          <w:p w14:paraId="03156600" w14:textId="306DA8F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209</w:t>
            </w:r>
          </w:p>
        </w:tc>
        <w:tc>
          <w:tcPr>
            <w:tcW w:w="1701" w:type="dxa"/>
            <w:vAlign w:val="bottom"/>
          </w:tcPr>
          <w:p w14:paraId="273D13E5" w14:textId="3B7E9B3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C14BAD7" w14:textId="77777777" w:rsidTr="00BE3737">
        <w:tc>
          <w:tcPr>
            <w:tcW w:w="2694" w:type="dxa"/>
            <w:vAlign w:val="bottom"/>
          </w:tcPr>
          <w:p w14:paraId="347CDC0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Klucze</w:t>
            </w:r>
          </w:p>
        </w:tc>
        <w:tc>
          <w:tcPr>
            <w:tcW w:w="1701" w:type="dxa"/>
            <w:vAlign w:val="bottom"/>
          </w:tcPr>
          <w:p w14:paraId="2232C4F7" w14:textId="79F6BA8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701" w:type="dxa"/>
            <w:vAlign w:val="bottom"/>
          </w:tcPr>
          <w:p w14:paraId="3510B07C" w14:textId="66F6B96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01767FD" w14:textId="77777777" w:rsidTr="00BE3737">
        <w:tc>
          <w:tcPr>
            <w:tcW w:w="2694" w:type="dxa"/>
            <w:vAlign w:val="bottom"/>
          </w:tcPr>
          <w:p w14:paraId="7250C70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701" w:type="dxa"/>
            <w:vAlign w:val="bottom"/>
          </w:tcPr>
          <w:p w14:paraId="6EF4F561" w14:textId="095EC7D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701" w:type="dxa"/>
            <w:vAlign w:val="bottom"/>
          </w:tcPr>
          <w:p w14:paraId="1FEF9023" w14:textId="10BAF27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65399CB" w14:textId="77777777" w:rsidTr="00BE3737">
        <w:tc>
          <w:tcPr>
            <w:tcW w:w="2694" w:type="dxa"/>
            <w:vAlign w:val="bottom"/>
          </w:tcPr>
          <w:p w14:paraId="1CFCF80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Tokarnia</w:t>
            </w:r>
          </w:p>
        </w:tc>
        <w:tc>
          <w:tcPr>
            <w:tcW w:w="1701" w:type="dxa"/>
            <w:vAlign w:val="bottom"/>
          </w:tcPr>
          <w:p w14:paraId="4A2E9F74" w14:textId="1425C4F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701" w:type="dxa"/>
            <w:vAlign w:val="bottom"/>
          </w:tcPr>
          <w:p w14:paraId="2FC4EBD5" w14:textId="467679E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6A22BA43" w14:textId="77777777" w:rsidTr="00BE3737">
        <w:tc>
          <w:tcPr>
            <w:tcW w:w="2694" w:type="dxa"/>
            <w:vAlign w:val="bottom"/>
          </w:tcPr>
          <w:p w14:paraId="603FDE2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701" w:type="dxa"/>
            <w:vAlign w:val="bottom"/>
          </w:tcPr>
          <w:p w14:paraId="3D74CEC7" w14:textId="08014E1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701" w:type="dxa"/>
            <w:vAlign w:val="bottom"/>
          </w:tcPr>
          <w:p w14:paraId="0D3B77F6" w14:textId="79A8028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791D205" w14:textId="77777777" w:rsidTr="00BE3737">
        <w:tc>
          <w:tcPr>
            <w:tcW w:w="2694" w:type="dxa"/>
            <w:vAlign w:val="bottom"/>
          </w:tcPr>
          <w:p w14:paraId="51507ED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701" w:type="dxa"/>
            <w:vAlign w:val="bottom"/>
          </w:tcPr>
          <w:p w14:paraId="7D8FE7E6" w14:textId="351D512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701" w:type="dxa"/>
            <w:vAlign w:val="bottom"/>
          </w:tcPr>
          <w:p w14:paraId="18200562" w14:textId="452D7FE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21C6C42" w14:textId="77777777" w:rsidTr="00BE3737">
        <w:tc>
          <w:tcPr>
            <w:tcW w:w="2694" w:type="dxa"/>
            <w:vAlign w:val="bottom"/>
          </w:tcPr>
          <w:p w14:paraId="1032E30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701" w:type="dxa"/>
            <w:vAlign w:val="bottom"/>
          </w:tcPr>
          <w:p w14:paraId="34CFF042" w14:textId="40BDF5C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701" w:type="dxa"/>
            <w:vAlign w:val="bottom"/>
          </w:tcPr>
          <w:p w14:paraId="0B3D76BE" w14:textId="14C06AD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5E04ACD" w14:textId="77777777" w:rsidTr="00BE3737">
        <w:tc>
          <w:tcPr>
            <w:tcW w:w="2694" w:type="dxa"/>
            <w:vAlign w:val="bottom"/>
          </w:tcPr>
          <w:p w14:paraId="277207E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701" w:type="dxa"/>
            <w:vAlign w:val="bottom"/>
          </w:tcPr>
          <w:p w14:paraId="5B74F92D" w14:textId="528A426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701" w:type="dxa"/>
            <w:vAlign w:val="bottom"/>
          </w:tcPr>
          <w:p w14:paraId="5CA60048" w14:textId="2840DD4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3642818" w14:textId="77777777" w:rsidTr="00BE3737">
        <w:tc>
          <w:tcPr>
            <w:tcW w:w="2694" w:type="dxa"/>
            <w:vAlign w:val="bottom"/>
          </w:tcPr>
          <w:p w14:paraId="48A282B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701" w:type="dxa"/>
            <w:vAlign w:val="bottom"/>
          </w:tcPr>
          <w:p w14:paraId="4F9EEBDF" w14:textId="1D237B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159</w:t>
            </w:r>
          </w:p>
        </w:tc>
        <w:tc>
          <w:tcPr>
            <w:tcW w:w="1701" w:type="dxa"/>
            <w:vAlign w:val="bottom"/>
          </w:tcPr>
          <w:p w14:paraId="1D7CD9E8" w14:textId="3188292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4EFD8F2" w14:textId="77777777" w:rsidTr="00BE3737">
        <w:tc>
          <w:tcPr>
            <w:tcW w:w="2694" w:type="dxa"/>
            <w:vAlign w:val="bottom"/>
          </w:tcPr>
          <w:p w14:paraId="7462FAD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701" w:type="dxa"/>
            <w:vAlign w:val="bottom"/>
          </w:tcPr>
          <w:p w14:paraId="04E3D92C" w14:textId="7539924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701" w:type="dxa"/>
            <w:vAlign w:val="bottom"/>
          </w:tcPr>
          <w:p w14:paraId="143E911B" w14:textId="1ECBA0C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CEC15A4" w14:textId="77777777" w:rsidTr="00BE3737">
        <w:tc>
          <w:tcPr>
            <w:tcW w:w="2694" w:type="dxa"/>
            <w:vAlign w:val="bottom"/>
          </w:tcPr>
          <w:p w14:paraId="706297B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Wojnicz</w:t>
            </w:r>
          </w:p>
        </w:tc>
        <w:tc>
          <w:tcPr>
            <w:tcW w:w="1701" w:type="dxa"/>
            <w:vAlign w:val="bottom"/>
          </w:tcPr>
          <w:p w14:paraId="459EE68B" w14:textId="3CAD0C8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701" w:type="dxa"/>
            <w:vAlign w:val="bottom"/>
          </w:tcPr>
          <w:p w14:paraId="11629B6D" w14:textId="340F2F8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7549550" w14:textId="77777777" w:rsidTr="00BE3737">
        <w:tc>
          <w:tcPr>
            <w:tcW w:w="2694" w:type="dxa"/>
            <w:vAlign w:val="bottom"/>
          </w:tcPr>
          <w:p w14:paraId="680717D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0C0206AA" w14:textId="55C6580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701" w:type="dxa"/>
            <w:vAlign w:val="bottom"/>
          </w:tcPr>
          <w:p w14:paraId="732B203F" w14:textId="7BFF4B8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0CF54DD" w14:textId="77777777" w:rsidTr="00BE3737">
        <w:tc>
          <w:tcPr>
            <w:tcW w:w="2694" w:type="dxa"/>
            <w:vAlign w:val="bottom"/>
          </w:tcPr>
          <w:p w14:paraId="32F1016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Jordanów gm..</w:t>
            </w:r>
          </w:p>
        </w:tc>
        <w:tc>
          <w:tcPr>
            <w:tcW w:w="1701" w:type="dxa"/>
            <w:vAlign w:val="bottom"/>
          </w:tcPr>
          <w:p w14:paraId="09B51251" w14:textId="352B0AB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701" w:type="dxa"/>
            <w:vAlign w:val="bottom"/>
          </w:tcPr>
          <w:p w14:paraId="62D03A2A" w14:textId="44C6624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37B9598" w14:textId="77777777" w:rsidTr="00BE3737">
        <w:tc>
          <w:tcPr>
            <w:tcW w:w="2694" w:type="dxa"/>
            <w:vAlign w:val="bottom"/>
          </w:tcPr>
          <w:p w14:paraId="0CF77B2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701" w:type="dxa"/>
            <w:vAlign w:val="bottom"/>
          </w:tcPr>
          <w:p w14:paraId="5DCD56D5" w14:textId="4F46B49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701" w:type="dxa"/>
            <w:vAlign w:val="bottom"/>
          </w:tcPr>
          <w:p w14:paraId="0D3C4AFB" w14:textId="028C5CB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29BF7408" w14:textId="77777777" w:rsidTr="00BE3737">
        <w:tc>
          <w:tcPr>
            <w:tcW w:w="2694" w:type="dxa"/>
            <w:vAlign w:val="bottom"/>
          </w:tcPr>
          <w:p w14:paraId="0726950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085323C3" w14:textId="668BFCB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701" w:type="dxa"/>
            <w:vAlign w:val="bottom"/>
          </w:tcPr>
          <w:p w14:paraId="6E2FF8D8" w14:textId="2989035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CB3C2DB" w14:textId="77777777" w:rsidTr="00BE3737">
        <w:tc>
          <w:tcPr>
            <w:tcW w:w="2694" w:type="dxa"/>
            <w:vAlign w:val="bottom"/>
          </w:tcPr>
          <w:p w14:paraId="30D3292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701" w:type="dxa"/>
            <w:vAlign w:val="bottom"/>
          </w:tcPr>
          <w:p w14:paraId="3C8FA889" w14:textId="236A16B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701" w:type="dxa"/>
            <w:vAlign w:val="bottom"/>
          </w:tcPr>
          <w:p w14:paraId="2FDF8E1F" w14:textId="788FB7E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09EE4D7" w14:textId="77777777" w:rsidTr="00BE3737">
        <w:tc>
          <w:tcPr>
            <w:tcW w:w="2694" w:type="dxa"/>
            <w:vAlign w:val="bottom"/>
          </w:tcPr>
          <w:p w14:paraId="3746FB5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Bukowno</w:t>
            </w:r>
          </w:p>
        </w:tc>
        <w:tc>
          <w:tcPr>
            <w:tcW w:w="1701" w:type="dxa"/>
            <w:vAlign w:val="bottom"/>
          </w:tcPr>
          <w:p w14:paraId="5B52BBD0" w14:textId="37F5A94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701" w:type="dxa"/>
            <w:vAlign w:val="bottom"/>
          </w:tcPr>
          <w:p w14:paraId="3925F447" w14:textId="6E41547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9060F2A" w14:textId="77777777" w:rsidTr="00BE3737">
        <w:tc>
          <w:tcPr>
            <w:tcW w:w="2694" w:type="dxa"/>
            <w:vAlign w:val="bottom"/>
          </w:tcPr>
          <w:p w14:paraId="4ABDEAF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701" w:type="dxa"/>
            <w:vAlign w:val="bottom"/>
          </w:tcPr>
          <w:p w14:paraId="5179D277" w14:textId="666C7B0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701" w:type="dxa"/>
            <w:vAlign w:val="bottom"/>
          </w:tcPr>
          <w:p w14:paraId="72EBEB8E" w14:textId="0FFBFF3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39644F5" w14:textId="77777777" w:rsidTr="00BE3737">
        <w:tc>
          <w:tcPr>
            <w:tcW w:w="2694" w:type="dxa"/>
            <w:vAlign w:val="bottom"/>
          </w:tcPr>
          <w:p w14:paraId="088089A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701" w:type="dxa"/>
            <w:vAlign w:val="bottom"/>
          </w:tcPr>
          <w:p w14:paraId="1CDB96D0" w14:textId="6AB8EB7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701" w:type="dxa"/>
            <w:vAlign w:val="bottom"/>
          </w:tcPr>
          <w:p w14:paraId="462D01B7" w14:textId="498C0D0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21B004D" w14:textId="77777777" w:rsidTr="00BE3737">
        <w:tc>
          <w:tcPr>
            <w:tcW w:w="2694" w:type="dxa"/>
            <w:vAlign w:val="bottom"/>
          </w:tcPr>
          <w:p w14:paraId="36E02BE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701" w:type="dxa"/>
            <w:vAlign w:val="bottom"/>
          </w:tcPr>
          <w:p w14:paraId="2FA07EE4" w14:textId="532E6DA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5100AF35" w14:textId="2F356CE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0308BBB" w14:textId="77777777" w:rsidTr="00BE3737">
        <w:tc>
          <w:tcPr>
            <w:tcW w:w="2694" w:type="dxa"/>
            <w:vAlign w:val="bottom"/>
          </w:tcPr>
          <w:p w14:paraId="50E7452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Książ Wielki</w:t>
            </w:r>
          </w:p>
        </w:tc>
        <w:tc>
          <w:tcPr>
            <w:tcW w:w="1701" w:type="dxa"/>
            <w:vAlign w:val="bottom"/>
          </w:tcPr>
          <w:p w14:paraId="555847C8" w14:textId="3732753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53554921" w14:textId="3B30AC8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D3A1BB4" w14:textId="77777777" w:rsidTr="00BE3737">
        <w:tc>
          <w:tcPr>
            <w:tcW w:w="2694" w:type="dxa"/>
            <w:vAlign w:val="bottom"/>
          </w:tcPr>
          <w:p w14:paraId="116D659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Dobra</w:t>
            </w:r>
          </w:p>
        </w:tc>
        <w:tc>
          <w:tcPr>
            <w:tcW w:w="1701" w:type="dxa"/>
            <w:vAlign w:val="bottom"/>
          </w:tcPr>
          <w:p w14:paraId="7D91D76D" w14:textId="25C6AF7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2CDF37FC" w14:textId="36C6A41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5E405F6" w14:textId="77777777" w:rsidTr="00BE3737">
        <w:tc>
          <w:tcPr>
            <w:tcW w:w="2694" w:type="dxa"/>
            <w:vAlign w:val="bottom"/>
          </w:tcPr>
          <w:p w14:paraId="0945875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Gnojnik</w:t>
            </w:r>
          </w:p>
        </w:tc>
        <w:tc>
          <w:tcPr>
            <w:tcW w:w="1701" w:type="dxa"/>
            <w:vAlign w:val="bottom"/>
          </w:tcPr>
          <w:p w14:paraId="790218FF" w14:textId="524754A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701" w:type="dxa"/>
            <w:vAlign w:val="bottom"/>
          </w:tcPr>
          <w:p w14:paraId="4B659188" w14:textId="5F025EF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73B31D9" w14:textId="77777777" w:rsidTr="00BE3737">
        <w:tc>
          <w:tcPr>
            <w:tcW w:w="2694" w:type="dxa"/>
            <w:vAlign w:val="bottom"/>
          </w:tcPr>
          <w:p w14:paraId="57C5786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701" w:type="dxa"/>
            <w:vAlign w:val="bottom"/>
          </w:tcPr>
          <w:p w14:paraId="0BA4713D" w14:textId="1588843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701" w:type="dxa"/>
            <w:vAlign w:val="bottom"/>
          </w:tcPr>
          <w:p w14:paraId="4DA8A637" w14:textId="6085E4B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BC12DFB" w14:textId="77777777" w:rsidTr="00BE3737">
        <w:tc>
          <w:tcPr>
            <w:tcW w:w="2694" w:type="dxa"/>
            <w:vAlign w:val="bottom"/>
          </w:tcPr>
          <w:p w14:paraId="64F4521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Bobowa</w:t>
            </w:r>
          </w:p>
        </w:tc>
        <w:tc>
          <w:tcPr>
            <w:tcW w:w="1701" w:type="dxa"/>
            <w:vAlign w:val="bottom"/>
          </w:tcPr>
          <w:p w14:paraId="0D59926E" w14:textId="3145B04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701" w:type="dxa"/>
            <w:vAlign w:val="bottom"/>
          </w:tcPr>
          <w:p w14:paraId="0BFED4D1" w14:textId="3E98F77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6207CB95" w14:textId="77777777" w:rsidR="00CC4FB5" w:rsidRPr="00FD5308" w:rsidRDefault="00CC4FB5" w:rsidP="00CC4FB5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8E5ADD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6019EFF7" w14:textId="77777777" w:rsidR="00CC4FB5" w:rsidRPr="001253D2" w:rsidRDefault="00CC4FB5" w:rsidP="00CC4FB5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</w:t>
      </w:r>
      <w:r w:rsidRPr="001253D2">
        <w:rPr>
          <w:rFonts w:ascii="Lato" w:hAnsi="Lato"/>
          <w:noProof/>
          <w:sz w:val="22"/>
          <w:szCs w:val="22"/>
        </w:rPr>
        <w:t xml:space="preserve"> kryteria badania</w:t>
      </w:r>
    </w:p>
    <w:p w14:paraId="5E17B297" w14:textId="77777777" w:rsidR="00CC4FB5" w:rsidRPr="001253D2" w:rsidRDefault="00CC4FB5" w:rsidP="00CC4FB5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1253D2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5</w:t>
      </w:r>
    </w:p>
    <w:p w14:paraId="1A24191B" w14:textId="2A8A2297" w:rsidR="003101E7" w:rsidRPr="008E5ADD" w:rsidRDefault="003101E7" w:rsidP="00213CCA">
      <w:pPr>
        <w:pStyle w:val="Tytusekcji"/>
        <w:jc w:val="left"/>
        <w:rPr>
          <w:rFonts w:ascii="Lato" w:hAnsi="Lato"/>
          <w:noProof/>
        </w:rPr>
      </w:pPr>
      <w:bookmarkStart w:id="9" w:name="_Toc111122703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2</w:t>
      </w:r>
      <w:r w:rsidR="00213CCA">
        <w:rPr>
          <w:rStyle w:val="Uwydatnienie"/>
          <w:rFonts w:ascii="Lato" w:hAnsi="Lato"/>
          <w:noProof/>
          <w:lang w:bidi="pl-PL"/>
        </w:rPr>
        <w:t>: Województwo małopolskie – Udział przyjeżdżających do pracy do Krakowa w liczbie zatrudnionych w gminie zamieszkania w 2020 r.</w:t>
      </w:r>
      <w:bookmarkEnd w:id="9"/>
    </w:p>
    <w:p w14:paraId="75E3D03C" w14:textId="77777777" w:rsidR="003101E7" w:rsidRPr="008E5ADD" w:rsidRDefault="003101E7" w:rsidP="003101E7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2A1ADEA6" wp14:editId="71507270">
            <wp:extent cx="5810250" cy="379793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0" r="-1352"/>
                    <a:stretch/>
                  </pic:blipFill>
                  <pic:spPr bwMode="auto">
                    <a:xfrm>
                      <a:off x="0" y="0"/>
                      <a:ext cx="5810250" cy="379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8B7E13" w14:textId="77777777" w:rsidR="003101E7" w:rsidRPr="008E5ADD" w:rsidRDefault="003101E7" w:rsidP="00213CCA">
      <w:pPr>
        <w:pStyle w:val="Bezodstpw"/>
        <w:rPr>
          <w:rFonts w:ascii="Lato" w:hAnsi="Lato"/>
          <w:noProof/>
          <w:lang w:bidi="pl-PL"/>
        </w:rPr>
      </w:pPr>
    </w:p>
    <w:p w14:paraId="73FC27C0" w14:textId="1BF447F7" w:rsidR="00670B9F" w:rsidRPr="008E5ADD" w:rsidRDefault="002273E4" w:rsidP="00670B9F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10" w:name="_Toc111122704"/>
      <w:r w:rsidRPr="008E5ADD">
        <w:rPr>
          <w:rFonts w:ascii="Lato" w:hAnsi="Lato"/>
        </w:rPr>
        <w:t xml:space="preserve">Struktura </w:t>
      </w:r>
      <w:r w:rsidR="00397EEC" w:rsidRPr="008E5ADD">
        <w:rPr>
          <w:rFonts w:ascii="Lato" w:hAnsi="Lato"/>
        </w:rPr>
        <w:t>płci i</w:t>
      </w:r>
      <w:r w:rsidRPr="008E5ADD">
        <w:rPr>
          <w:rFonts w:ascii="Lato" w:hAnsi="Lato"/>
        </w:rPr>
        <w:t xml:space="preserve"> wieku w przyjazdach do Krakowa</w:t>
      </w:r>
      <w:bookmarkEnd w:id="10"/>
    </w:p>
    <w:p w14:paraId="38851D75" w14:textId="77777777" w:rsidR="002273E4" w:rsidRPr="008E5ADD" w:rsidRDefault="002273E4" w:rsidP="000878AB">
      <w:pPr>
        <w:jc w:val="both"/>
        <w:rPr>
          <w:rFonts w:ascii="Lato" w:hAnsi="Lato"/>
        </w:rPr>
      </w:pPr>
      <w:r w:rsidRPr="008E5ADD">
        <w:rPr>
          <w:rFonts w:ascii="Lato" w:hAnsi="Lato"/>
        </w:rPr>
        <w:t>W 2019 roku do Krakowa przyjeżdżało 52,13% kobiet i 47,78% mężczyzn. Najwięcej osób przyjeżdżało w wieku między 35 a 44 lat – 28,28%.</w:t>
      </w:r>
    </w:p>
    <w:p w14:paraId="3EA2A2EA" w14:textId="39CFB5E8" w:rsidR="002273E4" w:rsidRPr="008E5ADD" w:rsidRDefault="002273E4" w:rsidP="000878AB">
      <w:pPr>
        <w:jc w:val="both"/>
        <w:rPr>
          <w:rFonts w:ascii="Lato" w:hAnsi="Lato"/>
        </w:rPr>
      </w:pPr>
      <w:r w:rsidRPr="008E5ADD">
        <w:rPr>
          <w:rFonts w:ascii="Lato" w:hAnsi="Lato"/>
        </w:rPr>
        <w:t>W 2020 roku do Krakowa przyjeżdżało 5</w:t>
      </w:r>
      <w:r w:rsidR="002E45C7" w:rsidRPr="008E5ADD">
        <w:rPr>
          <w:rFonts w:ascii="Lato" w:hAnsi="Lato"/>
        </w:rPr>
        <w:t>1,26</w:t>
      </w:r>
      <w:r w:rsidRPr="008E5ADD">
        <w:rPr>
          <w:rFonts w:ascii="Lato" w:hAnsi="Lato"/>
        </w:rPr>
        <w:t>% kobiet i 4</w:t>
      </w:r>
      <w:r w:rsidR="002E45C7" w:rsidRPr="008E5ADD">
        <w:rPr>
          <w:rFonts w:ascii="Lato" w:hAnsi="Lato"/>
        </w:rPr>
        <w:t>8</w:t>
      </w:r>
      <w:r w:rsidRPr="008E5ADD">
        <w:rPr>
          <w:rFonts w:ascii="Lato" w:hAnsi="Lato"/>
        </w:rPr>
        <w:t>,7</w:t>
      </w:r>
      <w:r w:rsidR="002E45C7" w:rsidRPr="008E5ADD">
        <w:rPr>
          <w:rFonts w:ascii="Lato" w:hAnsi="Lato"/>
        </w:rPr>
        <w:t>4</w:t>
      </w:r>
      <w:r w:rsidRPr="008E5ADD">
        <w:rPr>
          <w:rFonts w:ascii="Lato" w:hAnsi="Lato"/>
        </w:rPr>
        <w:t>% mężczyzn. Najwięcej osób przyjeżdżało w wieku między 35 a 44 lat – 2</w:t>
      </w:r>
      <w:r w:rsidR="002E45C7" w:rsidRPr="008E5ADD">
        <w:rPr>
          <w:rFonts w:ascii="Lato" w:hAnsi="Lato"/>
        </w:rPr>
        <w:t>6</w:t>
      </w:r>
      <w:r w:rsidRPr="008E5ADD">
        <w:rPr>
          <w:rFonts w:ascii="Lato" w:hAnsi="Lato"/>
        </w:rPr>
        <w:t>,</w:t>
      </w:r>
      <w:r w:rsidR="002E45C7" w:rsidRPr="008E5ADD">
        <w:rPr>
          <w:rFonts w:ascii="Lato" w:hAnsi="Lato"/>
        </w:rPr>
        <w:t>99</w:t>
      </w:r>
      <w:r w:rsidRPr="008E5ADD">
        <w:rPr>
          <w:rFonts w:ascii="Lato" w:hAnsi="Lato"/>
        </w:rPr>
        <w:t>%.</w:t>
      </w:r>
    </w:p>
    <w:p w14:paraId="1E6C52EC" w14:textId="77777777" w:rsidR="00BE3737" w:rsidRPr="008E5ADD" w:rsidRDefault="00BE3737" w:rsidP="002273E4">
      <w:pPr>
        <w:rPr>
          <w:rFonts w:ascii="Lato" w:hAnsi="Lato"/>
        </w:rPr>
      </w:pPr>
    </w:p>
    <w:p w14:paraId="0B61CFDC" w14:textId="77777777" w:rsidR="00BE3737" w:rsidRPr="008E5ADD" w:rsidRDefault="00BE3737" w:rsidP="005B5A2D">
      <w:pPr>
        <w:ind w:firstLine="0"/>
        <w:rPr>
          <w:rFonts w:ascii="Lato" w:hAnsi="Lato"/>
        </w:rPr>
      </w:pPr>
    </w:p>
    <w:p w14:paraId="15A4B41B" w14:textId="77777777" w:rsidR="00533ADC" w:rsidRPr="008E5ADD" w:rsidRDefault="00533ADC" w:rsidP="00BE3737">
      <w:pPr>
        <w:rPr>
          <w:rFonts w:ascii="Lato" w:hAnsi="Lato"/>
        </w:rPr>
      </w:pPr>
    </w:p>
    <w:p w14:paraId="15AEC5DB" w14:textId="77777777" w:rsidR="00533ADC" w:rsidRPr="008E5ADD" w:rsidRDefault="00533ADC" w:rsidP="00AC5167">
      <w:pPr>
        <w:ind w:firstLine="0"/>
        <w:rPr>
          <w:rFonts w:ascii="Lato" w:hAnsi="Lato"/>
        </w:rPr>
      </w:pPr>
    </w:p>
    <w:p w14:paraId="08F6D2BD" w14:textId="0129588E" w:rsidR="004A233A" w:rsidRPr="008E5ADD" w:rsidRDefault="00792269" w:rsidP="00AC5167">
      <w:pPr>
        <w:ind w:firstLine="0"/>
        <w:rPr>
          <w:rFonts w:ascii="Lato" w:hAnsi="Lato"/>
        </w:rPr>
      </w:pPr>
      <w:r w:rsidRPr="008E5ADD">
        <w:rPr>
          <w:rFonts w:ascii="Lato" w:hAnsi="Lato"/>
        </w:rPr>
        <w:lastRenderedPageBreak/>
        <w:t>Wykres</w:t>
      </w:r>
      <w:r w:rsidR="00BE3737" w:rsidRPr="008E5ADD">
        <w:rPr>
          <w:rFonts w:ascii="Lato" w:hAnsi="Lato"/>
        </w:rPr>
        <w:t xml:space="preserve"> 1: Struktura wieku w przyjazdach do Krakowa w latach 2019-2020</w:t>
      </w:r>
      <w:r w:rsidR="00850891" w:rsidRPr="008E5ADD">
        <w:rPr>
          <w:rFonts w:ascii="Lato" w:hAnsi="Lato"/>
          <w:noProof/>
          <w:color w:val="0070C0"/>
          <w:lang w:eastAsia="pl-PL"/>
        </w:rPr>
        <w:drawing>
          <wp:inline distT="0" distB="0" distL="0" distR="0" wp14:anchorId="23B9F817" wp14:editId="7D6B456B">
            <wp:extent cx="5172075" cy="3209925"/>
            <wp:effectExtent l="0" t="0" r="9525" b="9525"/>
            <wp:docPr id="1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3B3B26FD" w14:textId="77777777" w:rsidR="005B5A2D" w:rsidRPr="008E5ADD" w:rsidRDefault="005B5A2D" w:rsidP="002273E4">
      <w:pPr>
        <w:rPr>
          <w:rFonts w:ascii="Lato" w:hAnsi="Lato"/>
        </w:rPr>
      </w:pPr>
    </w:p>
    <w:p w14:paraId="254E125E" w14:textId="317AF4BC" w:rsidR="00792269" w:rsidRPr="008E5ADD" w:rsidRDefault="00792269" w:rsidP="00792269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11" w:name="_Toc111122705"/>
      <w:r w:rsidRPr="008E5ADD">
        <w:rPr>
          <w:rFonts w:ascii="Lato" w:hAnsi="Lato"/>
        </w:rPr>
        <w:t>Struktura sektora prywatnego i publicznego oraz PKD</w:t>
      </w:r>
      <w:r w:rsidR="009635F5" w:rsidRPr="008E5ADD">
        <w:rPr>
          <w:rFonts w:ascii="Lato" w:hAnsi="Lato"/>
        </w:rPr>
        <w:t xml:space="preserve"> (Polska Klasyfikacja Działalności)</w:t>
      </w:r>
      <w:r w:rsidRPr="008E5ADD">
        <w:rPr>
          <w:rFonts w:ascii="Lato" w:hAnsi="Lato"/>
        </w:rPr>
        <w:t xml:space="preserve"> w przyjazdach do Krakowa</w:t>
      </w:r>
      <w:bookmarkEnd w:id="11"/>
    </w:p>
    <w:p w14:paraId="51FFE3E3" w14:textId="103AC7F7" w:rsidR="00D05B36" w:rsidRPr="008E5ADD" w:rsidRDefault="00792269" w:rsidP="0043113D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 2019 roku do Krakowa przyjeżdżało </w:t>
      </w:r>
      <w:r w:rsidR="00D05B36" w:rsidRPr="008E5ADD">
        <w:rPr>
          <w:rFonts w:ascii="Lato" w:hAnsi="Lato"/>
        </w:rPr>
        <w:t>6</w:t>
      </w:r>
      <w:r w:rsidRPr="008E5ADD">
        <w:rPr>
          <w:rFonts w:ascii="Lato" w:hAnsi="Lato"/>
        </w:rPr>
        <w:t>2,</w:t>
      </w:r>
      <w:r w:rsidR="00D05B36" w:rsidRPr="008E5ADD">
        <w:rPr>
          <w:rFonts w:ascii="Lato" w:hAnsi="Lato"/>
        </w:rPr>
        <w:t>72</w:t>
      </w:r>
      <w:r w:rsidRPr="008E5ADD">
        <w:rPr>
          <w:rFonts w:ascii="Lato" w:hAnsi="Lato"/>
        </w:rPr>
        <w:t xml:space="preserve">% </w:t>
      </w:r>
      <w:r w:rsidR="00D05B36" w:rsidRPr="008E5ADD">
        <w:rPr>
          <w:rFonts w:ascii="Lato" w:hAnsi="Lato"/>
        </w:rPr>
        <w:t>osób pracujących w sektorze prywatnym oraz</w:t>
      </w:r>
      <w:r w:rsidRPr="008E5ADD">
        <w:rPr>
          <w:rFonts w:ascii="Lato" w:hAnsi="Lato"/>
        </w:rPr>
        <w:t xml:space="preserve"> </w:t>
      </w:r>
      <w:r w:rsidR="00D05B36" w:rsidRPr="008E5ADD">
        <w:rPr>
          <w:rFonts w:ascii="Lato" w:hAnsi="Lato"/>
        </w:rPr>
        <w:t>37,25</w:t>
      </w:r>
      <w:r w:rsidRPr="008E5ADD">
        <w:rPr>
          <w:rFonts w:ascii="Lato" w:hAnsi="Lato"/>
        </w:rPr>
        <w:t xml:space="preserve">% </w:t>
      </w:r>
      <w:r w:rsidR="00D05B36" w:rsidRPr="008E5ADD">
        <w:rPr>
          <w:rFonts w:ascii="Lato" w:hAnsi="Lato"/>
        </w:rPr>
        <w:t>pracujących w sektorze publicznym</w:t>
      </w:r>
      <w:r w:rsidRPr="008E5ADD">
        <w:rPr>
          <w:rFonts w:ascii="Lato" w:hAnsi="Lato"/>
        </w:rPr>
        <w:t xml:space="preserve">. </w:t>
      </w:r>
      <w:r w:rsidR="00D05B36" w:rsidRPr="008E5ADD">
        <w:rPr>
          <w:rFonts w:ascii="Lato" w:hAnsi="Lato"/>
        </w:rPr>
        <w:t xml:space="preserve">W 2020 roku rozkład ten wynosił odpowiednio: </w:t>
      </w:r>
      <w:r w:rsidR="001A1011" w:rsidRPr="008E5ADD">
        <w:rPr>
          <w:rFonts w:ascii="Lato" w:hAnsi="Lato"/>
        </w:rPr>
        <w:t>62,70% i 37,17%.</w:t>
      </w:r>
    </w:p>
    <w:p w14:paraId="33058A9C" w14:textId="77777777" w:rsidR="00FF02C7" w:rsidRPr="008E5ADD" w:rsidRDefault="00FF02C7" w:rsidP="00FF02C7">
      <w:pPr>
        <w:ind w:firstLine="0"/>
        <w:rPr>
          <w:rFonts w:ascii="Lato" w:hAnsi="Lato"/>
        </w:rPr>
      </w:pPr>
    </w:p>
    <w:p w14:paraId="49784305" w14:textId="2E7AAB2C" w:rsidR="002966D4" w:rsidRPr="008E5ADD" w:rsidRDefault="00DD18EC" w:rsidP="00FF02C7">
      <w:pPr>
        <w:ind w:firstLine="0"/>
        <w:rPr>
          <w:rFonts w:ascii="Lato" w:hAnsi="Lato"/>
        </w:rPr>
      </w:pPr>
      <w:r w:rsidRPr="008E5ADD">
        <w:rPr>
          <w:rFonts w:ascii="Lato" w:hAnsi="Lato"/>
        </w:rPr>
        <w:t xml:space="preserve">Grupy </w:t>
      </w:r>
      <w:r w:rsidR="009635F5" w:rsidRPr="008E5ADD">
        <w:rPr>
          <w:rFonts w:ascii="Lato" w:hAnsi="Lato"/>
        </w:rPr>
        <w:t>PKD:</w:t>
      </w:r>
    </w:p>
    <w:p w14:paraId="6AB00331" w14:textId="3CE90A23" w:rsidR="002966D4" w:rsidRPr="008E5ADD" w:rsidRDefault="002966D4" w:rsidP="002966D4">
      <w:pPr>
        <w:ind w:firstLine="0"/>
        <w:rPr>
          <w:rFonts w:ascii="Lato" w:hAnsi="Lato"/>
        </w:rPr>
      </w:pPr>
      <w:bookmarkStart w:id="12" w:name="_Hlk111028536"/>
      <w:r w:rsidRPr="008E5ADD">
        <w:rPr>
          <w:rFonts w:ascii="Lato" w:hAnsi="Lato"/>
          <w:b/>
        </w:rPr>
        <w:t>Grupa I</w:t>
      </w:r>
      <w:r w:rsidR="000A2F4E" w:rsidRPr="008E5ADD">
        <w:rPr>
          <w:rFonts w:ascii="Lato" w:hAnsi="Lato"/>
          <w:b/>
        </w:rPr>
        <w:t xml:space="preserve"> </w:t>
      </w:r>
      <w:r w:rsidR="000A2F4E" w:rsidRPr="008E5ADD">
        <w:rPr>
          <w:rFonts w:ascii="Lato" w:hAnsi="Lato"/>
        </w:rPr>
        <w:t>- rolnictwo, leśnictwo, łowiectwo i rybactwo</w:t>
      </w:r>
    </w:p>
    <w:p w14:paraId="4777FD3A" w14:textId="726C701D" w:rsidR="002966D4" w:rsidRPr="008E5ADD" w:rsidRDefault="002966D4" w:rsidP="002966D4">
      <w:pPr>
        <w:ind w:firstLine="0"/>
        <w:rPr>
          <w:rFonts w:ascii="Lato" w:hAnsi="Lato"/>
        </w:rPr>
      </w:pPr>
      <w:r w:rsidRPr="008E5ADD">
        <w:rPr>
          <w:rFonts w:ascii="Lato" w:hAnsi="Lato"/>
          <w:b/>
        </w:rPr>
        <w:t>Grupa II</w:t>
      </w:r>
      <w:r w:rsidR="000A2F4E" w:rsidRPr="008E5ADD">
        <w:rPr>
          <w:rFonts w:ascii="Lato" w:hAnsi="Lato"/>
        </w:rPr>
        <w:t xml:space="preserve"> - przemysł i budownictwo</w:t>
      </w:r>
    </w:p>
    <w:p w14:paraId="676031D6" w14:textId="77128695" w:rsidR="002966D4" w:rsidRPr="008E5ADD" w:rsidRDefault="002966D4" w:rsidP="002966D4">
      <w:pPr>
        <w:ind w:firstLine="0"/>
        <w:rPr>
          <w:rFonts w:ascii="Lato" w:hAnsi="Lato"/>
        </w:rPr>
      </w:pPr>
      <w:r w:rsidRPr="008E5ADD">
        <w:rPr>
          <w:rFonts w:ascii="Lato" w:hAnsi="Lato"/>
          <w:b/>
        </w:rPr>
        <w:t>Grupa III</w:t>
      </w:r>
      <w:r w:rsidR="000A2F4E" w:rsidRPr="008E5ADD">
        <w:rPr>
          <w:rFonts w:ascii="Lato" w:hAnsi="Lato"/>
        </w:rPr>
        <w:t xml:space="preserve"> - </w:t>
      </w:r>
      <w:r w:rsidR="000A2F4E" w:rsidRPr="008E5ADD">
        <w:rPr>
          <w:rFonts w:ascii="Lato" w:hAnsi="Lato"/>
          <w:sz w:val="23"/>
          <w:szCs w:val="23"/>
        </w:rPr>
        <w:t>handel; naprawa pojazdów samochodowych, transport i gospodarka magazynowa, zakwaterowanie i gastronomia, informacja i komunikacja</w:t>
      </w:r>
    </w:p>
    <w:p w14:paraId="52E4C75F" w14:textId="58B27647" w:rsidR="002966D4" w:rsidRPr="008E5ADD" w:rsidRDefault="002966D4" w:rsidP="002966D4">
      <w:pPr>
        <w:ind w:firstLine="0"/>
        <w:rPr>
          <w:rFonts w:ascii="Lato" w:hAnsi="Lato"/>
        </w:rPr>
      </w:pPr>
      <w:r w:rsidRPr="008E5ADD">
        <w:rPr>
          <w:rFonts w:ascii="Lato" w:hAnsi="Lato"/>
          <w:b/>
        </w:rPr>
        <w:t>Grupa IV</w:t>
      </w:r>
      <w:r w:rsidR="000A2F4E" w:rsidRPr="008E5ADD">
        <w:rPr>
          <w:rFonts w:ascii="Lato" w:hAnsi="Lato"/>
        </w:rPr>
        <w:t xml:space="preserve"> - </w:t>
      </w:r>
      <w:r w:rsidR="000A2F4E" w:rsidRPr="008E5ADD">
        <w:rPr>
          <w:rFonts w:ascii="Lato" w:hAnsi="Lato"/>
          <w:sz w:val="23"/>
          <w:szCs w:val="23"/>
        </w:rPr>
        <w:t>działalność finansowa i ubezpieczeniowa, obsługa rynku nieruchomości</w:t>
      </w:r>
    </w:p>
    <w:p w14:paraId="3DFF58C4" w14:textId="77777777" w:rsidR="00740AD9" w:rsidRPr="008E5ADD" w:rsidRDefault="002966D4" w:rsidP="00740AD9">
      <w:pPr>
        <w:ind w:firstLine="0"/>
        <w:rPr>
          <w:rFonts w:ascii="Lato" w:hAnsi="Lato"/>
        </w:rPr>
      </w:pPr>
      <w:r w:rsidRPr="008E5ADD">
        <w:rPr>
          <w:rFonts w:ascii="Lato" w:hAnsi="Lato"/>
          <w:b/>
        </w:rPr>
        <w:t>Grupa V</w:t>
      </w:r>
      <w:r w:rsidR="000A2F4E" w:rsidRPr="008E5ADD">
        <w:rPr>
          <w:rFonts w:ascii="Lato" w:hAnsi="Lato"/>
        </w:rPr>
        <w:t xml:space="preserve"> - pozostałe usługi</w:t>
      </w:r>
    </w:p>
    <w:bookmarkEnd w:id="12"/>
    <w:p w14:paraId="03F86434" w14:textId="6559A9BE" w:rsidR="00740AD9" w:rsidRPr="008E5ADD" w:rsidRDefault="00740AD9" w:rsidP="0043113D">
      <w:pPr>
        <w:jc w:val="both"/>
        <w:rPr>
          <w:rFonts w:ascii="Lato" w:hAnsi="Lato"/>
        </w:rPr>
      </w:pPr>
      <w:r w:rsidRPr="008E5ADD">
        <w:rPr>
          <w:rFonts w:ascii="Lato" w:hAnsi="Lato"/>
        </w:rPr>
        <w:lastRenderedPageBreak/>
        <w:t xml:space="preserve">W 2019 roku dominującą grupą PKD w przyjazdach do Krakowa była </w:t>
      </w:r>
      <w:r w:rsidR="00767BD0" w:rsidRPr="008E5ADD">
        <w:rPr>
          <w:rFonts w:ascii="Lato" w:hAnsi="Lato"/>
        </w:rPr>
        <w:t>G</w:t>
      </w:r>
      <w:r w:rsidRPr="008E5ADD">
        <w:rPr>
          <w:rFonts w:ascii="Lato" w:hAnsi="Lato"/>
        </w:rPr>
        <w:t>rupa V i</w:t>
      </w:r>
      <w:r w:rsidR="003F1767">
        <w:rPr>
          <w:rFonts w:ascii="Lato" w:hAnsi="Lato"/>
        </w:rPr>
        <w:t> </w:t>
      </w:r>
      <w:r w:rsidRPr="008E5ADD">
        <w:rPr>
          <w:rFonts w:ascii="Lato" w:hAnsi="Lato"/>
        </w:rPr>
        <w:t xml:space="preserve">było to 46,21%, Następne w kolejności były: Grupa II – 25,34%, Grupa III – 23,70%, Grupa IV – 4,39%, Grupa I – 0,21%. </w:t>
      </w:r>
    </w:p>
    <w:p w14:paraId="71052A75" w14:textId="2D616DF3" w:rsidR="00367CB3" w:rsidRPr="008E5ADD" w:rsidRDefault="009635F5" w:rsidP="0043113D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Rozkład procentowy w poszczególnych grupach PKD </w:t>
      </w:r>
      <w:r w:rsidR="001A1011" w:rsidRPr="008E5ADD">
        <w:rPr>
          <w:rFonts w:ascii="Lato" w:hAnsi="Lato"/>
        </w:rPr>
        <w:t>w przyjazdach do Krakowa w</w:t>
      </w:r>
      <w:r w:rsidR="00235F49" w:rsidRPr="008E5ADD">
        <w:rPr>
          <w:rFonts w:ascii="Lato" w:hAnsi="Lato"/>
        </w:rPr>
        <w:t xml:space="preserve"> 2020</w:t>
      </w:r>
      <w:r w:rsidR="001A1011" w:rsidRPr="008E5ADD">
        <w:rPr>
          <w:rFonts w:ascii="Lato" w:hAnsi="Lato"/>
        </w:rPr>
        <w:t xml:space="preserve"> roku wynosił: Grupa V – </w:t>
      </w:r>
      <w:r w:rsidR="00740AD9" w:rsidRPr="008E5ADD">
        <w:rPr>
          <w:rFonts w:ascii="Lato" w:hAnsi="Lato"/>
        </w:rPr>
        <w:t>45,50%, Grupa II – 25,86%, Grupa III – 24,42%, Grupa IV – 3,94%, Grupa I – 0,24%</w:t>
      </w:r>
    </w:p>
    <w:p w14:paraId="0287B383" w14:textId="77777777" w:rsidR="005E6125" w:rsidRPr="008E5ADD" w:rsidRDefault="005E6125" w:rsidP="005E6125">
      <w:pPr>
        <w:rPr>
          <w:rFonts w:ascii="Lato" w:hAnsi="Lato"/>
        </w:rPr>
      </w:pPr>
    </w:p>
    <w:p w14:paraId="0BB510C5" w14:textId="77777777" w:rsidR="004C10D0" w:rsidRPr="008E5ADD" w:rsidRDefault="00552945" w:rsidP="00670B9F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13" w:name="_Toc111122706"/>
      <w:bookmarkStart w:id="14" w:name="_Hlk110588849"/>
      <w:r w:rsidRPr="008E5ADD">
        <w:rPr>
          <w:rFonts w:ascii="Lato" w:hAnsi="Lato"/>
        </w:rPr>
        <w:t xml:space="preserve">Przyjazdy do </w:t>
      </w:r>
      <w:r w:rsidR="004C10D0" w:rsidRPr="008E5ADD">
        <w:rPr>
          <w:rFonts w:ascii="Lato" w:hAnsi="Lato"/>
        </w:rPr>
        <w:t>Krakowski</w:t>
      </w:r>
      <w:r w:rsidRPr="008E5ADD">
        <w:rPr>
          <w:rFonts w:ascii="Lato" w:hAnsi="Lato"/>
        </w:rPr>
        <w:t>ego</w:t>
      </w:r>
      <w:r w:rsidR="004C10D0" w:rsidRPr="008E5ADD">
        <w:rPr>
          <w:rFonts w:ascii="Lato" w:hAnsi="Lato"/>
        </w:rPr>
        <w:t xml:space="preserve"> Obszar</w:t>
      </w:r>
      <w:r w:rsidRPr="008E5ADD">
        <w:rPr>
          <w:rFonts w:ascii="Lato" w:hAnsi="Lato"/>
        </w:rPr>
        <w:t>u</w:t>
      </w:r>
      <w:r w:rsidR="004C10D0" w:rsidRPr="008E5ADD">
        <w:rPr>
          <w:rFonts w:ascii="Lato" w:hAnsi="Lato"/>
        </w:rPr>
        <w:t xml:space="preserve"> Metropolitaln</w:t>
      </w:r>
      <w:r w:rsidRPr="008E5ADD">
        <w:rPr>
          <w:rFonts w:ascii="Lato" w:hAnsi="Lato"/>
        </w:rPr>
        <w:t>ego</w:t>
      </w:r>
      <w:bookmarkEnd w:id="13"/>
    </w:p>
    <w:bookmarkEnd w:id="14"/>
    <w:p w14:paraId="3C50FE67" w14:textId="6B234666" w:rsidR="00656987" w:rsidRPr="008E5ADD" w:rsidRDefault="00656987" w:rsidP="00CE4B93">
      <w:pPr>
        <w:jc w:val="both"/>
        <w:rPr>
          <w:rFonts w:ascii="Lato" w:hAnsi="Lato"/>
        </w:rPr>
      </w:pPr>
      <w:r w:rsidRPr="008E5ADD">
        <w:rPr>
          <w:rFonts w:ascii="Lato" w:hAnsi="Lato"/>
        </w:rPr>
        <w:t>Do Krakowskiego Obszaru Metropolitalnego w 2019 roku przyjeżdżało najwięcej pracowników z gmin: Myślenice, Gdów, Kłaj, Słomniki, Skała, Bochnia – gmina miejska, Olkusz, Dobczyce, Brzeźnica, Trzebinia, Bochnia – gmina wiejska, Iwanowice, Sułkowice. Było to 38% wszystkich przyjazdów.</w:t>
      </w:r>
    </w:p>
    <w:p w14:paraId="0A3C8F09" w14:textId="6D511E92" w:rsidR="00656987" w:rsidRPr="008E5ADD" w:rsidRDefault="00656987" w:rsidP="00CE4B93">
      <w:pPr>
        <w:jc w:val="both"/>
        <w:rPr>
          <w:rFonts w:ascii="Lato" w:eastAsia="Times New Roman" w:hAnsi="Lato" w:cs="Times New Roman"/>
          <w:color w:val="000000"/>
          <w:lang w:eastAsia="pl-PL"/>
        </w:rPr>
      </w:pPr>
      <w:r w:rsidRPr="008E5ADD">
        <w:rPr>
          <w:rFonts w:ascii="Lato" w:hAnsi="Lato" w:cs="Times New Roman"/>
        </w:rPr>
        <w:t xml:space="preserve">W 2020 roku najwięcej przyjazdów dotyczyło </w:t>
      </w:r>
      <w:r w:rsidR="00992F73" w:rsidRPr="008E5ADD">
        <w:rPr>
          <w:rFonts w:ascii="Lato" w:hAnsi="Lato" w:cs="Times New Roman"/>
        </w:rPr>
        <w:t xml:space="preserve">gmin: </w:t>
      </w:r>
      <w:r w:rsidR="00992F73" w:rsidRPr="008E5ADD">
        <w:rPr>
          <w:rFonts w:ascii="Lato" w:eastAsia="Times New Roman" w:hAnsi="Lato" w:cs="Times New Roman"/>
          <w:color w:val="000000"/>
          <w:lang w:eastAsia="pl-PL"/>
        </w:rPr>
        <w:t>Gdów</w:t>
      </w:r>
      <w:r w:rsidR="00F51A91" w:rsidRPr="008E5ADD">
        <w:rPr>
          <w:rFonts w:ascii="Lato" w:eastAsia="Times New Roman" w:hAnsi="Lato" w:cs="Times New Roman"/>
          <w:color w:val="000000"/>
          <w:lang w:eastAsia="pl-PL"/>
        </w:rPr>
        <w:t>,</w:t>
      </w:r>
      <w:r w:rsidR="00992F73" w:rsidRPr="008E5ADD">
        <w:rPr>
          <w:rFonts w:ascii="Lato" w:eastAsia="Times New Roman" w:hAnsi="Lato" w:cs="Times New Roman"/>
          <w:color w:val="000000"/>
          <w:lang w:eastAsia="pl-PL"/>
        </w:rPr>
        <w:t xml:space="preserve"> Kłaj</w:t>
      </w:r>
      <w:r w:rsidR="00F51A91" w:rsidRPr="008E5ADD">
        <w:rPr>
          <w:rFonts w:ascii="Lato" w:eastAsia="Times New Roman" w:hAnsi="Lato" w:cs="Times New Roman"/>
          <w:color w:val="000000"/>
          <w:lang w:eastAsia="pl-PL"/>
        </w:rPr>
        <w:t>,</w:t>
      </w:r>
      <w:r w:rsidR="00992F73" w:rsidRPr="008E5ADD">
        <w:rPr>
          <w:rFonts w:ascii="Lato" w:eastAsia="Times New Roman" w:hAnsi="Lato" w:cs="Times New Roman"/>
          <w:color w:val="000000"/>
          <w:lang w:eastAsia="pl-PL"/>
        </w:rPr>
        <w:t xml:space="preserve"> Olkusz</w:t>
      </w:r>
      <w:r w:rsidR="00F51A91" w:rsidRPr="008E5ADD">
        <w:rPr>
          <w:rFonts w:ascii="Lato" w:eastAsia="Times New Roman" w:hAnsi="Lato" w:cs="Times New Roman"/>
          <w:color w:val="000000"/>
          <w:lang w:eastAsia="pl-PL"/>
        </w:rPr>
        <w:t>,</w:t>
      </w:r>
      <w:r w:rsidR="00992F73" w:rsidRPr="008E5ADD">
        <w:rPr>
          <w:rFonts w:ascii="Lato" w:eastAsia="Times New Roman" w:hAnsi="Lato" w:cs="Times New Roman"/>
          <w:color w:val="000000"/>
          <w:lang w:eastAsia="pl-PL"/>
        </w:rPr>
        <w:t xml:space="preserve"> Trzebinia Słomniki</w:t>
      </w:r>
      <w:r w:rsidR="00F51A91" w:rsidRPr="008E5ADD">
        <w:rPr>
          <w:rFonts w:ascii="Lato" w:eastAsia="Times New Roman" w:hAnsi="Lato" w:cs="Times New Roman"/>
          <w:color w:val="000000"/>
          <w:lang w:eastAsia="pl-PL"/>
        </w:rPr>
        <w:t>,</w:t>
      </w:r>
      <w:r w:rsidR="00992F73" w:rsidRPr="008E5ADD">
        <w:rPr>
          <w:rFonts w:ascii="Lato" w:eastAsia="Times New Roman" w:hAnsi="Lato" w:cs="Times New Roman"/>
          <w:color w:val="000000"/>
          <w:lang w:eastAsia="pl-PL"/>
        </w:rPr>
        <w:t xml:space="preserve"> Skała, Bochnia – gmina wiejska, Iwanowice, Sułkowice, Kalwaria Zebrzydowska, Chrzanów i Proszowice. Było to 43% wszystkich przyjazdów.</w:t>
      </w:r>
    </w:p>
    <w:p w14:paraId="50480909" w14:textId="520082DC" w:rsidR="00656987" w:rsidRPr="008E5ADD" w:rsidRDefault="00656987" w:rsidP="00CE4B93">
      <w:pPr>
        <w:jc w:val="both"/>
        <w:rPr>
          <w:rFonts w:ascii="Lato" w:hAnsi="Lato"/>
        </w:rPr>
      </w:pPr>
      <w:r w:rsidRPr="008E5ADD">
        <w:rPr>
          <w:rFonts w:ascii="Lato" w:hAnsi="Lato"/>
        </w:rPr>
        <w:t>Wzrost wszystkich przyjazdów do Krakow</w:t>
      </w:r>
      <w:r w:rsidR="00992F73" w:rsidRPr="008E5ADD">
        <w:rPr>
          <w:rFonts w:ascii="Lato" w:hAnsi="Lato"/>
        </w:rPr>
        <w:t xml:space="preserve">skiego Obszaru Metropolitalnego </w:t>
      </w:r>
      <w:r w:rsidRPr="008E5ADD">
        <w:rPr>
          <w:rFonts w:ascii="Lato" w:hAnsi="Lato"/>
        </w:rPr>
        <w:t>między latami 2019 i 2020 wyniósł 3</w:t>
      </w:r>
      <w:r w:rsidR="00992F73" w:rsidRPr="008E5ADD">
        <w:rPr>
          <w:rFonts w:ascii="Lato" w:hAnsi="Lato"/>
        </w:rPr>
        <w:t>,57</w:t>
      </w:r>
      <w:r w:rsidRPr="008E5ADD">
        <w:rPr>
          <w:rFonts w:ascii="Lato" w:hAnsi="Lato"/>
        </w:rPr>
        <w:t>%. Pod względem udziału przyjeżdżających do K</w:t>
      </w:r>
      <w:r w:rsidR="00992F73" w:rsidRPr="008E5ADD">
        <w:rPr>
          <w:rFonts w:ascii="Lato" w:hAnsi="Lato"/>
        </w:rPr>
        <w:t>OM</w:t>
      </w:r>
      <w:r w:rsidRPr="008E5ADD">
        <w:rPr>
          <w:rFonts w:ascii="Lato" w:hAnsi="Lato"/>
        </w:rPr>
        <w:t xml:space="preserve"> w</w:t>
      </w:r>
      <w:r w:rsidR="00CE4B93" w:rsidRPr="008E5ADD">
        <w:rPr>
          <w:rFonts w:ascii="Lato" w:hAnsi="Lato"/>
        </w:rPr>
        <w:t> </w:t>
      </w:r>
      <w:r w:rsidRPr="008E5ADD">
        <w:rPr>
          <w:rFonts w:ascii="Lato" w:hAnsi="Lato"/>
        </w:rPr>
        <w:t xml:space="preserve">stosunku do liczby zatrudnionych w danej gminie w latach 2019 i 2020 wyróżniają się gminy: </w:t>
      </w:r>
      <w:r w:rsidR="00992F73" w:rsidRPr="008E5ADD">
        <w:rPr>
          <w:rFonts w:ascii="Lato" w:hAnsi="Lato"/>
        </w:rPr>
        <w:t>Gdów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Kłaj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Słomniki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Skała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Iwanowice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Siepraw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Spytkowice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Koniusza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Trzyciąż</w:t>
      </w:r>
    </w:p>
    <w:p w14:paraId="109EDEA2" w14:textId="77777777" w:rsidR="00095D5C" w:rsidRPr="008E5ADD" w:rsidRDefault="00095D5C" w:rsidP="00CE4B93">
      <w:pPr>
        <w:jc w:val="both"/>
        <w:rPr>
          <w:rFonts w:ascii="Lato" w:hAnsi="Lato"/>
        </w:rPr>
      </w:pPr>
    </w:p>
    <w:p w14:paraId="521530F4" w14:textId="77777777" w:rsidR="008E5ADD" w:rsidRDefault="008E5ADD" w:rsidP="003101E7">
      <w:pPr>
        <w:pStyle w:val="Bezodstpw"/>
        <w:rPr>
          <w:rFonts w:ascii="Lato" w:hAnsi="Lato"/>
          <w:noProof/>
          <w:lang w:bidi="pl-PL"/>
        </w:rPr>
      </w:pPr>
    </w:p>
    <w:p w14:paraId="18E0E0F2" w14:textId="77777777" w:rsidR="00AC5167" w:rsidRDefault="00AC5167" w:rsidP="003101E7">
      <w:pPr>
        <w:pStyle w:val="Bezodstpw"/>
        <w:rPr>
          <w:rFonts w:ascii="Lato" w:hAnsi="Lato"/>
          <w:noProof/>
          <w:lang w:bidi="pl-PL"/>
        </w:rPr>
      </w:pPr>
    </w:p>
    <w:p w14:paraId="7063C335" w14:textId="77777777" w:rsidR="00AC5167" w:rsidRDefault="00AC5167" w:rsidP="003101E7">
      <w:pPr>
        <w:pStyle w:val="Bezodstpw"/>
        <w:rPr>
          <w:rFonts w:ascii="Lato" w:hAnsi="Lato"/>
          <w:noProof/>
          <w:lang w:bidi="pl-PL"/>
        </w:rPr>
      </w:pPr>
    </w:p>
    <w:p w14:paraId="7AC8A747" w14:textId="06226405" w:rsidR="003101E7" w:rsidRPr="008E5ADD" w:rsidRDefault="003101E7" w:rsidP="003101E7">
      <w:pPr>
        <w:pStyle w:val="Bezodstpw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lastRenderedPageBreak/>
        <w:t>Tabela 3</w:t>
      </w:r>
      <w:r w:rsidR="001642FF" w:rsidRP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Przyjazdy do KOM w 2019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BE3737" w:rsidRPr="008E5ADD" w14:paraId="2483DF04" w14:textId="77777777" w:rsidTr="00BE37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7EC64B8C" w14:textId="77777777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48A4E01C" w14:textId="545D2667" w:rsidR="00BE3737" w:rsidRPr="00905414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184D2456" w14:textId="7AF143A3" w:rsidR="00BE3737" w:rsidRPr="00905414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 xml:space="preserve">Udział procentowy </w:t>
            </w:r>
            <w:r w:rsidR="00EC1D1F"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przyjazdów</w:t>
            </w:r>
            <w:r w:rsidR="00EC1D1F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BE3737" w:rsidRPr="008E5ADD" w14:paraId="0FC509AB" w14:textId="77777777" w:rsidTr="00BE3737">
        <w:tc>
          <w:tcPr>
            <w:tcW w:w="2694" w:type="dxa"/>
            <w:vAlign w:val="bottom"/>
          </w:tcPr>
          <w:p w14:paraId="720F6D0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5A36A822" w14:textId="0216CE3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2447</w:t>
            </w:r>
          </w:p>
        </w:tc>
        <w:tc>
          <w:tcPr>
            <w:tcW w:w="1701" w:type="dxa"/>
            <w:vAlign w:val="bottom"/>
          </w:tcPr>
          <w:p w14:paraId="54D57CF4" w14:textId="783667B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86AC9E8" w14:textId="77777777" w:rsidTr="00BE3737">
        <w:tc>
          <w:tcPr>
            <w:tcW w:w="2694" w:type="dxa"/>
            <w:vAlign w:val="bottom"/>
          </w:tcPr>
          <w:p w14:paraId="151090F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221DB3F9" w14:textId="3FF1B6A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1631</w:t>
            </w:r>
          </w:p>
        </w:tc>
        <w:tc>
          <w:tcPr>
            <w:tcW w:w="1701" w:type="dxa"/>
            <w:vAlign w:val="bottom"/>
          </w:tcPr>
          <w:p w14:paraId="3795C472" w14:textId="7DDCFE8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8A502CE" w14:textId="77777777" w:rsidTr="00BE3737">
        <w:tc>
          <w:tcPr>
            <w:tcW w:w="2694" w:type="dxa"/>
            <w:vAlign w:val="bottom"/>
          </w:tcPr>
          <w:p w14:paraId="13D0A2F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701" w:type="dxa"/>
            <w:vAlign w:val="bottom"/>
          </w:tcPr>
          <w:p w14:paraId="30A19252" w14:textId="36F9C2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1423</w:t>
            </w:r>
          </w:p>
        </w:tc>
        <w:tc>
          <w:tcPr>
            <w:tcW w:w="1701" w:type="dxa"/>
            <w:vAlign w:val="bottom"/>
          </w:tcPr>
          <w:p w14:paraId="4608EE31" w14:textId="688E280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CC4C61A" w14:textId="77777777" w:rsidTr="00BE3737">
        <w:tc>
          <w:tcPr>
            <w:tcW w:w="2694" w:type="dxa"/>
            <w:vAlign w:val="bottom"/>
          </w:tcPr>
          <w:p w14:paraId="0D69454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Słomniki</w:t>
            </w:r>
          </w:p>
        </w:tc>
        <w:tc>
          <w:tcPr>
            <w:tcW w:w="1701" w:type="dxa"/>
            <w:vAlign w:val="bottom"/>
          </w:tcPr>
          <w:p w14:paraId="1024B8F2" w14:textId="2699F83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1240</w:t>
            </w:r>
          </w:p>
        </w:tc>
        <w:tc>
          <w:tcPr>
            <w:tcW w:w="1701" w:type="dxa"/>
            <w:vAlign w:val="bottom"/>
          </w:tcPr>
          <w:p w14:paraId="1A9336E5" w14:textId="4177131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A5EA132" w14:textId="77777777" w:rsidTr="00BE3737">
        <w:tc>
          <w:tcPr>
            <w:tcW w:w="2694" w:type="dxa"/>
            <w:vAlign w:val="bottom"/>
          </w:tcPr>
          <w:p w14:paraId="33F0B75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Skała</w:t>
            </w:r>
          </w:p>
        </w:tc>
        <w:tc>
          <w:tcPr>
            <w:tcW w:w="1701" w:type="dxa"/>
            <w:vAlign w:val="bottom"/>
          </w:tcPr>
          <w:p w14:paraId="5152FFF7" w14:textId="7BD4D3C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1221</w:t>
            </w:r>
          </w:p>
        </w:tc>
        <w:tc>
          <w:tcPr>
            <w:tcW w:w="1701" w:type="dxa"/>
            <w:vAlign w:val="bottom"/>
          </w:tcPr>
          <w:p w14:paraId="34B5C9DD" w14:textId="6BD7CFF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1DC6F18" w14:textId="77777777" w:rsidTr="00BE3737">
        <w:tc>
          <w:tcPr>
            <w:tcW w:w="2694" w:type="dxa"/>
            <w:vAlign w:val="bottom"/>
          </w:tcPr>
          <w:p w14:paraId="7B5AE1B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453EA9EB" w14:textId="2ECCC1F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1209</w:t>
            </w:r>
          </w:p>
        </w:tc>
        <w:tc>
          <w:tcPr>
            <w:tcW w:w="1701" w:type="dxa"/>
            <w:vAlign w:val="bottom"/>
          </w:tcPr>
          <w:p w14:paraId="6893030C" w14:textId="783285A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C12A9A7" w14:textId="77777777" w:rsidTr="00BE3737">
        <w:tc>
          <w:tcPr>
            <w:tcW w:w="2694" w:type="dxa"/>
            <w:vAlign w:val="bottom"/>
          </w:tcPr>
          <w:p w14:paraId="009EA06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543CDBFB" w14:textId="003B2BA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1208</w:t>
            </w:r>
          </w:p>
        </w:tc>
        <w:tc>
          <w:tcPr>
            <w:tcW w:w="1701" w:type="dxa"/>
            <w:vAlign w:val="bottom"/>
          </w:tcPr>
          <w:p w14:paraId="607C10C4" w14:textId="10096A3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CCB718A" w14:textId="77777777" w:rsidTr="00BE3737">
        <w:tc>
          <w:tcPr>
            <w:tcW w:w="2694" w:type="dxa"/>
            <w:vAlign w:val="bottom"/>
          </w:tcPr>
          <w:p w14:paraId="43031A0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71869A36" w14:textId="7907761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1199</w:t>
            </w:r>
          </w:p>
        </w:tc>
        <w:tc>
          <w:tcPr>
            <w:tcW w:w="1701" w:type="dxa"/>
            <w:vAlign w:val="bottom"/>
          </w:tcPr>
          <w:p w14:paraId="690B28E8" w14:textId="3DD00CC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F2437AB" w14:textId="77777777" w:rsidTr="00BE3737">
        <w:tc>
          <w:tcPr>
            <w:tcW w:w="2694" w:type="dxa"/>
            <w:vAlign w:val="bottom"/>
          </w:tcPr>
          <w:p w14:paraId="43CF69D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Brzeźnica</w:t>
            </w:r>
          </w:p>
        </w:tc>
        <w:tc>
          <w:tcPr>
            <w:tcW w:w="1701" w:type="dxa"/>
            <w:vAlign w:val="bottom"/>
          </w:tcPr>
          <w:p w14:paraId="77B83C0A" w14:textId="2E4A664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1148</w:t>
            </w:r>
          </w:p>
        </w:tc>
        <w:tc>
          <w:tcPr>
            <w:tcW w:w="1701" w:type="dxa"/>
            <w:vAlign w:val="bottom"/>
          </w:tcPr>
          <w:p w14:paraId="071B30A0" w14:textId="53D6EFB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32B291F" w14:textId="77777777" w:rsidTr="00BE3737">
        <w:tc>
          <w:tcPr>
            <w:tcW w:w="2694" w:type="dxa"/>
            <w:vAlign w:val="bottom"/>
          </w:tcPr>
          <w:p w14:paraId="0B78887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5BABE02E" w14:textId="7742F89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1094</w:t>
            </w:r>
          </w:p>
        </w:tc>
        <w:tc>
          <w:tcPr>
            <w:tcW w:w="1701" w:type="dxa"/>
            <w:vAlign w:val="bottom"/>
          </w:tcPr>
          <w:p w14:paraId="2A17316A" w14:textId="71E43AA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21BB9A3" w14:textId="77777777" w:rsidTr="00BE3737">
        <w:tc>
          <w:tcPr>
            <w:tcW w:w="2694" w:type="dxa"/>
            <w:vAlign w:val="bottom"/>
          </w:tcPr>
          <w:p w14:paraId="59D5817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5D8FDBFF" w14:textId="5F471B7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1074</w:t>
            </w:r>
          </w:p>
        </w:tc>
        <w:tc>
          <w:tcPr>
            <w:tcW w:w="1701" w:type="dxa"/>
            <w:vAlign w:val="bottom"/>
          </w:tcPr>
          <w:p w14:paraId="6ED4D87E" w14:textId="6BC41CC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86E4AA8" w14:textId="77777777" w:rsidTr="00BE3737">
        <w:tc>
          <w:tcPr>
            <w:tcW w:w="2694" w:type="dxa"/>
            <w:vAlign w:val="bottom"/>
          </w:tcPr>
          <w:p w14:paraId="7CAD569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Iwanowice</w:t>
            </w:r>
          </w:p>
        </w:tc>
        <w:tc>
          <w:tcPr>
            <w:tcW w:w="1701" w:type="dxa"/>
            <w:vAlign w:val="bottom"/>
          </w:tcPr>
          <w:p w14:paraId="23F5373B" w14:textId="45F6361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1065</w:t>
            </w:r>
          </w:p>
        </w:tc>
        <w:tc>
          <w:tcPr>
            <w:tcW w:w="1701" w:type="dxa"/>
            <w:vAlign w:val="bottom"/>
          </w:tcPr>
          <w:p w14:paraId="20DFB76D" w14:textId="72F7B5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2DE6E2F" w14:textId="77777777" w:rsidTr="00BE3737">
        <w:tc>
          <w:tcPr>
            <w:tcW w:w="2694" w:type="dxa"/>
            <w:vAlign w:val="bottom"/>
          </w:tcPr>
          <w:p w14:paraId="4A32F9F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7639E3EE" w14:textId="11860C9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1059</w:t>
            </w:r>
          </w:p>
        </w:tc>
        <w:tc>
          <w:tcPr>
            <w:tcW w:w="1701" w:type="dxa"/>
            <w:vAlign w:val="bottom"/>
          </w:tcPr>
          <w:p w14:paraId="20ABE733" w14:textId="11549DE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26701B2B" w14:textId="77777777" w:rsidTr="00BE3737">
        <w:tc>
          <w:tcPr>
            <w:tcW w:w="2694" w:type="dxa"/>
            <w:vAlign w:val="bottom"/>
          </w:tcPr>
          <w:p w14:paraId="0A35F5E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1FE1221D" w14:textId="5E9DB67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987</w:t>
            </w:r>
          </w:p>
        </w:tc>
        <w:tc>
          <w:tcPr>
            <w:tcW w:w="1701" w:type="dxa"/>
            <w:vAlign w:val="bottom"/>
          </w:tcPr>
          <w:p w14:paraId="5326E61F" w14:textId="25EA12D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BF484EB" w14:textId="77777777" w:rsidTr="00BE3737">
        <w:tc>
          <w:tcPr>
            <w:tcW w:w="2694" w:type="dxa"/>
            <w:vAlign w:val="bottom"/>
          </w:tcPr>
          <w:p w14:paraId="35CF0A9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166B15AB" w14:textId="636E33F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961</w:t>
            </w:r>
          </w:p>
        </w:tc>
        <w:tc>
          <w:tcPr>
            <w:tcW w:w="1701" w:type="dxa"/>
            <w:vAlign w:val="bottom"/>
          </w:tcPr>
          <w:p w14:paraId="62D58DF4" w14:textId="1AE676D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5224F22" w14:textId="77777777" w:rsidTr="00BE3737">
        <w:tc>
          <w:tcPr>
            <w:tcW w:w="2694" w:type="dxa"/>
            <w:vAlign w:val="bottom"/>
          </w:tcPr>
          <w:p w14:paraId="7E9C08C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7AEB0F47" w14:textId="15CBABA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940</w:t>
            </w:r>
          </w:p>
        </w:tc>
        <w:tc>
          <w:tcPr>
            <w:tcW w:w="1701" w:type="dxa"/>
            <w:vAlign w:val="bottom"/>
          </w:tcPr>
          <w:p w14:paraId="430AB415" w14:textId="252AEDA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471536F6" w14:textId="77777777" w:rsidTr="00BE3737">
        <w:tc>
          <w:tcPr>
            <w:tcW w:w="2694" w:type="dxa"/>
            <w:vAlign w:val="bottom"/>
          </w:tcPr>
          <w:p w14:paraId="30427F4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327D67BB" w14:textId="4184C5E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844</w:t>
            </w:r>
          </w:p>
        </w:tc>
        <w:tc>
          <w:tcPr>
            <w:tcW w:w="1701" w:type="dxa"/>
            <w:vAlign w:val="bottom"/>
          </w:tcPr>
          <w:p w14:paraId="02199BEA" w14:textId="26B6162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696A3C95" w14:textId="77777777" w:rsidTr="00BE3737">
        <w:tc>
          <w:tcPr>
            <w:tcW w:w="2694" w:type="dxa"/>
            <w:vAlign w:val="bottom"/>
          </w:tcPr>
          <w:p w14:paraId="13EA48F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1D98745A" w14:textId="1DA873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798</w:t>
            </w:r>
          </w:p>
        </w:tc>
        <w:tc>
          <w:tcPr>
            <w:tcW w:w="1701" w:type="dxa"/>
            <w:vAlign w:val="bottom"/>
          </w:tcPr>
          <w:p w14:paraId="1DFF1902" w14:textId="1001514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18F96B4A" w14:textId="77777777" w:rsidTr="00BE3737">
        <w:tc>
          <w:tcPr>
            <w:tcW w:w="2694" w:type="dxa"/>
            <w:vAlign w:val="bottom"/>
          </w:tcPr>
          <w:p w14:paraId="2BA310D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30BFA31C" w14:textId="625E0E0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791</w:t>
            </w:r>
          </w:p>
        </w:tc>
        <w:tc>
          <w:tcPr>
            <w:tcW w:w="1701" w:type="dxa"/>
            <w:vAlign w:val="bottom"/>
          </w:tcPr>
          <w:p w14:paraId="29C92953" w14:textId="7CB46CD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B1F3C4B" w14:textId="77777777" w:rsidTr="00BE3737">
        <w:tc>
          <w:tcPr>
            <w:tcW w:w="2694" w:type="dxa"/>
            <w:vAlign w:val="bottom"/>
          </w:tcPr>
          <w:p w14:paraId="3395C1B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Siepraw</w:t>
            </w:r>
          </w:p>
        </w:tc>
        <w:tc>
          <w:tcPr>
            <w:tcW w:w="1701" w:type="dxa"/>
            <w:vAlign w:val="bottom"/>
          </w:tcPr>
          <w:p w14:paraId="54CF330A" w14:textId="4D4CDD3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774</w:t>
            </w:r>
          </w:p>
        </w:tc>
        <w:tc>
          <w:tcPr>
            <w:tcW w:w="1701" w:type="dxa"/>
            <w:vAlign w:val="bottom"/>
          </w:tcPr>
          <w:p w14:paraId="13353611" w14:textId="42E1358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CAD4E29" w14:textId="77777777" w:rsidTr="00BE3737">
        <w:tc>
          <w:tcPr>
            <w:tcW w:w="2694" w:type="dxa"/>
            <w:vAlign w:val="bottom"/>
          </w:tcPr>
          <w:p w14:paraId="585901C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701" w:type="dxa"/>
            <w:vAlign w:val="bottom"/>
          </w:tcPr>
          <w:p w14:paraId="2EBE7E2A" w14:textId="18CF431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731</w:t>
            </w:r>
          </w:p>
        </w:tc>
        <w:tc>
          <w:tcPr>
            <w:tcW w:w="1701" w:type="dxa"/>
            <w:vAlign w:val="bottom"/>
          </w:tcPr>
          <w:p w14:paraId="69A71FA3" w14:textId="2BE5ECE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DAFF493" w14:textId="77777777" w:rsidTr="00BE3737">
        <w:tc>
          <w:tcPr>
            <w:tcW w:w="2694" w:type="dxa"/>
            <w:vAlign w:val="bottom"/>
          </w:tcPr>
          <w:p w14:paraId="1F9C7AF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Koniusza</w:t>
            </w:r>
          </w:p>
        </w:tc>
        <w:tc>
          <w:tcPr>
            <w:tcW w:w="1701" w:type="dxa"/>
            <w:vAlign w:val="bottom"/>
          </w:tcPr>
          <w:p w14:paraId="1C4027A0" w14:textId="624CFD4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581</w:t>
            </w:r>
          </w:p>
        </w:tc>
        <w:tc>
          <w:tcPr>
            <w:tcW w:w="1701" w:type="dxa"/>
            <w:vAlign w:val="bottom"/>
          </w:tcPr>
          <w:p w14:paraId="51258016" w14:textId="5CFACAB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E3863C4" w14:textId="77777777" w:rsidTr="00BE3737">
        <w:tc>
          <w:tcPr>
            <w:tcW w:w="2694" w:type="dxa"/>
            <w:vAlign w:val="bottom"/>
          </w:tcPr>
          <w:p w14:paraId="22467E9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0F93037F" w14:textId="3E9E65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567</w:t>
            </w:r>
          </w:p>
        </w:tc>
        <w:tc>
          <w:tcPr>
            <w:tcW w:w="1701" w:type="dxa"/>
            <w:vAlign w:val="bottom"/>
          </w:tcPr>
          <w:p w14:paraId="057298B6" w14:textId="643CE7B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1641F55" w14:textId="77777777" w:rsidTr="00BE3737">
        <w:tc>
          <w:tcPr>
            <w:tcW w:w="2694" w:type="dxa"/>
            <w:vAlign w:val="bottom"/>
          </w:tcPr>
          <w:p w14:paraId="4458287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701" w:type="dxa"/>
            <w:vAlign w:val="bottom"/>
          </w:tcPr>
          <w:p w14:paraId="2DBB0F91" w14:textId="5D9BCF3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503</w:t>
            </w:r>
          </w:p>
        </w:tc>
        <w:tc>
          <w:tcPr>
            <w:tcW w:w="1701" w:type="dxa"/>
            <w:vAlign w:val="bottom"/>
          </w:tcPr>
          <w:p w14:paraId="051594BC" w14:textId="15F9DDB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7504A13" w14:textId="77777777" w:rsidTr="00BE3737">
        <w:tc>
          <w:tcPr>
            <w:tcW w:w="2694" w:type="dxa"/>
            <w:vAlign w:val="bottom"/>
          </w:tcPr>
          <w:p w14:paraId="5912FC6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701" w:type="dxa"/>
            <w:vAlign w:val="bottom"/>
          </w:tcPr>
          <w:p w14:paraId="4C1E5EAD" w14:textId="3D68DAA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491</w:t>
            </w:r>
          </w:p>
        </w:tc>
        <w:tc>
          <w:tcPr>
            <w:tcW w:w="1701" w:type="dxa"/>
            <w:vAlign w:val="bottom"/>
          </w:tcPr>
          <w:p w14:paraId="486A1DA3" w14:textId="7C510AF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F0590E6" w14:textId="77777777" w:rsidTr="00BE3737">
        <w:tc>
          <w:tcPr>
            <w:tcW w:w="2694" w:type="dxa"/>
            <w:vAlign w:val="bottom"/>
          </w:tcPr>
          <w:p w14:paraId="3E3699C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0B23EA82" w14:textId="7A990D8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484</w:t>
            </w:r>
          </w:p>
        </w:tc>
        <w:tc>
          <w:tcPr>
            <w:tcW w:w="1701" w:type="dxa"/>
            <w:vAlign w:val="bottom"/>
          </w:tcPr>
          <w:p w14:paraId="4FB5A608" w14:textId="4422EE7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E6B44D7" w14:textId="77777777" w:rsidTr="00BE3737">
        <w:tc>
          <w:tcPr>
            <w:tcW w:w="2694" w:type="dxa"/>
            <w:vAlign w:val="bottom"/>
          </w:tcPr>
          <w:p w14:paraId="63948D8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701" w:type="dxa"/>
            <w:vAlign w:val="bottom"/>
          </w:tcPr>
          <w:p w14:paraId="17FCDFE8" w14:textId="5CAA1F6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466</w:t>
            </w:r>
          </w:p>
        </w:tc>
        <w:tc>
          <w:tcPr>
            <w:tcW w:w="1701" w:type="dxa"/>
            <w:vAlign w:val="bottom"/>
          </w:tcPr>
          <w:p w14:paraId="5506B3A2" w14:textId="7BE8406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281E546" w14:textId="77777777" w:rsidTr="00BE3737">
        <w:tc>
          <w:tcPr>
            <w:tcW w:w="2694" w:type="dxa"/>
            <w:vAlign w:val="bottom"/>
          </w:tcPr>
          <w:p w14:paraId="343CC47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70B899B2" w14:textId="0584C2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452</w:t>
            </w:r>
          </w:p>
        </w:tc>
        <w:tc>
          <w:tcPr>
            <w:tcW w:w="1701" w:type="dxa"/>
            <w:vAlign w:val="bottom"/>
          </w:tcPr>
          <w:p w14:paraId="1A49292D" w14:textId="5B268B3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1C895CC" w14:textId="77777777" w:rsidTr="00BE3737">
        <w:tc>
          <w:tcPr>
            <w:tcW w:w="2694" w:type="dxa"/>
            <w:vAlign w:val="bottom"/>
          </w:tcPr>
          <w:p w14:paraId="1C4573E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701" w:type="dxa"/>
            <w:vAlign w:val="bottom"/>
          </w:tcPr>
          <w:p w14:paraId="49501E13" w14:textId="51197AC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445</w:t>
            </w:r>
          </w:p>
        </w:tc>
        <w:tc>
          <w:tcPr>
            <w:tcW w:w="1701" w:type="dxa"/>
            <w:vAlign w:val="bottom"/>
          </w:tcPr>
          <w:p w14:paraId="2F7BB3EB" w14:textId="74ED292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0F89EAFC" w14:textId="77777777" w:rsidTr="00BE3737">
        <w:tc>
          <w:tcPr>
            <w:tcW w:w="2694" w:type="dxa"/>
            <w:vAlign w:val="bottom"/>
          </w:tcPr>
          <w:p w14:paraId="47277DA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Nowe Brzesko</w:t>
            </w:r>
          </w:p>
        </w:tc>
        <w:tc>
          <w:tcPr>
            <w:tcW w:w="1701" w:type="dxa"/>
            <w:vAlign w:val="bottom"/>
          </w:tcPr>
          <w:p w14:paraId="5A28DBC9" w14:textId="5987327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434</w:t>
            </w:r>
          </w:p>
        </w:tc>
        <w:tc>
          <w:tcPr>
            <w:tcW w:w="1701" w:type="dxa"/>
            <w:vAlign w:val="bottom"/>
          </w:tcPr>
          <w:p w14:paraId="510CB255" w14:textId="219E8A3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8AFEE06" w14:textId="77777777" w:rsidTr="00BE3737">
        <w:tc>
          <w:tcPr>
            <w:tcW w:w="2694" w:type="dxa"/>
            <w:vAlign w:val="bottom"/>
          </w:tcPr>
          <w:p w14:paraId="390886C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Sułoszowa</w:t>
            </w:r>
          </w:p>
        </w:tc>
        <w:tc>
          <w:tcPr>
            <w:tcW w:w="1701" w:type="dxa"/>
            <w:vAlign w:val="bottom"/>
          </w:tcPr>
          <w:p w14:paraId="325FDFFA" w14:textId="32A84F8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424</w:t>
            </w:r>
          </w:p>
        </w:tc>
        <w:tc>
          <w:tcPr>
            <w:tcW w:w="1701" w:type="dxa"/>
            <w:vAlign w:val="bottom"/>
          </w:tcPr>
          <w:p w14:paraId="1728950F" w14:textId="6C84814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F85A8A3" w14:textId="77777777" w:rsidTr="00BE3737">
        <w:tc>
          <w:tcPr>
            <w:tcW w:w="2694" w:type="dxa"/>
            <w:vAlign w:val="bottom"/>
          </w:tcPr>
          <w:p w14:paraId="104B527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701" w:type="dxa"/>
            <w:vAlign w:val="bottom"/>
          </w:tcPr>
          <w:p w14:paraId="2705F0CC" w14:textId="7DFFECB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399</w:t>
            </w:r>
          </w:p>
        </w:tc>
        <w:tc>
          <w:tcPr>
            <w:tcW w:w="1701" w:type="dxa"/>
            <w:vAlign w:val="bottom"/>
          </w:tcPr>
          <w:p w14:paraId="34A87E6C" w14:textId="23203E6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BA095C1" w14:textId="77777777" w:rsidTr="00BE3737">
        <w:tc>
          <w:tcPr>
            <w:tcW w:w="2694" w:type="dxa"/>
            <w:vAlign w:val="bottom"/>
          </w:tcPr>
          <w:p w14:paraId="45A36C3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Wiśniowa</w:t>
            </w:r>
          </w:p>
        </w:tc>
        <w:tc>
          <w:tcPr>
            <w:tcW w:w="1701" w:type="dxa"/>
            <w:vAlign w:val="bottom"/>
          </w:tcPr>
          <w:p w14:paraId="7ECCEC50" w14:textId="5E2A3B2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337</w:t>
            </w:r>
          </w:p>
        </w:tc>
        <w:tc>
          <w:tcPr>
            <w:tcW w:w="1701" w:type="dxa"/>
            <w:vAlign w:val="bottom"/>
          </w:tcPr>
          <w:p w14:paraId="297ACB74" w14:textId="29F3889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498F9E83" w14:textId="77777777" w:rsidTr="00BE3737">
        <w:tc>
          <w:tcPr>
            <w:tcW w:w="2694" w:type="dxa"/>
            <w:vAlign w:val="bottom"/>
          </w:tcPr>
          <w:p w14:paraId="7A9DBDA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701" w:type="dxa"/>
            <w:vAlign w:val="bottom"/>
          </w:tcPr>
          <w:p w14:paraId="14254B1C" w14:textId="152BD9A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331</w:t>
            </w:r>
          </w:p>
        </w:tc>
        <w:tc>
          <w:tcPr>
            <w:tcW w:w="1701" w:type="dxa"/>
            <w:vAlign w:val="bottom"/>
          </w:tcPr>
          <w:p w14:paraId="10821793" w14:textId="1692ADE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AD27DC5" w14:textId="77777777" w:rsidTr="00BE3737">
        <w:tc>
          <w:tcPr>
            <w:tcW w:w="2694" w:type="dxa"/>
            <w:vAlign w:val="bottom"/>
          </w:tcPr>
          <w:p w14:paraId="25C0E57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gm.</w:t>
            </w:r>
          </w:p>
        </w:tc>
        <w:tc>
          <w:tcPr>
            <w:tcW w:w="1701" w:type="dxa"/>
            <w:vAlign w:val="bottom"/>
          </w:tcPr>
          <w:p w14:paraId="43CAC500" w14:textId="4E4A968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323</w:t>
            </w:r>
          </w:p>
        </w:tc>
        <w:tc>
          <w:tcPr>
            <w:tcW w:w="1701" w:type="dxa"/>
            <w:vAlign w:val="bottom"/>
          </w:tcPr>
          <w:p w14:paraId="743043A5" w14:textId="75BF37C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AD5A8BE" w14:textId="77777777" w:rsidTr="00BE3737">
        <w:tc>
          <w:tcPr>
            <w:tcW w:w="2694" w:type="dxa"/>
            <w:vAlign w:val="bottom"/>
          </w:tcPr>
          <w:p w14:paraId="282FE96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Limanowa gm.</w:t>
            </w:r>
          </w:p>
        </w:tc>
        <w:tc>
          <w:tcPr>
            <w:tcW w:w="1701" w:type="dxa"/>
            <w:vAlign w:val="bottom"/>
          </w:tcPr>
          <w:p w14:paraId="3D63666B" w14:textId="1E7D29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319</w:t>
            </w:r>
          </w:p>
        </w:tc>
        <w:tc>
          <w:tcPr>
            <w:tcW w:w="1701" w:type="dxa"/>
            <w:vAlign w:val="bottom"/>
          </w:tcPr>
          <w:p w14:paraId="5118D6A0" w14:textId="54F45B6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EB9AC42" w14:textId="77777777" w:rsidTr="00BE3737">
        <w:tc>
          <w:tcPr>
            <w:tcW w:w="2694" w:type="dxa"/>
            <w:vAlign w:val="bottom"/>
          </w:tcPr>
          <w:p w14:paraId="11B73E2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701" w:type="dxa"/>
            <w:vAlign w:val="bottom"/>
          </w:tcPr>
          <w:p w14:paraId="6E37C007" w14:textId="42AF2F9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1701" w:type="dxa"/>
            <w:vAlign w:val="bottom"/>
          </w:tcPr>
          <w:p w14:paraId="3DD8B37D" w14:textId="295CF53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6A13FEEE" w14:textId="77777777" w:rsidTr="00BE3737">
        <w:tc>
          <w:tcPr>
            <w:tcW w:w="2694" w:type="dxa"/>
            <w:vAlign w:val="bottom"/>
          </w:tcPr>
          <w:p w14:paraId="741231C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701" w:type="dxa"/>
            <w:vAlign w:val="bottom"/>
          </w:tcPr>
          <w:p w14:paraId="74F0EB65" w14:textId="55C2280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1701" w:type="dxa"/>
            <w:vAlign w:val="bottom"/>
          </w:tcPr>
          <w:p w14:paraId="790D466F" w14:textId="6BCEBB3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50403E0E" w14:textId="77777777" w:rsidTr="00BE3737">
        <w:tc>
          <w:tcPr>
            <w:tcW w:w="2694" w:type="dxa"/>
            <w:vAlign w:val="bottom"/>
          </w:tcPr>
          <w:p w14:paraId="1C27DE9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701" w:type="dxa"/>
            <w:vAlign w:val="bottom"/>
          </w:tcPr>
          <w:p w14:paraId="21216DB9" w14:textId="14872CE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278</w:t>
            </w:r>
          </w:p>
        </w:tc>
        <w:tc>
          <w:tcPr>
            <w:tcW w:w="1701" w:type="dxa"/>
            <w:vAlign w:val="bottom"/>
          </w:tcPr>
          <w:p w14:paraId="4093BA99" w14:textId="5983675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505E716" w14:textId="77777777" w:rsidTr="00BE3737">
        <w:tc>
          <w:tcPr>
            <w:tcW w:w="2694" w:type="dxa"/>
            <w:vAlign w:val="bottom"/>
          </w:tcPr>
          <w:p w14:paraId="4B996FA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701" w:type="dxa"/>
            <w:vAlign w:val="bottom"/>
          </w:tcPr>
          <w:p w14:paraId="7DB82F2E" w14:textId="20D34E6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276</w:t>
            </w:r>
          </w:p>
        </w:tc>
        <w:tc>
          <w:tcPr>
            <w:tcW w:w="1701" w:type="dxa"/>
            <w:vAlign w:val="bottom"/>
          </w:tcPr>
          <w:p w14:paraId="585C7DCE" w14:textId="1A7B0D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9C07961" w14:textId="77777777" w:rsidTr="00BE3737">
        <w:tc>
          <w:tcPr>
            <w:tcW w:w="2694" w:type="dxa"/>
            <w:vAlign w:val="bottom"/>
          </w:tcPr>
          <w:p w14:paraId="2E7F116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701" w:type="dxa"/>
            <w:vAlign w:val="bottom"/>
          </w:tcPr>
          <w:p w14:paraId="275DB4A6" w14:textId="657371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267</w:t>
            </w:r>
          </w:p>
        </w:tc>
        <w:tc>
          <w:tcPr>
            <w:tcW w:w="1701" w:type="dxa"/>
            <w:vAlign w:val="bottom"/>
          </w:tcPr>
          <w:p w14:paraId="5BCC8C04" w14:textId="1DF6FD3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ED21B28" w14:textId="77777777" w:rsidTr="00BE3737">
        <w:tc>
          <w:tcPr>
            <w:tcW w:w="2694" w:type="dxa"/>
            <w:vAlign w:val="bottom"/>
          </w:tcPr>
          <w:p w14:paraId="67FD7A8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Libiąż</w:t>
            </w:r>
          </w:p>
        </w:tc>
        <w:tc>
          <w:tcPr>
            <w:tcW w:w="1701" w:type="dxa"/>
            <w:vAlign w:val="bottom"/>
          </w:tcPr>
          <w:p w14:paraId="7243F558" w14:textId="18E0A72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254</w:t>
            </w:r>
          </w:p>
        </w:tc>
        <w:tc>
          <w:tcPr>
            <w:tcW w:w="1701" w:type="dxa"/>
            <w:vAlign w:val="bottom"/>
          </w:tcPr>
          <w:p w14:paraId="02530D87" w14:textId="50E8139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DAA3A15" w14:textId="77777777" w:rsidTr="00BE3737">
        <w:tc>
          <w:tcPr>
            <w:tcW w:w="2694" w:type="dxa"/>
            <w:vAlign w:val="bottom"/>
          </w:tcPr>
          <w:p w14:paraId="4D68A7F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Zator</w:t>
            </w:r>
          </w:p>
        </w:tc>
        <w:tc>
          <w:tcPr>
            <w:tcW w:w="1701" w:type="dxa"/>
            <w:vAlign w:val="bottom"/>
          </w:tcPr>
          <w:p w14:paraId="05B98DBD" w14:textId="7D793E0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249</w:t>
            </w:r>
          </w:p>
        </w:tc>
        <w:tc>
          <w:tcPr>
            <w:tcW w:w="1701" w:type="dxa"/>
            <w:vAlign w:val="bottom"/>
          </w:tcPr>
          <w:p w14:paraId="4300B826" w14:textId="3428365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3E29A096" w14:textId="77777777" w:rsidTr="00BE3737">
        <w:tc>
          <w:tcPr>
            <w:tcW w:w="2694" w:type="dxa"/>
            <w:vAlign w:val="bottom"/>
          </w:tcPr>
          <w:p w14:paraId="2682E73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701" w:type="dxa"/>
            <w:vAlign w:val="bottom"/>
          </w:tcPr>
          <w:p w14:paraId="3C362F73" w14:textId="2F4EBCD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701" w:type="dxa"/>
            <w:vAlign w:val="bottom"/>
          </w:tcPr>
          <w:p w14:paraId="06ECC336" w14:textId="3A7F2EE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A8BAB9F" w14:textId="77777777" w:rsidTr="00BE3737">
        <w:tc>
          <w:tcPr>
            <w:tcW w:w="2694" w:type="dxa"/>
            <w:vAlign w:val="bottom"/>
          </w:tcPr>
          <w:p w14:paraId="5E025D8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701" w:type="dxa"/>
            <w:vAlign w:val="bottom"/>
          </w:tcPr>
          <w:p w14:paraId="4625D349" w14:textId="7AAE38A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701" w:type="dxa"/>
            <w:vAlign w:val="bottom"/>
          </w:tcPr>
          <w:p w14:paraId="1BCBD9DE" w14:textId="05C7341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6EC9AC1" w14:textId="77777777" w:rsidTr="00BE3737">
        <w:tc>
          <w:tcPr>
            <w:tcW w:w="2694" w:type="dxa"/>
            <w:vAlign w:val="bottom"/>
          </w:tcPr>
          <w:p w14:paraId="2B43BAE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701" w:type="dxa"/>
            <w:vAlign w:val="bottom"/>
          </w:tcPr>
          <w:p w14:paraId="65A265B5" w14:textId="08C118C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226</w:t>
            </w:r>
          </w:p>
        </w:tc>
        <w:tc>
          <w:tcPr>
            <w:tcW w:w="1701" w:type="dxa"/>
            <w:vAlign w:val="bottom"/>
          </w:tcPr>
          <w:p w14:paraId="6066A023" w14:textId="3427603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5795BF4" w14:textId="77777777" w:rsidTr="00BE3737">
        <w:tc>
          <w:tcPr>
            <w:tcW w:w="2694" w:type="dxa"/>
            <w:vAlign w:val="bottom"/>
          </w:tcPr>
          <w:p w14:paraId="6DF9C35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701" w:type="dxa"/>
            <w:vAlign w:val="bottom"/>
          </w:tcPr>
          <w:p w14:paraId="771293F6" w14:textId="72E001D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701" w:type="dxa"/>
            <w:vAlign w:val="bottom"/>
          </w:tcPr>
          <w:p w14:paraId="21C7C9BB" w14:textId="2224C1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1FA3FCB" w14:textId="77777777" w:rsidTr="00BE3737">
        <w:tc>
          <w:tcPr>
            <w:tcW w:w="2694" w:type="dxa"/>
            <w:vAlign w:val="bottom"/>
          </w:tcPr>
          <w:p w14:paraId="1BC9431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Tokarnia</w:t>
            </w:r>
          </w:p>
        </w:tc>
        <w:tc>
          <w:tcPr>
            <w:tcW w:w="1701" w:type="dxa"/>
            <w:vAlign w:val="bottom"/>
          </w:tcPr>
          <w:p w14:paraId="422D9DC0" w14:textId="16B2E7B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208</w:t>
            </w:r>
          </w:p>
        </w:tc>
        <w:tc>
          <w:tcPr>
            <w:tcW w:w="1701" w:type="dxa"/>
            <w:vAlign w:val="bottom"/>
          </w:tcPr>
          <w:p w14:paraId="131F5340" w14:textId="1EC3374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FFFB352" w14:textId="77777777" w:rsidTr="00BE3737">
        <w:tc>
          <w:tcPr>
            <w:tcW w:w="2694" w:type="dxa"/>
            <w:vAlign w:val="bottom"/>
          </w:tcPr>
          <w:p w14:paraId="086E333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701" w:type="dxa"/>
            <w:vAlign w:val="bottom"/>
          </w:tcPr>
          <w:p w14:paraId="6EAF0257" w14:textId="686F952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701" w:type="dxa"/>
            <w:vAlign w:val="bottom"/>
          </w:tcPr>
          <w:p w14:paraId="06B001CE" w14:textId="6B09B69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D31B6CA" w14:textId="77777777" w:rsidTr="00BE3737">
        <w:tc>
          <w:tcPr>
            <w:tcW w:w="2694" w:type="dxa"/>
            <w:vAlign w:val="bottom"/>
          </w:tcPr>
          <w:p w14:paraId="6F8F418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Maków Podhalański</w:t>
            </w:r>
          </w:p>
        </w:tc>
        <w:tc>
          <w:tcPr>
            <w:tcW w:w="1701" w:type="dxa"/>
            <w:vAlign w:val="bottom"/>
          </w:tcPr>
          <w:p w14:paraId="6A49F469" w14:textId="1BBA75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701" w:type="dxa"/>
            <w:vAlign w:val="bottom"/>
          </w:tcPr>
          <w:p w14:paraId="65D2CC96" w14:textId="4AF9C01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F5C57D7" w14:textId="77777777" w:rsidTr="00BE3737">
        <w:tc>
          <w:tcPr>
            <w:tcW w:w="2694" w:type="dxa"/>
            <w:vAlign w:val="bottom"/>
          </w:tcPr>
          <w:p w14:paraId="773E520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701" w:type="dxa"/>
            <w:vAlign w:val="bottom"/>
          </w:tcPr>
          <w:p w14:paraId="4F038665" w14:textId="5B4CCC1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180</w:t>
            </w:r>
          </w:p>
        </w:tc>
        <w:tc>
          <w:tcPr>
            <w:tcW w:w="1701" w:type="dxa"/>
            <w:vAlign w:val="bottom"/>
          </w:tcPr>
          <w:p w14:paraId="2CDEA181" w14:textId="32324EB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936FFA8" w14:textId="77777777" w:rsidTr="00BE3737">
        <w:tc>
          <w:tcPr>
            <w:tcW w:w="2694" w:type="dxa"/>
            <w:vAlign w:val="bottom"/>
          </w:tcPr>
          <w:p w14:paraId="44A2D3E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701" w:type="dxa"/>
            <w:vAlign w:val="bottom"/>
          </w:tcPr>
          <w:p w14:paraId="3ABC05B0" w14:textId="2C3F5BA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701" w:type="dxa"/>
            <w:vAlign w:val="bottom"/>
          </w:tcPr>
          <w:p w14:paraId="35A84E6A" w14:textId="5547B37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C930B93" w14:textId="77777777" w:rsidTr="00BE3737">
        <w:tc>
          <w:tcPr>
            <w:tcW w:w="2694" w:type="dxa"/>
            <w:vAlign w:val="bottom"/>
          </w:tcPr>
          <w:p w14:paraId="5DFAA65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Klucze</w:t>
            </w:r>
          </w:p>
        </w:tc>
        <w:tc>
          <w:tcPr>
            <w:tcW w:w="1701" w:type="dxa"/>
            <w:vAlign w:val="bottom"/>
          </w:tcPr>
          <w:p w14:paraId="745F1862" w14:textId="15AB53A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701" w:type="dxa"/>
            <w:vAlign w:val="bottom"/>
          </w:tcPr>
          <w:p w14:paraId="73CC87C2" w14:textId="5A3312A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5CCDD0D" w14:textId="77777777" w:rsidTr="00BE3737">
        <w:tc>
          <w:tcPr>
            <w:tcW w:w="2694" w:type="dxa"/>
            <w:vAlign w:val="bottom"/>
          </w:tcPr>
          <w:p w14:paraId="102FEC2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701" w:type="dxa"/>
            <w:vAlign w:val="bottom"/>
          </w:tcPr>
          <w:p w14:paraId="09E9CEEE" w14:textId="68B52CE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701" w:type="dxa"/>
            <w:vAlign w:val="bottom"/>
          </w:tcPr>
          <w:p w14:paraId="198387A3" w14:textId="7F375CA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FCD1B44" w14:textId="77777777" w:rsidTr="00BE3737">
        <w:tc>
          <w:tcPr>
            <w:tcW w:w="2694" w:type="dxa"/>
            <w:vAlign w:val="bottom"/>
          </w:tcPr>
          <w:p w14:paraId="2F4916F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701" w:type="dxa"/>
            <w:vAlign w:val="bottom"/>
          </w:tcPr>
          <w:p w14:paraId="434A3810" w14:textId="0988375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701" w:type="dxa"/>
            <w:vAlign w:val="bottom"/>
          </w:tcPr>
          <w:p w14:paraId="2203A488" w14:textId="69B441B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1F8B5F0" w14:textId="77777777" w:rsidTr="00BE3737">
        <w:tc>
          <w:tcPr>
            <w:tcW w:w="2694" w:type="dxa"/>
            <w:vAlign w:val="bottom"/>
          </w:tcPr>
          <w:p w14:paraId="1A9BD54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Tomice</w:t>
            </w:r>
          </w:p>
        </w:tc>
        <w:tc>
          <w:tcPr>
            <w:tcW w:w="1701" w:type="dxa"/>
            <w:vAlign w:val="bottom"/>
          </w:tcPr>
          <w:p w14:paraId="1CEF6499" w14:textId="49C0D36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701" w:type="dxa"/>
            <w:vAlign w:val="bottom"/>
          </w:tcPr>
          <w:p w14:paraId="6751AE0A" w14:textId="1155A03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C7E3637" w14:textId="77777777" w:rsidTr="00BE3737">
        <w:tc>
          <w:tcPr>
            <w:tcW w:w="2694" w:type="dxa"/>
            <w:vAlign w:val="bottom"/>
          </w:tcPr>
          <w:p w14:paraId="4D68895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Wojnicz</w:t>
            </w:r>
          </w:p>
        </w:tc>
        <w:tc>
          <w:tcPr>
            <w:tcW w:w="1701" w:type="dxa"/>
            <w:vAlign w:val="bottom"/>
          </w:tcPr>
          <w:p w14:paraId="55F460FA" w14:textId="057A465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701" w:type="dxa"/>
            <w:vAlign w:val="bottom"/>
          </w:tcPr>
          <w:p w14:paraId="3E697738" w14:textId="26F3118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7F9F5E7" w14:textId="77777777" w:rsidTr="00BE3737">
        <w:tc>
          <w:tcPr>
            <w:tcW w:w="2694" w:type="dxa"/>
            <w:vAlign w:val="bottom"/>
          </w:tcPr>
          <w:p w14:paraId="50F2C09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701" w:type="dxa"/>
            <w:vAlign w:val="bottom"/>
          </w:tcPr>
          <w:p w14:paraId="7D03C9F1" w14:textId="3EE88A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701" w:type="dxa"/>
            <w:vAlign w:val="bottom"/>
          </w:tcPr>
          <w:p w14:paraId="0BD3F857" w14:textId="1B39371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7CBEA4D" w14:textId="77777777" w:rsidTr="00BE3737">
        <w:tc>
          <w:tcPr>
            <w:tcW w:w="2694" w:type="dxa"/>
            <w:vAlign w:val="bottom"/>
          </w:tcPr>
          <w:p w14:paraId="6B5B624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Jabłonka</w:t>
            </w:r>
          </w:p>
        </w:tc>
        <w:tc>
          <w:tcPr>
            <w:tcW w:w="1701" w:type="dxa"/>
            <w:vAlign w:val="bottom"/>
          </w:tcPr>
          <w:p w14:paraId="2F3D286A" w14:textId="7A27CAA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701" w:type="dxa"/>
            <w:vAlign w:val="bottom"/>
          </w:tcPr>
          <w:p w14:paraId="2BD622F3" w14:textId="156719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022D446" w14:textId="77777777" w:rsidTr="00BE3737">
        <w:tc>
          <w:tcPr>
            <w:tcW w:w="2694" w:type="dxa"/>
            <w:vAlign w:val="bottom"/>
          </w:tcPr>
          <w:p w14:paraId="54E8642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4D89014E" w14:textId="6396F10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142</w:t>
            </w:r>
          </w:p>
        </w:tc>
        <w:tc>
          <w:tcPr>
            <w:tcW w:w="1701" w:type="dxa"/>
            <w:vAlign w:val="bottom"/>
          </w:tcPr>
          <w:p w14:paraId="72577114" w14:textId="5844414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30409D51" w14:textId="77777777" w:rsidTr="00BE3737">
        <w:tc>
          <w:tcPr>
            <w:tcW w:w="2694" w:type="dxa"/>
            <w:vAlign w:val="bottom"/>
          </w:tcPr>
          <w:p w14:paraId="03367B4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Raba Wyżna</w:t>
            </w:r>
          </w:p>
        </w:tc>
        <w:tc>
          <w:tcPr>
            <w:tcW w:w="1701" w:type="dxa"/>
            <w:vAlign w:val="bottom"/>
          </w:tcPr>
          <w:p w14:paraId="5F0A4106" w14:textId="30A8F9B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701" w:type="dxa"/>
            <w:vAlign w:val="bottom"/>
          </w:tcPr>
          <w:p w14:paraId="5C23A0AA" w14:textId="1C03F63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F4129D3" w14:textId="77777777" w:rsidTr="00BE3737">
        <w:tc>
          <w:tcPr>
            <w:tcW w:w="2694" w:type="dxa"/>
            <w:vAlign w:val="bottom"/>
          </w:tcPr>
          <w:p w14:paraId="39DFE84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Pleśna</w:t>
            </w:r>
          </w:p>
        </w:tc>
        <w:tc>
          <w:tcPr>
            <w:tcW w:w="1701" w:type="dxa"/>
            <w:vAlign w:val="bottom"/>
          </w:tcPr>
          <w:p w14:paraId="2BDDE03D" w14:textId="5D801A4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701" w:type="dxa"/>
            <w:vAlign w:val="bottom"/>
          </w:tcPr>
          <w:p w14:paraId="5DDF641B" w14:textId="276D6C3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8C73B7B" w14:textId="77777777" w:rsidTr="00BE3737">
        <w:tc>
          <w:tcPr>
            <w:tcW w:w="2694" w:type="dxa"/>
            <w:vAlign w:val="bottom"/>
          </w:tcPr>
          <w:p w14:paraId="71EE449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701" w:type="dxa"/>
            <w:vAlign w:val="bottom"/>
          </w:tcPr>
          <w:p w14:paraId="109E8DDD" w14:textId="167DC06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701" w:type="dxa"/>
            <w:vAlign w:val="bottom"/>
          </w:tcPr>
          <w:p w14:paraId="5CCB2761" w14:textId="79F03E9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BAF0861" w14:textId="77777777" w:rsidTr="00BE3737">
        <w:tc>
          <w:tcPr>
            <w:tcW w:w="2694" w:type="dxa"/>
            <w:vAlign w:val="bottom"/>
          </w:tcPr>
          <w:p w14:paraId="0E41D9F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Jordanów gm.</w:t>
            </w:r>
          </w:p>
        </w:tc>
        <w:tc>
          <w:tcPr>
            <w:tcW w:w="1701" w:type="dxa"/>
            <w:vAlign w:val="bottom"/>
          </w:tcPr>
          <w:p w14:paraId="156AAC84" w14:textId="714A433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701" w:type="dxa"/>
            <w:vAlign w:val="bottom"/>
          </w:tcPr>
          <w:p w14:paraId="0F54A5F1" w14:textId="2DB50AC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1360E2E" w14:textId="77777777" w:rsidTr="00BE3737">
        <w:tc>
          <w:tcPr>
            <w:tcW w:w="2694" w:type="dxa"/>
            <w:vAlign w:val="bottom"/>
          </w:tcPr>
          <w:p w14:paraId="64E15B0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Jodłownik</w:t>
            </w:r>
          </w:p>
        </w:tc>
        <w:tc>
          <w:tcPr>
            <w:tcW w:w="1701" w:type="dxa"/>
            <w:vAlign w:val="bottom"/>
          </w:tcPr>
          <w:p w14:paraId="2DD7C969" w14:textId="4901B07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701" w:type="dxa"/>
            <w:vAlign w:val="bottom"/>
          </w:tcPr>
          <w:p w14:paraId="346E5464" w14:textId="3868F6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8A44289" w14:textId="77777777" w:rsidTr="00BE3737">
        <w:tc>
          <w:tcPr>
            <w:tcW w:w="2694" w:type="dxa"/>
            <w:vAlign w:val="bottom"/>
          </w:tcPr>
          <w:p w14:paraId="71CAD79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75681F87" w14:textId="60DB4EB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701" w:type="dxa"/>
            <w:vAlign w:val="bottom"/>
          </w:tcPr>
          <w:p w14:paraId="0DBED198" w14:textId="4A568CE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72CB521" w14:textId="77777777" w:rsidTr="00BE3737">
        <w:tc>
          <w:tcPr>
            <w:tcW w:w="2694" w:type="dxa"/>
            <w:vAlign w:val="bottom"/>
          </w:tcPr>
          <w:p w14:paraId="309978F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Żegocina</w:t>
            </w:r>
          </w:p>
        </w:tc>
        <w:tc>
          <w:tcPr>
            <w:tcW w:w="1701" w:type="dxa"/>
            <w:vAlign w:val="bottom"/>
          </w:tcPr>
          <w:p w14:paraId="149C3C7B" w14:textId="5868D1D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0AC30EA7" w14:textId="368E854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21108F3" w14:textId="77777777" w:rsidTr="00BE3737">
        <w:tc>
          <w:tcPr>
            <w:tcW w:w="2694" w:type="dxa"/>
            <w:vAlign w:val="bottom"/>
          </w:tcPr>
          <w:p w14:paraId="092DA5B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701" w:type="dxa"/>
            <w:vAlign w:val="bottom"/>
          </w:tcPr>
          <w:p w14:paraId="5FCFC7C8" w14:textId="4847513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373AC7D4" w14:textId="48C8F0E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A8E094A" w14:textId="77777777" w:rsidTr="00BE3737">
        <w:tc>
          <w:tcPr>
            <w:tcW w:w="2694" w:type="dxa"/>
            <w:vAlign w:val="bottom"/>
          </w:tcPr>
          <w:p w14:paraId="7291327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Książ Wielki</w:t>
            </w:r>
          </w:p>
        </w:tc>
        <w:tc>
          <w:tcPr>
            <w:tcW w:w="1701" w:type="dxa"/>
            <w:vAlign w:val="bottom"/>
          </w:tcPr>
          <w:p w14:paraId="6DFC81E7" w14:textId="73038D9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701" w:type="dxa"/>
            <w:vAlign w:val="bottom"/>
          </w:tcPr>
          <w:p w14:paraId="474AA194" w14:textId="41301E0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E10BB3D" w14:textId="77777777" w:rsidTr="00BE3737">
        <w:tc>
          <w:tcPr>
            <w:tcW w:w="2694" w:type="dxa"/>
            <w:vAlign w:val="bottom"/>
          </w:tcPr>
          <w:p w14:paraId="1607517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Czchów</w:t>
            </w:r>
          </w:p>
        </w:tc>
        <w:tc>
          <w:tcPr>
            <w:tcW w:w="1701" w:type="dxa"/>
            <w:vAlign w:val="bottom"/>
          </w:tcPr>
          <w:p w14:paraId="0DEC3881" w14:textId="6A5B8ED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701" w:type="dxa"/>
            <w:vAlign w:val="bottom"/>
          </w:tcPr>
          <w:p w14:paraId="31CC5C08" w14:textId="0B105DD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C43B122" w14:textId="77777777" w:rsidTr="00BE3737">
        <w:tc>
          <w:tcPr>
            <w:tcW w:w="2694" w:type="dxa"/>
            <w:vAlign w:val="bottom"/>
          </w:tcPr>
          <w:p w14:paraId="02EBE04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Dobra</w:t>
            </w:r>
          </w:p>
        </w:tc>
        <w:tc>
          <w:tcPr>
            <w:tcW w:w="1701" w:type="dxa"/>
            <w:vAlign w:val="bottom"/>
          </w:tcPr>
          <w:p w14:paraId="52AE5BEC" w14:textId="5583450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701" w:type="dxa"/>
            <w:vAlign w:val="bottom"/>
          </w:tcPr>
          <w:p w14:paraId="2E0740A9" w14:textId="3A405FF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FE70FC2" w14:textId="77777777" w:rsidTr="00BE3737">
        <w:tc>
          <w:tcPr>
            <w:tcW w:w="2694" w:type="dxa"/>
            <w:vAlign w:val="bottom"/>
          </w:tcPr>
          <w:p w14:paraId="2BEF3F4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Gnojnik</w:t>
            </w:r>
          </w:p>
        </w:tc>
        <w:tc>
          <w:tcPr>
            <w:tcW w:w="1701" w:type="dxa"/>
            <w:vAlign w:val="bottom"/>
          </w:tcPr>
          <w:p w14:paraId="2FEA8449" w14:textId="27FC6B4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701" w:type="dxa"/>
            <w:vAlign w:val="bottom"/>
          </w:tcPr>
          <w:p w14:paraId="145AEC59" w14:textId="06095AB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732E270" w14:textId="77777777" w:rsidTr="00BE3737">
        <w:tc>
          <w:tcPr>
            <w:tcW w:w="2694" w:type="dxa"/>
            <w:vAlign w:val="bottom"/>
          </w:tcPr>
          <w:p w14:paraId="5E54742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Lipnica Murowana</w:t>
            </w:r>
          </w:p>
        </w:tc>
        <w:tc>
          <w:tcPr>
            <w:tcW w:w="1701" w:type="dxa"/>
            <w:vAlign w:val="bottom"/>
          </w:tcPr>
          <w:p w14:paraId="39D7BB04" w14:textId="19AD143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701" w:type="dxa"/>
            <w:vAlign w:val="bottom"/>
          </w:tcPr>
          <w:p w14:paraId="68F89438" w14:textId="52E1C1E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03FFACC9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029442CF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</w:t>
      </w:r>
      <w:r w:rsidRPr="000878AB">
        <w:rPr>
          <w:rFonts w:ascii="Lato" w:hAnsi="Lato"/>
          <w:noProof/>
          <w:sz w:val="22"/>
          <w:szCs w:val="22"/>
        </w:rPr>
        <w:t xml:space="preserve"> gminie, które spełniały kryteria badania</w:t>
      </w:r>
    </w:p>
    <w:p w14:paraId="0CD3C3FD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0878AB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5</w:t>
      </w:r>
    </w:p>
    <w:p w14:paraId="628DB10A" w14:textId="77777777" w:rsidR="003101E7" w:rsidRPr="008E5ADD" w:rsidRDefault="003101E7" w:rsidP="003979AF">
      <w:pPr>
        <w:pStyle w:val="Bezodstpw"/>
        <w:rPr>
          <w:rFonts w:ascii="Lato" w:hAnsi="Lato"/>
          <w:noProof/>
          <w:lang w:bidi="pl-PL"/>
        </w:rPr>
      </w:pPr>
    </w:p>
    <w:p w14:paraId="70CDB049" w14:textId="246A5C1D" w:rsidR="004C10D0" w:rsidRPr="008E5ADD" w:rsidRDefault="004C10D0" w:rsidP="004B5529">
      <w:pPr>
        <w:pStyle w:val="Tytusekcji"/>
        <w:jc w:val="left"/>
        <w:rPr>
          <w:rFonts w:ascii="Lato" w:hAnsi="Lato"/>
          <w:noProof/>
        </w:rPr>
      </w:pPr>
      <w:bookmarkStart w:id="15" w:name="_Toc111122707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3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przyjeżdżających do pracy do KOM w liczbie zatrudnionych w gminie zamieszkania w 20</w:t>
      </w:r>
      <w:r w:rsidR="00001221">
        <w:rPr>
          <w:rStyle w:val="Uwydatnienie"/>
          <w:rFonts w:ascii="Lato" w:hAnsi="Lato"/>
          <w:noProof/>
          <w:lang w:bidi="pl-PL"/>
        </w:rPr>
        <w:t>19</w:t>
      </w:r>
      <w:r w:rsidR="004B5529">
        <w:rPr>
          <w:rStyle w:val="Uwydatnienie"/>
          <w:rFonts w:ascii="Lato" w:hAnsi="Lato"/>
          <w:noProof/>
          <w:lang w:bidi="pl-PL"/>
        </w:rPr>
        <w:t xml:space="preserve"> r.</w:t>
      </w:r>
      <w:bookmarkEnd w:id="15"/>
    </w:p>
    <w:p w14:paraId="3FBF4A3B" w14:textId="20A562DD" w:rsidR="00590029" w:rsidRDefault="004C10D0" w:rsidP="004B5529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15815E39" wp14:editId="3EA2A196">
            <wp:extent cx="5762625" cy="3664585"/>
            <wp:effectExtent l="0" t="0" r="952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0" r="-521"/>
                    <a:stretch/>
                  </pic:blipFill>
                  <pic:spPr bwMode="auto">
                    <a:xfrm>
                      <a:off x="0" y="0"/>
                      <a:ext cx="5762625" cy="366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E6FBC" w14:textId="77777777" w:rsidR="004B5529" w:rsidRPr="008E5ADD" w:rsidRDefault="004B5529" w:rsidP="004B5529">
      <w:pPr>
        <w:pStyle w:val="TabelaRysunek"/>
        <w:rPr>
          <w:rFonts w:ascii="Lato" w:hAnsi="Lato"/>
          <w:noProof/>
        </w:rPr>
      </w:pPr>
    </w:p>
    <w:p w14:paraId="5AAD2198" w14:textId="024EB614" w:rsidR="004C10D0" w:rsidRPr="008E5ADD" w:rsidRDefault="004C10D0" w:rsidP="004C10D0">
      <w:pPr>
        <w:pStyle w:val="Bezodstpw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>Tabela 4</w:t>
      </w:r>
      <w:r w:rsidR="00905414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Przyjazdy do KOM w 2020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BE3737" w:rsidRPr="008E5ADD" w14:paraId="52112656" w14:textId="77777777" w:rsidTr="00BE37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3EEEBA4E" w14:textId="77777777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6DBDC43E" w14:textId="20ABDCF5" w:rsidR="00BE3737" w:rsidRPr="00905414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676E265D" w14:textId="0DF10318" w:rsidR="00BE3737" w:rsidRPr="00905414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 xml:space="preserve">Udział procentowy </w:t>
            </w:r>
            <w:r w:rsidR="00EC1D1F"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przyjazdów</w:t>
            </w:r>
            <w:r w:rsidR="00EC1D1F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BE3737" w:rsidRPr="008E5ADD" w14:paraId="1EE24D85" w14:textId="77777777" w:rsidTr="00BE3737">
        <w:tc>
          <w:tcPr>
            <w:tcW w:w="2694" w:type="dxa"/>
            <w:vAlign w:val="bottom"/>
          </w:tcPr>
          <w:p w14:paraId="76F88C0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3BF71089" w14:textId="014E6BE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2319</w:t>
            </w:r>
          </w:p>
        </w:tc>
        <w:tc>
          <w:tcPr>
            <w:tcW w:w="1701" w:type="dxa"/>
            <w:vAlign w:val="bottom"/>
          </w:tcPr>
          <w:p w14:paraId="3821D49F" w14:textId="241E5D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EF11C09" w14:textId="77777777" w:rsidTr="00BE3737">
        <w:tc>
          <w:tcPr>
            <w:tcW w:w="2694" w:type="dxa"/>
            <w:vAlign w:val="bottom"/>
          </w:tcPr>
          <w:p w14:paraId="6AC4A78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54063B68" w14:textId="388EA84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1653</w:t>
            </w:r>
          </w:p>
        </w:tc>
        <w:tc>
          <w:tcPr>
            <w:tcW w:w="1701" w:type="dxa"/>
            <w:vAlign w:val="bottom"/>
          </w:tcPr>
          <w:p w14:paraId="155BD96F" w14:textId="104221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F56FA78" w14:textId="77777777" w:rsidTr="00BE3737">
        <w:tc>
          <w:tcPr>
            <w:tcW w:w="2694" w:type="dxa"/>
            <w:vAlign w:val="bottom"/>
          </w:tcPr>
          <w:p w14:paraId="12CD604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701" w:type="dxa"/>
            <w:vAlign w:val="bottom"/>
          </w:tcPr>
          <w:p w14:paraId="461E17A6" w14:textId="53DA957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1400</w:t>
            </w:r>
          </w:p>
        </w:tc>
        <w:tc>
          <w:tcPr>
            <w:tcW w:w="1701" w:type="dxa"/>
            <w:vAlign w:val="bottom"/>
          </w:tcPr>
          <w:p w14:paraId="6BF484C6" w14:textId="0E21EA1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6BE44D8" w14:textId="77777777" w:rsidTr="00BE3737">
        <w:tc>
          <w:tcPr>
            <w:tcW w:w="2694" w:type="dxa"/>
            <w:vAlign w:val="bottom"/>
          </w:tcPr>
          <w:p w14:paraId="16D38E5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7C6BBBBA" w14:textId="03A3F9B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1396</w:t>
            </w:r>
          </w:p>
        </w:tc>
        <w:tc>
          <w:tcPr>
            <w:tcW w:w="1701" w:type="dxa"/>
            <w:vAlign w:val="bottom"/>
          </w:tcPr>
          <w:p w14:paraId="4D082A52" w14:textId="0B7E03F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EF4E145" w14:textId="77777777" w:rsidTr="00BE3737">
        <w:tc>
          <w:tcPr>
            <w:tcW w:w="2694" w:type="dxa"/>
            <w:vAlign w:val="bottom"/>
          </w:tcPr>
          <w:p w14:paraId="4C63D4B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4663CEE4" w14:textId="44AF263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1264</w:t>
            </w:r>
          </w:p>
        </w:tc>
        <w:tc>
          <w:tcPr>
            <w:tcW w:w="1701" w:type="dxa"/>
            <w:vAlign w:val="bottom"/>
          </w:tcPr>
          <w:p w14:paraId="2CE3ED1C" w14:textId="4C0DBE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6452A1B" w14:textId="77777777" w:rsidTr="00BE3737">
        <w:tc>
          <w:tcPr>
            <w:tcW w:w="2694" w:type="dxa"/>
            <w:vAlign w:val="bottom"/>
          </w:tcPr>
          <w:p w14:paraId="237302F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Słomniki</w:t>
            </w:r>
          </w:p>
        </w:tc>
        <w:tc>
          <w:tcPr>
            <w:tcW w:w="1701" w:type="dxa"/>
            <w:vAlign w:val="bottom"/>
          </w:tcPr>
          <w:p w14:paraId="1948DAB0" w14:textId="0E59CBD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1239</w:t>
            </w:r>
          </w:p>
        </w:tc>
        <w:tc>
          <w:tcPr>
            <w:tcW w:w="1701" w:type="dxa"/>
            <w:vAlign w:val="bottom"/>
          </w:tcPr>
          <w:p w14:paraId="0E456A9E" w14:textId="7E04CD6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9FD18D4" w14:textId="77777777" w:rsidTr="00BE3737">
        <w:tc>
          <w:tcPr>
            <w:tcW w:w="2694" w:type="dxa"/>
            <w:vAlign w:val="bottom"/>
          </w:tcPr>
          <w:p w14:paraId="066D47C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Skała</w:t>
            </w:r>
          </w:p>
        </w:tc>
        <w:tc>
          <w:tcPr>
            <w:tcW w:w="1701" w:type="dxa"/>
            <w:vAlign w:val="bottom"/>
          </w:tcPr>
          <w:p w14:paraId="0E4B84ED" w14:textId="25ED07D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1223</w:t>
            </w:r>
          </w:p>
        </w:tc>
        <w:tc>
          <w:tcPr>
            <w:tcW w:w="1701" w:type="dxa"/>
            <w:vAlign w:val="bottom"/>
          </w:tcPr>
          <w:p w14:paraId="2968057F" w14:textId="1AFA459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2657009" w14:textId="77777777" w:rsidTr="00BE3737">
        <w:tc>
          <w:tcPr>
            <w:tcW w:w="2694" w:type="dxa"/>
            <w:vAlign w:val="bottom"/>
          </w:tcPr>
          <w:p w14:paraId="3DAE608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18420714" w14:textId="115280B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1216</w:t>
            </w:r>
          </w:p>
        </w:tc>
        <w:tc>
          <w:tcPr>
            <w:tcW w:w="1701" w:type="dxa"/>
            <w:vAlign w:val="bottom"/>
          </w:tcPr>
          <w:p w14:paraId="65B9B08C" w14:textId="023722E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9710574" w14:textId="77777777" w:rsidTr="00BE3737">
        <w:tc>
          <w:tcPr>
            <w:tcW w:w="2694" w:type="dxa"/>
            <w:vAlign w:val="bottom"/>
          </w:tcPr>
          <w:p w14:paraId="4887DB1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4AE0ACF4" w14:textId="2520125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1192</w:t>
            </w:r>
          </w:p>
        </w:tc>
        <w:tc>
          <w:tcPr>
            <w:tcW w:w="1701" w:type="dxa"/>
            <w:vAlign w:val="bottom"/>
          </w:tcPr>
          <w:p w14:paraId="1EECE8AF" w14:textId="38164EF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5D81A16" w14:textId="77777777" w:rsidTr="00BE3737">
        <w:tc>
          <w:tcPr>
            <w:tcW w:w="2694" w:type="dxa"/>
            <w:vAlign w:val="bottom"/>
          </w:tcPr>
          <w:p w14:paraId="4FEAF81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Brzeźnica</w:t>
            </w:r>
          </w:p>
        </w:tc>
        <w:tc>
          <w:tcPr>
            <w:tcW w:w="1701" w:type="dxa"/>
            <w:vAlign w:val="bottom"/>
          </w:tcPr>
          <w:p w14:paraId="4F73EB61" w14:textId="5A6C801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1148</w:t>
            </w:r>
          </w:p>
        </w:tc>
        <w:tc>
          <w:tcPr>
            <w:tcW w:w="1701" w:type="dxa"/>
            <w:vAlign w:val="bottom"/>
          </w:tcPr>
          <w:p w14:paraId="043BDA71" w14:textId="2857E83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4C8969D" w14:textId="77777777" w:rsidTr="00BE3737">
        <w:tc>
          <w:tcPr>
            <w:tcW w:w="2694" w:type="dxa"/>
            <w:vAlign w:val="bottom"/>
          </w:tcPr>
          <w:p w14:paraId="4E6D78B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533108AA" w14:textId="0F7B3FE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1097</w:t>
            </w:r>
          </w:p>
        </w:tc>
        <w:tc>
          <w:tcPr>
            <w:tcW w:w="1701" w:type="dxa"/>
            <w:vAlign w:val="bottom"/>
          </w:tcPr>
          <w:p w14:paraId="58BDADB8" w14:textId="2D19D5E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772B59FE" w14:textId="77777777" w:rsidTr="00BE3737">
        <w:tc>
          <w:tcPr>
            <w:tcW w:w="2694" w:type="dxa"/>
            <w:vAlign w:val="bottom"/>
          </w:tcPr>
          <w:p w14:paraId="5E46D48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Iwanowice</w:t>
            </w:r>
          </w:p>
        </w:tc>
        <w:tc>
          <w:tcPr>
            <w:tcW w:w="1701" w:type="dxa"/>
            <w:vAlign w:val="bottom"/>
          </w:tcPr>
          <w:p w14:paraId="27C8ABBA" w14:textId="064EA42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1065</w:t>
            </w:r>
          </w:p>
        </w:tc>
        <w:tc>
          <w:tcPr>
            <w:tcW w:w="1701" w:type="dxa"/>
            <w:vAlign w:val="bottom"/>
          </w:tcPr>
          <w:p w14:paraId="5E545AE4" w14:textId="1B264F9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C5AC849" w14:textId="77777777" w:rsidTr="00BE3737">
        <w:tc>
          <w:tcPr>
            <w:tcW w:w="2694" w:type="dxa"/>
            <w:vAlign w:val="bottom"/>
          </w:tcPr>
          <w:p w14:paraId="55284AA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782E93B9" w14:textId="11FC715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1060</w:t>
            </w:r>
          </w:p>
        </w:tc>
        <w:tc>
          <w:tcPr>
            <w:tcW w:w="1701" w:type="dxa"/>
            <w:vAlign w:val="bottom"/>
          </w:tcPr>
          <w:p w14:paraId="05C4B95F" w14:textId="5870BDC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7BA2B1A" w14:textId="77777777" w:rsidTr="00BE3737">
        <w:tc>
          <w:tcPr>
            <w:tcW w:w="2694" w:type="dxa"/>
            <w:vAlign w:val="bottom"/>
          </w:tcPr>
          <w:p w14:paraId="01C25F6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712B45D1" w14:textId="1C9401A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1031</w:t>
            </w:r>
          </w:p>
        </w:tc>
        <w:tc>
          <w:tcPr>
            <w:tcW w:w="1701" w:type="dxa"/>
            <w:vAlign w:val="bottom"/>
          </w:tcPr>
          <w:p w14:paraId="18D2C5D1" w14:textId="2DE6252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2E9253B1" w14:textId="77777777" w:rsidTr="00BE3737">
        <w:tc>
          <w:tcPr>
            <w:tcW w:w="2694" w:type="dxa"/>
            <w:vAlign w:val="bottom"/>
          </w:tcPr>
          <w:p w14:paraId="5C144FB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Chrzanów</w:t>
            </w:r>
          </w:p>
        </w:tc>
        <w:tc>
          <w:tcPr>
            <w:tcW w:w="1701" w:type="dxa"/>
            <w:vAlign w:val="bottom"/>
          </w:tcPr>
          <w:p w14:paraId="53DD765B" w14:textId="7510133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1017</w:t>
            </w:r>
          </w:p>
        </w:tc>
        <w:tc>
          <w:tcPr>
            <w:tcW w:w="1701" w:type="dxa"/>
            <w:vAlign w:val="bottom"/>
          </w:tcPr>
          <w:p w14:paraId="12444149" w14:textId="2422532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4536550" w14:textId="77777777" w:rsidTr="00BE3737">
        <w:tc>
          <w:tcPr>
            <w:tcW w:w="2694" w:type="dxa"/>
            <w:vAlign w:val="bottom"/>
          </w:tcPr>
          <w:p w14:paraId="3EA171B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468C0BD6" w14:textId="04BF3ED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1011</w:t>
            </w:r>
          </w:p>
        </w:tc>
        <w:tc>
          <w:tcPr>
            <w:tcW w:w="1701" w:type="dxa"/>
            <w:vAlign w:val="bottom"/>
          </w:tcPr>
          <w:p w14:paraId="529426BD" w14:textId="721263D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0612F5A" w14:textId="77777777" w:rsidTr="00BE3737">
        <w:tc>
          <w:tcPr>
            <w:tcW w:w="2694" w:type="dxa"/>
            <w:vAlign w:val="bottom"/>
          </w:tcPr>
          <w:p w14:paraId="2E62838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239ADA18" w14:textId="37DA87C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819</w:t>
            </w:r>
          </w:p>
        </w:tc>
        <w:tc>
          <w:tcPr>
            <w:tcW w:w="1701" w:type="dxa"/>
            <w:vAlign w:val="bottom"/>
          </w:tcPr>
          <w:p w14:paraId="145DC218" w14:textId="05AEF28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7810F39" w14:textId="77777777" w:rsidTr="00BE3737">
        <w:tc>
          <w:tcPr>
            <w:tcW w:w="2694" w:type="dxa"/>
            <w:vAlign w:val="bottom"/>
          </w:tcPr>
          <w:p w14:paraId="3B62680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4C446E01" w14:textId="55970C8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818</w:t>
            </w:r>
          </w:p>
        </w:tc>
        <w:tc>
          <w:tcPr>
            <w:tcW w:w="1701" w:type="dxa"/>
            <w:vAlign w:val="bottom"/>
          </w:tcPr>
          <w:p w14:paraId="493E0107" w14:textId="06AD954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6FE059FF" w14:textId="77777777" w:rsidTr="00BE3737">
        <w:tc>
          <w:tcPr>
            <w:tcW w:w="2694" w:type="dxa"/>
            <w:vAlign w:val="bottom"/>
          </w:tcPr>
          <w:p w14:paraId="7D31C32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552E4107" w14:textId="1EC82B8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792</w:t>
            </w:r>
          </w:p>
        </w:tc>
        <w:tc>
          <w:tcPr>
            <w:tcW w:w="1701" w:type="dxa"/>
            <w:vAlign w:val="bottom"/>
          </w:tcPr>
          <w:p w14:paraId="79190AB4" w14:textId="783CF27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5DD85EB" w14:textId="77777777" w:rsidTr="00BE3737">
        <w:tc>
          <w:tcPr>
            <w:tcW w:w="2694" w:type="dxa"/>
            <w:vAlign w:val="bottom"/>
          </w:tcPr>
          <w:p w14:paraId="0CE97B4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Siepraw</w:t>
            </w:r>
          </w:p>
        </w:tc>
        <w:tc>
          <w:tcPr>
            <w:tcW w:w="1701" w:type="dxa"/>
            <w:vAlign w:val="bottom"/>
          </w:tcPr>
          <w:p w14:paraId="07AB007B" w14:textId="003997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775</w:t>
            </w:r>
          </w:p>
        </w:tc>
        <w:tc>
          <w:tcPr>
            <w:tcW w:w="1701" w:type="dxa"/>
            <w:vAlign w:val="bottom"/>
          </w:tcPr>
          <w:p w14:paraId="742B4581" w14:textId="6A81912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CA5C5F5" w14:textId="77777777" w:rsidTr="00BE3737">
        <w:tc>
          <w:tcPr>
            <w:tcW w:w="2694" w:type="dxa"/>
            <w:vAlign w:val="bottom"/>
          </w:tcPr>
          <w:p w14:paraId="7E676DD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701" w:type="dxa"/>
            <w:vAlign w:val="bottom"/>
          </w:tcPr>
          <w:p w14:paraId="59F901D2" w14:textId="3C77019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696</w:t>
            </w:r>
          </w:p>
        </w:tc>
        <w:tc>
          <w:tcPr>
            <w:tcW w:w="1701" w:type="dxa"/>
            <w:vAlign w:val="bottom"/>
          </w:tcPr>
          <w:p w14:paraId="60ED0F3E" w14:textId="463E2AB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AD4EA1B" w14:textId="77777777" w:rsidTr="00BE3737">
        <w:tc>
          <w:tcPr>
            <w:tcW w:w="2694" w:type="dxa"/>
            <w:vAlign w:val="bottom"/>
          </w:tcPr>
          <w:p w14:paraId="4EA806D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Koniusza</w:t>
            </w:r>
          </w:p>
        </w:tc>
        <w:tc>
          <w:tcPr>
            <w:tcW w:w="1701" w:type="dxa"/>
            <w:vAlign w:val="bottom"/>
          </w:tcPr>
          <w:p w14:paraId="4BDAA584" w14:textId="3C83E4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610</w:t>
            </w:r>
          </w:p>
        </w:tc>
        <w:tc>
          <w:tcPr>
            <w:tcW w:w="1701" w:type="dxa"/>
            <w:vAlign w:val="bottom"/>
          </w:tcPr>
          <w:p w14:paraId="1F1C6734" w14:textId="40C7CB9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EDF8610" w14:textId="77777777" w:rsidTr="00BE3737">
        <w:tc>
          <w:tcPr>
            <w:tcW w:w="2694" w:type="dxa"/>
            <w:vAlign w:val="bottom"/>
          </w:tcPr>
          <w:p w14:paraId="1525DD6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645F7C4B" w14:textId="2AD86BE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600</w:t>
            </w:r>
          </w:p>
        </w:tc>
        <w:tc>
          <w:tcPr>
            <w:tcW w:w="1701" w:type="dxa"/>
            <w:vAlign w:val="bottom"/>
          </w:tcPr>
          <w:p w14:paraId="68AACEB1" w14:textId="1E0C993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976ED81" w14:textId="77777777" w:rsidTr="00BE3737">
        <w:tc>
          <w:tcPr>
            <w:tcW w:w="2694" w:type="dxa"/>
            <w:vAlign w:val="bottom"/>
          </w:tcPr>
          <w:p w14:paraId="7026F5B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701" w:type="dxa"/>
            <w:vAlign w:val="bottom"/>
          </w:tcPr>
          <w:p w14:paraId="5C0EA300" w14:textId="4BB0520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513</w:t>
            </w:r>
          </w:p>
        </w:tc>
        <w:tc>
          <w:tcPr>
            <w:tcW w:w="1701" w:type="dxa"/>
            <w:vAlign w:val="bottom"/>
          </w:tcPr>
          <w:p w14:paraId="21AE6360" w14:textId="3E303FD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E61AE9D" w14:textId="77777777" w:rsidTr="00BE3737">
        <w:tc>
          <w:tcPr>
            <w:tcW w:w="2694" w:type="dxa"/>
            <w:vAlign w:val="bottom"/>
          </w:tcPr>
          <w:p w14:paraId="328234A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701" w:type="dxa"/>
            <w:vAlign w:val="bottom"/>
          </w:tcPr>
          <w:p w14:paraId="0E2168E5" w14:textId="46480A4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489</w:t>
            </w:r>
          </w:p>
        </w:tc>
        <w:tc>
          <w:tcPr>
            <w:tcW w:w="1701" w:type="dxa"/>
            <w:vAlign w:val="bottom"/>
          </w:tcPr>
          <w:p w14:paraId="482B76E9" w14:textId="38902D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73308B3" w14:textId="77777777" w:rsidTr="00BE3737">
        <w:tc>
          <w:tcPr>
            <w:tcW w:w="2694" w:type="dxa"/>
            <w:vAlign w:val="bottom"/>
          </w:tcPr>
          <w:p w14:paraId="647494E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5208F472" w14:textId="54BFD61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486</w:t>
            </w:r>
          </w:p>
        </w:tc>
        <w:tc>
          <w:tcPr>
            <w:tcW w:w="1701" w:type="dxa"/>
            <w:vAlign w:val="bottom"/>
          </w:tcPr>
          <w:p w14:paraId="67822468" w14:textId="32C1DB5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2781DC8" w14:textId="77777777" w:rsidTr="00BE3737">
        <w:tc>
          <w:tcPr>
            <w:tcW w:w="2694" w:type="dxa"/>
            <w:vAlign w:val="bottom"/>
          </w:tcPr>
          <w:p w14:paraId="2BE1BBF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701" w:type="dxa"/>
            <w:vAlign w:val="bottom"/>
          </w:tcPr>
          <w:p w14:paraId="773A3AAE" w14:textId="5E84C09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484</w:t>
            </w:r>
          </w:p>
        </w:tc>
        <w:tc>
          <w:tcPr>
            <w:tcW w:w="1701" w:type="dxa"/>
            <w:vAlign w:val="bottom"/>
          </w:tcPr>
          <w:p w14:paraId="0DF556D1" w14:textId="3C9690B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1B587F7B" w14:textId="77777777" w:rsidTr="00BE3737">
        <w:tc>
          <w:tcPr>
            <w:tcW w:w="2694" w:type="dxa"/>
            <w:vAlign w:val="bottom"/>
          </w:tcPr>
          <w:p w14:paraId="151B508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22993D0D" w14:textId="25DE30D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435</w:t>
            </w:r>
          </w:p>
        </w:tc>
        <w:tc>
          <w:tcPr>
            <w:tcW w:w="1701" w:type="dxa"/>
            <w:vAlign w:val="bottom"/>
          </w:tcPr>
          <w:p w14:paraId="53EE3BB0" w14:textId="0FEA17A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492E175" w14:textId="77777777" w:rsidTr="00BE3737">
        <w:tc>
          <w:tcPr>
            <w:tcW w:w="2694" w:type="dxa"/>
            <w:vAlign w:val="bottom"/>
          </w:tcPr>
          <w:p w14:paraId="2D1F46A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701" w:type="dxa"/>
            <w:vAlign w:val="bottom"/>
          </w:tcPr>
          <w:p w14:paraId="70C58B40" w14:textId="5804478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433</w:t>
            </w:r>
          </w:p>
        </w:tc>
        <w:tc>
          <w:tcPr>
            <w:tcW w:w="1701" w:type="dxa"/>
            <w:vAlign w:val="bottom"/>
          </w:tcPr>
          <w:p w14:paraId="23E684FB" w14:textId="6BC7F31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3692033B" w14:textId="77777777" w:rsidTr="00BE3737">
        <w:tc>
          <w:tcPr>
            <w:tcW w:w="2694" w:type="dxa"/>
            <w:vAlign w:val="bottom"/>
          </w:tcPr>
          <w:p w14:paraId="21E0178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Nowe Brzesko</w:t>
            </w:r>
          </w:p>
        </w:tc>
        <w:tc>
          <w:tcPr>
            <w:tcW w:w="1701" w:type="dxa"/>
            <w:vAlign w:val="bottom"/>
          </w:tcPr>
          <w:p w14:paraId="61CA10AA" w14:textId="3737D77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432</w:t>
            </w:r>
          </w:p>
        </w:tc>
        <w:tc>
          <w:tcPr>
            <w:tcW w:w="1701" w:type="dxa"/>
            <w:vAlign w:val="bottom"/>
          </w:tcPr>
          <w:p w14:paraId="2CF45218" w14:textId="657C049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0A0A7A0" w14:textId="77777777" w:rsidTr="00BE3737">
        <w:tc>
          <w:tcPr>
            <w:tcW w:w="2694" w:type="dxa"/>
            <w:vAlign w:val="bottom"/>
          </w:tcPr>
          <w:p w14:paraId="1A92CF2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Sułoszowa</w:t>
            </w:r>
          </w:p>
        </w:tc>
        <w:tc>
          <w:tcPr>
            <w:tcW w:w="1701" w:type="dxa"/>
            <w:vAlign w:val="bottom"/>
          </w:tcPr>
          <w:p w14:paraId="12142580" w14:textId="74519B2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415</w:t>
            </w:r>
          </w:p>
        </w:tc>
        <w:tc>
          <w:tcPr>
            <w:tcW w:w="1701" w:type="dxa"/>
            <w:vAlign w:val="bottom"/>
          </w:tcPr>
          <w:p w14:paraId="0D226B35" w14:textId="1FEE3FD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67019D1" w14:textId="77777777" w:rsidTr="00BE3737">
        <w:tc>
          <w:tcPr>
            <w:tcW w:w="2694" w:type="dxa"/>
            <w:vAlign w:val="bottom"/>
          </w:tcPr>
          <w:p w14:paraId="7E4B5FC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701" w:type="dxa"/>
            <w:vAlign w:val="bottom"/>
          </w:tcPr>
          <w:p w14:paraId="60209208" w14:textId="79BA77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399</w:t>
            </w:r>
          </w:p>
        </w:tc>
        <w:tc>
          <w:tcPr>
            <w:tcW w:w="1701" w:type="dxa"/>
            <w:vAlign w:val="bottom"/>
          </w:tcPr>
          <w:p w14:paraId="2CA6D134" w14:textId="29EF65C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24235679" w14:textId="77777777" w:rsidTr="00BE3737">
        <w:tc>
          <w:tcPr>
            <w:tcW w:w="2694" w:type="dxa"/>
            <w:vAlign w:val="bottom"/>
          </w:tcPr>
          <w:p w14:paraId="359B31A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gm.</w:t>
            </w:r>
          </w:p>
        </w:tc>
        <w:tc>
          <w:tcPr>
            <w:tcW w:w="1701" w:type="dxa"/>
            <w:vAlign w:val="bottom"/>
          </w:tcPr>
          <w:p w14:paraId="788DCD60" w14:textId="017A8F7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358</w:t>
            </w:r>
          </w:p>
        </w:tc>
        <w:tc>
          <w:tcPr>
            <w:tcW w:w="1701" w:type="dxa"/>
            <w:vAlign w:val="bottom"/>
          </w:tcPr>
          <w:p w14:paraId="1DCBCB00" w14:textId="5C8F17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44A8705" w14:textId="77777777" w:rsidTr="00BE3737">
        <w:tc>
          <w:tcPr>
            <w:tcW w:w="2694" w:type="dxa"/>
            <w:vAlign w:val="bottom"/>
          </w:tcPr>
          <w:p w14:paraId="7AB91A2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701" w:type="dxa"/>
            <w:vAlign w:val="bottom"/>
          </w:tcPr>
          <w:p w14:paraId="4D0AF81E" w14:textId="55DE1F1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340</w:t>
            </w:r>
          </w:p>
        </w:tc>
        <w:tc>
          <w:tcPr>
            <w:tcW w:w="1701" w:type="dxa"/>
            <w:vAlign w:val="bottom"/>
          </w:tcPr>
          <w:p w14:paraId="2A2E0F5C" w14:textId="730CCC6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A20D197" w14:textId="77777777" w:rsidTr="00BE3737">
        <w:tc>
          <w:tcPr>
            <w:tcW w:w="2694" w:type="dxa"/>
            <w:vAlign w:val="bottom"/>
          </w:tcPr>
          <w:p w14:paraId="2A2A8C8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Wiśniowa</w:t>
            </w:r>
          </w:p>
        </w:tc>
        <w:tc>
          <w:tcPr>
            <w:tcW w:w="1701" w:type="dxa"/>
            <w:vAlign w:val="bottom"/>
          </w:tcPr>
          <w:p w14:paraId="211B6144" w14:textId="455BC04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328</w:t>
            </w:r>
          </w:p>
        </w:tc>
        <w:tc>
          <w:tcPr>
            <w:tcW w:w="1701" w:type="dxa"/>
            <w:vAlign w:val="bottom"/>
          </w:tcPr>
          <w:p w14:paraId="3D5DFC59" w14:textId="38DD693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A8805F3" w14:textId="77777777" w:rsidTr="00BE3737">
        <w:tc>
          <w:tcPr>
            <w:tcW w:w="2694" w:type="dxa"/>
            <w:vAlign w:val="bottom"/>
          </w:tcPr>
          <w:p w14:paraId="08156F0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Limanowa gm.</w:t>
            </w:r>
          </w:p>
        </w:tc>
        <w:tc>
          <w:tcPr>
            <w:tcW w:w="1701" w:type="dxa"/>
            <w:vAlign w:val="bottom"/>
          </w:tcPr>
          <w:p w14:paraId="708BC303" w14:textId="6BEC199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326</w:t>
            </w:r>
          </w:p>
        </w:tc>
        <w:tc>
          <w:tcPr>
            <w:tcW w:w="1701" w:type="dxa"/>
            <w:vAlign w:val="bottom"/>
          </w:tcPr>
          <w:p w14:paraId="39519CAA" w14:textId="326F3D3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5B1CF8C" w14:textId="77777777" w:rsidTr="00BE3737">
        <w:tc>
          <w:tcPr>
            <w:tcW w:w="2694" w:type="dxa"/>
            <w:vAlign w:val="bottom"/>
          </w:tcPr>
          <w:p w14:paraId="5F59072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701" w:type="dxa"/>
            <w:vAlign w:val="bottom"/>
          </w:tcPr>
          <w:p w14:paraId="76ABFD68" w14:textId="5B9E9FB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296</w:t>
            </w:r>
          </w:p>
        </w:tc>
        <w:tc>
          <w:tcPr>
            <w:tcW w:w="1701" w:type="dxa"/>
            <w:vAlign w:val="bottom"/>
          </w:tcPr>
          <w:p w14:paraId="7575499F" w14:textId="3CC5431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04006A02" w14:textId="77777777" w:rsidTr="00BE3737">
        <w:tc>
          <w:tcPr>
            <w:tcW w:w="2694" w:type="dxa"/>
            <w:vAlign w:val="bottom"/>
          </w:tcPr>
          <w:p w14:paraId="0174036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701" w:type="dxa"/>
            <w:vAlign w:val="bottom"/>
          </w:tcPr>
          <w:p w14:paraId="198B9DA5" w14:textId="6F6295B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291</w:t>
            </w:r>
          </w:p>
        </w:tc>
        <w:tc>
          <w:tcPr>
            <w:tcW w:w="1701" w:type="dxa"/>
            <w:vAlign w:val="bottom"/>
          </w:tcPr>
          <w:p w14:paraId="5AB45712" w14:textId="3F256B2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AF842EF" w14:textId="77777777" w:rsidTr="00BE3737">
        <w:tc>
          <w:tcPr>
            <w:tcW w:w="2694" w:type="dxa"/>
            <w:vAlign w:val="bottom"/>
          </w:tcPr>
          <w:p w14:paraId="1EEF750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701" w:type="dxa"/>
            <w:vAlign w:val="bottom"/>
          </w:tcPr>
          <w:p w14:paraId="495F6492" w14:textId="34172E1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281</w:t>
            </w:r>
          </w:p>
        </w:tc>
        <w:tc>
          <w:tcPr>
            <w:tcW w:w="1701" w:type="dxa"/>
            <w:vAlign w:val="bottom"/>
          </w:tcPr>
          <w:p w14:paraId="6368ED52" w14:textId="1C2B6F7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002C4F3" w14:textId="77777777" w:rsidTr="00BE3737">
        <w:tc>
          <w:tcPr>
            <w:tcW w:w="2694" w:type="dxa"/>
            <w:vAlign w:val="bottom"/>
          </w:tcPr>
          <w:p w14:paraId="712C763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701" w:type="dxa"/>
            <w:vAlign w:val="bottom"/>
          </w:tcPr>
          <w:p w14:paraId="430200D5" w14:textId="78508F5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280</w:t>
            </w:r>
          </w:p>
        </w:tc>
        <w:tc>
          <w:tcPr>
            <w:tcW w:w="1701" w:type="dxa"/>
            <w:vAlign w:val="bottom"/>
          </w:tcPr>
          <w:p w14:paraId="51BFAF9C" w14:textId="6BA20E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3F3FDED7" w14:textId="77777777" w:rsidTr="00BE3737">
        <w:tc>
          <w:tcPr>
            <w:tcW w:w="2694" w:type="dxa"/>
            <w:vAlign w:val="bottom"/>
          </w:tcPr>
          <w:p w14:paraId="254A5E7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701" w:type="dxa"/>
            <w:vAlign w:val="bottom"/>
          </w:tcPr>
          <w:p w14:paraId="3725BBA3" w14:textId="459896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269</w:t>
            </w:r>
          </w:p>
        </w:tc>
        <w:tc>
          <w:tcPr>
            <w:tcW w:w="1701" w:type="dxa"/>
            <w:vAlign w:val="bottom"/>
          </w:tcPr>
          <w:p w14:paraId="3117D4CD" w14:textId="3EE6CBD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0C4E693" w14:textId="77777777" w:rsidTr="00BE3737">
        <w:tc>
          <w:tcPr>
            <w:tcW w:w="2694" w:type="dxa"/>
            <w:vAlign w:val="bottom"/>
          </w:tcPr>
          <w:p w14:paraId="1054B92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Libiąż</w:t>
            </w:r>
          </w:p>
        </w:tc>
        <w:tc>
          <w:tcPr>
            <w:tcW w:w="1701" w:type="dxa"/>
            <w:vAlign w:val="bottom"/>
          </w:tcPr>
          <w:p w14:paraId="2A26678A" w14:textId="09C67A4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257</w:t>
            </w:r>
          </w:p>
        </w:tc>
        <w:tc>
          <w:tcPr>
            <w:tcW w:w="1701" w:type="dxa"/>
            <w:vAlign w:val="bottom"/>
          </w:tcPr>
          <w:p w14:paraId="1D4F8E85" w14:textId="3D9C243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35AFD2D" w14:textId="77777777" w:rsidTr="00BE3737">
        <w:tc>
          <w:tcPr>
            <w:tcW w:w="2694" w:type="dxa"/>
            <w:vAlign w:val="bottom"/>
          </w:tcPr>
          <w:p w14:paraId="1CCE4F2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701" w:type="dxa"/>
            <w:vAlign w:val="bottom"/>
          </w:tcPr>
          <w:p w14:paraId="390CA99E" w14:textId="1E4E545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255</w:t>
            </w:r>
          </w:p>
        </w:tc>
        <w:tc>
          <w:tcPr>
            <w:tcW w:w="1701" w:type="dxa"/>
            <w:vAlign w:val="bottom"/>
          </w:tcPr>
          <w:p w14:paraId="31C0268D" w14:textId="1E5EE1E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A72A77D" w14:textId="77777777" w:rsidTr="00BE3737">
        <w:tc>
          <w:tcPr>
            <w:tcW w:w="2694" w:type="dxa"/>
            <w:vAlign w:val="bottom"/>
          </w:tcPr>
          <w:p w14:paraId="14AF7E9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701" w:type="dxa"/>
            <w:vAlign w:val="bottom"/>
          </w:tcPr>
          <w:p w14:paraId="1B1E143C" w14:textId="3E06067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1701" w:type="dxa"/>
            <w:vAlign w:val="bottom"/>
          </w:tcPr>
          <w:p w14:paraId="2B98B49C" w14:textId="35D3D84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D212892" w14:textId="77777777" w:rsidTr="00BE3737">
        <w:tc>
          <w:tcPr>
            <w:tcW w:w="2694" w:type="dxa"/>
            <w:vAlign w:val="bottom"/>
          </w:tcPr>
          <w:p w14:paraId="3B9038C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Zator</w:t>
            </w:r>
          </w:p>
        </w:tc>
        <w:tc>
          <w:tcPr>
            <w:tcW w:w="1701" w:type="dxa"/>
            <w:vAlign w:val="bottom"/>
          </w:tcPr>
          <w:p w14:paraId="18DC2ADC" w14:textId="0833B97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239</w:t>
            </w:r>
          </w:p>
        </w:tc>
        <w:tc>
          <w:tcPr>
            <w:tcW w:w="1701" w:type="dxa"/>
            <w:vAlign w:val="bottom"/>
          </w:tcPr>
          <w:p w14:paraId="26DE35DB" w14:textId="6BFB0AD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E79A658" w14:textId="77777777" w:rsidTr="00BE3737">
        <w:tc>
          <w:tcPr>
            <w:tcW w:w="2694" w:type="dxa"/>
            <w:vAlign w:val="bottom"/>
          </w:tcPr>
          <w:p w14:paraId="5C1E620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Klucze</w:t>
            </w:r>
          </w:p>
        </w:tc>
        <w:tc>
          <w:tcPr>
            <w:tcW w:w="1701" w:type="dxa"/>
            <w:vAlign w:val="bottom"/>
          </w:tcPr>
          <w:p w14:paraId="2844B01B" w14:textId="435DB0D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238</w:t>
            </w:r>
          </w:p>
        </w:tc>
        <w:tc>
          <w:tcPr>
            <w:tcW w:w="1701" w:type="dxa"/>
            <w:vAlign w:val="bottom"/>
          </w:tcPr>
          <w:p w14:paraId="14A44D9D" w14:textId="5164EF7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20818E0" w14:textId="77777777" w:rsidTr="00BE3737">
        <w:tc>
          <w:tcPr>
            <w:tcW w:w="2694" w:type="dxa"/>
            <w:vAlign w:val="bottom"/>
          </w:tcPr>
          <w:p w14:paraId="2BEF68E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Maków Podhalański</w:t>
            </w:r>
          </w:p>
        </w:tc>
        <w:tc>
          <w:tcPr>
            <w:tcW w:w="1701" w:type="dxa"/>
            <w:vAlign w:val="bottom"/>
          </w:tcPr>
          <w:p w14:paraId="16085446" w14:textId="7C56EA7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231</w:t>
            </w:r>
          </w:p>
        </w:tc>
        <w:tc>
          <w:tcPr>
            <w:tcW w:w="1701" w:type="dxa"/>
            <w:vAlign w:val="bottom"/>
          </w:tcPr>
          <w:p w14:paraId="1A97D463" w14:textId="6E24D4E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9270499" w14:textId="77777777" w:rsidTr="00BE3737">
        <w:tc>
          <w:tcPr>
            <w:tcW w:w="2694" w:type="dxa"/>
            <w:vAlign w:val="bottom"/>
          </w:tcPr>
          <w:p w14:paraId="7BAF17D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701" w:type="dxa"/>
            <w:vAlign w:val="bottom"/>
          </w:tcPr>
          <w:p w14:paraId="02A5F5D2" w14:textId="2D6D014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215</w:t>
            </w:r>
          </w:p>
        </w:tc>
        <w:tc>
          <w:tcPr>
            <w:tcW w:w="1701" w:type="dxa"/>
            <w:vAlign w:val="bottom"/>
          </w:tcPr>
          <w:p w14:paraId="0731DA50" w14:textId="5895B74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529E37E" w14:textId="77777777" w:rsidTr="00BE3737">
        <w:tc>
          <w:tcPr>
            <w:tcW w:w="2694" w:type="dxa"/>
            <w:vAlign w:val="bottom"/>
          </w:tcPr>
          <w:p w14:paraId="28E8234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701" w:type="dxa"/>
            <w:vAlign w:val="bottom"/>
          </w:tcPr>
          <w:p w14:paraId="6B310A9F" w14:textId="49D740A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701" w:type="dxa"/>
            <w:vAlign w:val="bottom"/>
          </w:tcPr>
          <w:p w14:paraId="6C9ED98C" w14:textId="33D41B8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AC98B53" w14:textId="77777777" w:rsidTr="00BE3737">
        <w:tc>
          <w:tcPr>
            <w:tcW w:w="2694" w:type="dxa"/>
            <w:vAlign w:val="bottom"/>
          </w:tcPr>
          <w:p w14:paraId="630940E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Tokarnia</w:t>
            </w:r>
          </w:p>
        </w:tc>
        <w:tc>
          <w:tcPr>
            <w:tcW w:w="1701" w:type="dxa"/>
            <w:vAlign w:val="bottom"/>
          </w:tcPr>
          <w:p w14:paraId="3EB9A53D" w14:textId="61D95A6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201</w:t>
            </w:r>
          </w:p>
        </w:tc>
        <w:tc>
          <w:tcPr>
            <w:tcW w:w="1701" w:type="dxa"/>
            <w:vAlign w:val="bottom"/>
          </w:tcPr>
          <w:p w14:paraId="750C8A27" w14:textId="53715AE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B395676" w14:textId="77777777" w:rsidTr="00BE3737">
        <w:tc>
          <w:tcPr>
            <w:tcW w:w="2694" w:type="dxa"/>
            <w:vAlign w:val="bottom"/>
          </w:tcPr>
          <w:p w14:paraId="00F2DB9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701" w:type="dxa"/>
            <w:vAlign w:val="bottom"/>
          </w:tcPr>
          <w:p w14:paraId="20123C02" w14:textId="6A6D2F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701" w:type="dxa"/>
            <w:vAlign w:val="bottom"/>
          </w:tcPr>
          <w:p w14:paraId="7FDE69DE" w14:textId="7304F40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175D73D" w14:textId="77777777" w:rsidTr="00BE3737">
        <w:tc>
          <w:tcPr>
            <w:tcW w:w="2694" w:type="dxa"/>
            <w:vAlign w:val="bottom"/>
          </w:tcPr>
          <w:p w14:paraId="71B6C78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Oświęcim gm.</w:t>
            </w:r>
          </w:p>
        </w:tc>
        <w:tc>
          <w:tcPr>
            <w:tcW w:w="1701" w:type="dxa"/>
            <w:vAlign w:val="bottom"/>
          </w:tcPr>
          <w:p w14:paraId="49F9C40E" w14:textId="79B6C4E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701" w:type="dxa"/>
            <w:vAlign w:val="bottom"/>
          </w:tcPr>
          <w:p w14:paraId="0C117E02" w14:textId="7694EA9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ED30650" w14:textId="77777777" w:rsidTr="00BE3737">
        <w:tc>
          <w:tcPr>
            <w:tcW w:w="2694" w:type="dxa"/>
            <w:vAlign w:val="bottom"/>
          </w:tcPr>
          <w:p w14:paraId="60CF066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701" w:type="dxa"/>
            <w:vAlign w:val="bottom"/>
          </w:tcPr>
          <w:p w14:paraId="60810AF0" w14:textId="73ADCF8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197</w:t>
            </w:r>
          </w:p>
        </w:tc>
        <w:tc>
          <w:tcPr>
            <w:tcW w:w="1701" w:type="dxa"/>
            <w:vAlign w:val="bottom"/>
          </w:tcPr>
          <w:p w14:paraId="013606C0" w14:textId="0DE3355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C206B96" w14:textId="77777777" w:rsidTr="00BE3737">
        <w:tc>
          <w:tcPr>
            <w:tcW w:w="2694" w:type="dxa"/>
            <w:vAlign w:val="bottom"/>
          </w:tcPr>
          <w:p w14:paraId="30A61FB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701" w:type="dxa"/>
            <w:vAlign w:val="bottom"/>
          </w:tcPr>
          <w:p w14:paraId="3C994D29" w14:textId="6DFF4BA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701" w:type="dxa"/>
            <w:vAlign w:val="bottom"/>
          </w:tcPr>
          <w:p w14:paraId="701A8577" w14:textId="518D80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DD6A855" w14:textId="77777777" w:rsidTr="00BE3737">
        <w:tc>
          <w:tcPr>
            <w:tcW w:w="2694" w:type="dxa"/>
            <w:vAlign w:val="bottom"/>
          </w:tcPr>
          <w:p w14:paraId="62CC3AB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701" w:type="dxa"/>
            <w:vAlign w:val="bottom"/>
          </w:tcPr>
          <w:p w14:paraId="78053873" w14:textId="7605346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701" w:type="dxa"/>
            <w:vAlign w:val="bottom"/>
          </w:tcPr>
          <w:p w14:paraId="4FF6A8BF" w14:textId="6031F80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7177DC4" w14:textId="77777777" w:rsidTr="00BE3737">
        <w:tc>
          <w:tcPr>
            <w:tcW w:w="2694" w:type="dxa"/>
            <w:vAlign w:val="bottom"/>
          </w:tcPr>
          <w:p w14:paraId="0F04B3A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Rabka-Zdrój</w:t>
            </w:r>
          </w:p>
        </w:tc>
        <w:tc>
          <w:tcPr>
            <w:tcW w:w="1701" w:type="dxa"/>
            <w:vAlign w:val="bottom"/>
          </w:tcPr>
          <w:p w14:paraId="4DD73328" w14:textId="40B765C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701" w:type="dxa"/>
            <w:vAlign w:val="bottom"/>
          </w:tcPr>
          <w:p w14:paraId="426BC66F" w14:textId="7B53830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4644FEB" w14:textId="77777777" w:rsidTr="00BE3737">
        <w:tc>
          <w:tcPr>
            <w:tcW w:w="2694" w:type="dxa"/>
            <w:vAlign w:val="bottom"/>
          </w:tcPr>
          <w:p w14:paraId="6B40A2D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Gorlice gm.</w:t>
            </w:r>
          </w:p>
        </w:tc>
        <w:tc>
          <w:tcPr>
            <w:tcW w:w="1701" w:type="dxa"/>
            <w:vAlign w:val="bottom"/>
          </w:tcPr>
          <w:p w14:paraId="4B36B370" w14:textId="56C926F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701" w:type="dxa"/>
            <w:vAlign w:val="bottom"/>
          </w:tcPr>
          <w:p w14:paraId="29B4F03F" w14:textId="53D2709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2D18E5E" w14:textId="77777777" w:rsidTr="00BE3737">
        <w:tc>
          <w:tcPr>
            <w:tcW w:w="2694" w:type="dxa"/>
            <w:vAlign w:val="bottom"/>
          </w:tcPr>
          <w:p w14:paraId="375AB1A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701" w:type="dxa"/>
            <w:vAlign w:val="bottom"/>
          </w:tcPr>
          <w:p w14:paraId="59A85F17" w14:textId="7DE9969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701" w:type="dxa"/>
            <w:vAlign w:val="bottom"/>
          </w:tcPr>
          <w:p w14:paraId="2D5D3D5D" w14:textId="0C8EB45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70BF6AE7" w14:textId="77777777" w:rsidTr="00BE3737">
        <w:tc>
          <w:tcPr>
            <w:tcW w:w="2694" w:type="dxa"/>
            <w:vAlign w:val="bottom"/>
          </w:tcPr>
          <w:p w14:paraId="1C4F954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Tomice</w:t>
            </w:r>
          </w:p>
        </w:tc>
        <w:tc>
          <w:tcPr>
            <w:tcW w:w="1701" w:type="dxa"/>
            <w:vAlign w:val="bottom"/>
          </w:tcPr>
          <w:p w14:paraId="729A206F" w14:textId="05441C0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701" w:type="dxa"/>
            <w:vAlign w:val="bottom"/>
          </w:tcPr>
          <w:p w14:paraId="341E7233" w14:textId="2B54E32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916544E" w14:textId="77777777" w:rsidTr="00BE3737">
        <w:tc>
          <w:tcPr>
            <w:tcW w:w="2694" w:type="dxa"/>
            <w:vAlign w:val="bottom"/>
          </w:tcPr>
          <w:p w14:paraId="7A751C8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Wojnicz</w:t>
            </w:r>
          </w:p>
        </w:tc>
        <w:tc>
          <w:tcPr>
            <w:tcW w:w="1701" w:type="dxa"/>
            <w:vAlign w:val="bottom"/>
          </w:tcPr>
          <w:p w14:paraId="7C35AD96" w14:textId="20F39F9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701" w:type="dxa"/>
            <w:vAlign w:val="bottom"/>
          </w:tcPr>
          <w:p w14:paraId="79D41D37" w14:textId="1DDB2C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4ADA2DA" w14:textId="77777777" w:rsidTr="00BE3737">
        <w:tc>
          <w:tcPr>
            <w:tcW w:w="2694" w:type="dxa"/>
            <w:vAlign w:val="bottom"/>
          </w:tcPr>
          <w:p w14:paraId="68AD394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701" w:type="dxa"/>
            <w:vAlign w:val="bottom"/>
          </w:tcPr>
          <w:p w14:paraId="718C6D72" w14:textId="3D3E516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701" w:type="dxa"/>
            <w:vAlign w:val="bottom"/>
          </w:tcPr>
          <w:p w14:paraId="587A7BCE" w14:textId="32513C8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4AD7165" w14:textId="77777777" w:rsidTr="00BE3737">
        <w:tc>
          <w:tcPr>
            <w:tcW w:w="2694" w:type="dxa"/>
            <w:vAlign w:val="bottom"/>
          </w:tcPr>
          <w:p w14:paraId="344D5A1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104CF35B" w14:textId="1AC5A55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701" w:type="dxa"/>
            <w:vAlign w:val="bottom"/>
          </w:tcPr>
          <w:p w14:paraId="1685F67B" w14:textId="334F9D2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0122B39" w14:textId="77777777" w:rsidTr="00BE3737">
        <w:tc>
          <w:tcPr>
            <w:tcW w:w="2694" w:type="dxa"/>
            <w:vAlign w:val="bottom"/>
          </w:tcPr>
          <w:p w14:paraId="7CE3FDB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Jabłonka</w:t>
            </w:r>
          </w:p>
        </w:tc>
        <w:tc>
          <w:tcPr>
            <w:tcW w:w="1701" w:type="dxa"/>
            <w:vAlign w:val="bottom"/>
          </w:tcPr>
          <w:p w14:paraId="4778E939" w14:textId="2B6430E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701" w:type="dxa"/>
            <w:vAlign w:val="bottom"/>
          </w:tcPr>
          <w:p w14:paraId="51884C83" w14:textId="7320AC2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68793DC" w14:textId="77777777" w:rsidTr="00BE3737">
        <w:tc>
          <w:tcPr>
            <w:tcW w:w="2694" w:type="dxa"/>
            <w:vAlign w:val="bottom"/>
          </w:tcPr>
          <w:p w14:paraId="7410E29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Jordanów gm.</w:t>
            </w:r>
          </w:p>
        </w:tc>
        <w:tc>
          <w:tcPr>
            <w:tcW w:w="1701" w:type="dxa"/>
            <w:vAlign w:val="bottom"/>
          </w:tcPr>
          <w:p w14:paraId="57F24EAF" w14:textId="3DB3E56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701" w:type="dxa"/>
            <w:vAlign w:val="bottom"/>
          </w:tcPr>
          <w:p w14:paraId="46D11C6F" w14:textId="04980B3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F48FB89" w14:textId="77777777" w:rsidTr="00BE3737">
        <w:tc>
          <w:tcPr>
            <w:tcW w:w="2694" w:type="dxa"/>
            <w:vAlign w:val="bottom"/>
          </w:tcPr>
          <w:p w14:paraId="0A40316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6B8DAFCB" w14:textId="39748D1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701" w:type="dxa"/>
            <w:vAlign w:val="bottom"/>
          </w:tcPr>
          <w:p w14:paraId="5BB4AF2F" w14:textId="05C1816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338CFF0" w14:textId="77777777" w:rsidTr="00BE3737">
        <w:tc>
          <w:tcPr>
            <w:tcW w:w="2694" w:type="dxa"/>
            <w:vAlign w:val="bottom"/>
          </w:tcPr>
          <w:p w14:paraId="0DE6A8B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Bukowno</w:t>
            </w:r>
          </w:p>
        </w:tc>
        <w:tc>
          <w:tcPr>
            <w:tcW w:w="1701" w:type="dxa"/>
            <w:vAlign w:val="bottom"/>
          </w:tcPr>
          <w:p w14:paraId="07115BA2" w14:textId="475487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701" w:type="dxa"/>
            <w:vAlign w:val="bottom"/>
          </w:tcPr>
          <w:p w14:paraId="64E418B3" w14:textId="359DF01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831AF71" w14:textId="77777777" w:rsidTr="00BE3737">
        <w:tc>
          <w:tcPr>
            <w:tcW w:w="2694" w:type="dxa"/>
            <w:vAlign w:val="bottom"/>
          </w:tcPr>
          <w:p w14:paraId="158E06E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Książ Wielki</w:t>
            </w:r>
          </w:p>
        </w:tc>
        <w:tc>
          <w:tcPr>
            <w:tcW w:w="1701" w:type="dxa"/>
            <w:vAlign w:val="bottom"/>
          </w:tcPr>
          <w:p w14:paraId="38FA7017" w14:textId="10D317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701" w:type="dxa"/>
            <w:vAlign w:val="bottom"/>
          </w:tcPr>
          <w:p w14:paraId="04AA8D4E" w14:textId="3FF51A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38A8560F" w14:textId="77777777" w:rsidTr="00BE3737">
        <w:tc>
          <w:tcPr>
            <w:tcW w:w="2694" w:type="dxa"/>
            <w:vAlign w:val="bottom"/>
          </w:tcPr>
          <w:p w14:paraId="0524617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701" w:type="dxa"/>
            <w:vAlign w:val="bottom"/>
          </w:tcPr>
          <w:p w14:paraId="0B8E87DE" w14:textId="0D2FD1C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701" w:type="dxa"/>
            <w:vAlign w:val="bottom"/>
          </w:tcPr>
          <w:p w14:paraId="5FBAC1EE" w14:textId="7AAAF53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6CF0F6C" w14:textId="77777777" w:rsidTr="00BE3737">
        <w:tc>
          <w:tcPr>
            <w:tcW w:w="2694" w:type="dxa"/>
            <w:vAlign w:val="bottom"/>
          </w:tcPr>
          <w:p w14:paraId="2CFA512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Raba Wyżna</w:t>
            </w:r>
          </w:p>
        </w:tc>
        <w:tc>
          <w:tcPr>
            <w:tcW w:w="1701" w:type="dxa"/>
            <w:vAlign w:val="bottom"/>
          </w:tcPr>
          <w:p w14:paraId="530AF597" w14:textId="7E8FD63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128</w:t>
            </w:r>
          </w:p>
        </w:tc>
        <w:tc>
          <w:tcPr>
            <w:tcW w:w="1701" w:type="dxa"/>
            <w:vAlign w:val="bottom"/>
          </w:tcPr>
          <w:p w14:paraId="1A07CE29" w14:textId="75FF025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F63C8C8" w14:textId="77777777" w:rsidTr="00BE3737">
        <w:tc>
          <w:tcPr>
            <w:tcW w:w="2694" w:type="dxa"/>
            <w:vAlign w:val="bottom"/>
          </w:tcPr>
          <w:p w14:paraId="708F5BD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Jodłownik</w:t>
            </w:r>
          </w:p>
        </w:tc>
        <w:tc>
          <w:tcPr>
            <w:tcW w:w="1701" w:type="dxa"/>
            <w:vAlign w:val="bottom"/>
          </w:tcPr>
          <w:p w14:paraId="50FE2932" w14:textId="6F19359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701" w:type="dxa"/>
            <w:vAlign w:val="bottom"/>
          </w:tcPr>
          <w:p w14:paraId="46C3AE2F" w14:textId="667C7E1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D2AC31A" w14:textId="77777777" w:rsidTr="00BE3737">
        <w:tc>
          <w:tcPr>
            <w:tcW w:w="2694" w:type="dxa"/>
            <w:vAlign w:val="bottom"/>
          </w:tcPr>
          <w:p w14:paraId="721A7E8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Pleśna</w:t>
            </w:r>
          </w:p>
        </w:tc>
        <w:tc>
          <w:tcPr>
            <w:tcW w:w="1701" w:type="dxa"/>
            <w:vAlign w:val="bottom"/>
          </w:tcPr>
          <w:p w14:paraId="4C7EBC91" w14:textId="352AFF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701" w:type="dxa"/>
            <w:vAlign w:val="bottom"/>
          </w:tcPr>
          <w:p w14:paraId="7D7564D2" w14:textId="417F522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458BC0A" w14:textId="77777777" w:rsidTr="00BE3737">
        <w:tc>
          <w:tcPr>
            <w:tcW w:w="2694" w:type="dxa"/>
            <w:vAlign w:val="bottom"/>
          </w:tcPr>
          <w:p w14:paraId="4C8BB72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Żegocina</w:t>
            </w:r>
          </w:p>
        </w:tc>
        <w:tc>
          <w:tcPr>
            <w:tcW w:w="1701" w:type="dxa"/>
            <w:vAlign w:val="bottom"/>
          </w:tcPr>
          <w:p w14:paraId="7B358DCC" w14:textId="4D99FE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701" w:type="dxa"/>
            <w:vAlign w:val="bottom"/>
          </w:tcPr>
          <w:p w14:paraId="26FF276B" w14:textId="3514D4D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2287182" w14:textId="77777777" w:rsidTr="00BE3737">
        <w:tc>
          <w:tcPr>
            <w:tcW w:w="2694" w:type="dxa"/>
            <w:vAlign w:val="bottom"/>
          </w:tcPr>
          <w:p w14:paraId="6B32B24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Bolesław pow. olkuski</w:t>
            </w:r>
          </w:p>
        </w:tc>
        <w:tc>
          <w:tcPr>
            <w:tcW w:w="1701" w:type="dxa"/>
            <w:vAlign w:val="bottom"/>
          </w:tcPr>
          <w:p w14:paraId="6947DE9F" w14:textId="27C3F0F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701" w:type="dxa"/>
            <w:vAlign w:val="bottom"/>
          </w:tcPr>
          <w:p w14:paraId="12EE6E84" w14:textId="508DC19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F86DC17" w14:textId="77777777" w:rsidTr="00BE3737">
        <w:tc>
          <w:tcPr>
            <w:tcW w:w="2694" w:type="dxa"/>
            <w:vAlign w:val="bottom"/>
          </w:tcPr>
          <w:p w14:paraId="24975B7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Czchów</w:t>
            </w:r>
          </w:p>
        </w:tc>
        <w:tc>
          <w:tcPr>
            <w:tcW w:w="1701" w:type="dxa"/>
            <w:vAlign w:val="bottom"/>
          </w:tcPr>
          <w:p w14:paraId="443E63B2" w14:textId="22FF6C5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5D9D033A" w14:textId="053458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5BB06A5" w14:textId="77777777" w:rsidTr="00BE3737">
        <w:tc>
          <w:tcPr>
            <w:tcW w:w="2694" w:type="dxa"/>
            <w:vAlign w:val="bottom"/>
          </w:tcPr>
          <w:p w14:paraId="03B62D1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Gnojnik</w:t>
            </w:r>
          </w:p>
        </w:tc>
        <w:tc>
          <w:tcPr>
            <w:tcW w:w="1701" w:type="dxa"/>
            <w:vAlign w:val="bottom"/>
          </w:tcPr>
          <w:p w14:paraId="5502CB99" w14:textId="3BEB820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7EED3AF9" w14:textId="28836D3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3176676" w14:textId="77777777" w:rsidTr="00BE3737">
        <w:tc>
          <w:tcPr>
            <w:tcW w:w="2694" w:type="dxa"/>
            <w:vAlign w:val="bottom"/>
          </w:tcPr>
          <w:p w14:paraId="72FAAAD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Iwkowa</w:t>
            </w:r>
          </w:p>
        </w:tc>
        <w:tc>
          <w:tcPr>
            <w:tcW w:w="1701" w:type="dxa"/>
            <w:vAlign w:val="bottom"/>
          </w:tcPr>
          <w:p w14:paraId="0C6E7B1F" w14:textId="54E7D9C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701" w:type="dxa"/>
            <w:vAlign w:val="bottom"/>
          </w:tcPr>
          <w:p w14:paraId="15794EE8" w14:textId="674991E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D921857" w14:textId="77777777" w:rsidTr="00BE3737">
        <w:tc>
          <w:tcPr>
            <w:tcW w:w="2694" w:type="dxa"/>
            <w:vAlign w:val="bottom"/>
          </w:tcPr>
          <w:p w14:paraId="53C28C1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Chełmek</w:t>
            </w:r>
          </w:p>
        </w:tc>
        <w:tc>
          <w:tcPr>
            <w:tcW w:w="1701" w:type="dxa"/>
            <w:vAlign w:val="bottom"/>
          </w:tcPr>
          <w:p w14:paraId="1F412ABC" w14:textId="5D9B5B1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701" w:type="dxa"/>
            <w:vAlign w:val="bottom"/>
          </w:tcPr>
          <w:p w14:paraId="698441CA" w14:textId="05761CF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A367A2B" w14:textId="77777777" w:rsidTr="00BE3737">
        <w:tc>
          <w:tcPr>
            <w:tcW w:w="2694" w:type="dxa"/>
            <w:vAlign w:val="bottom"/>
          </w:tcPr>
          <w:p w14:paraId="48BCB51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Dobra</w:t>
            </w:r>
          </w:p>
        </w:tc>
        <w:tc>
          <w:tcPr>
            <w:tcW w:w="1701" w:type="dxa"/>
            <w:vAlign w:val="bottom"/>
          </w:tcPr>
          <w:p w14:paraId="09AAB3AE" w14:textId="2C02AED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701" w:type="dxa"/>
            <w:vAlign w:val="bottom"/>
          </w:tcPr>
          <w:p w14:paraId="0A7B49DC" w14:textId="2211385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598895A" w14:textId="77777777" w:rsidTr="00BE3737">
        <w:tc>
          <w:tcPr>
            <w:tcW w:w="2694" w:type="dxa"/>
            <w:vAlign w:val="bottom"/>
          </w:tcPr>
          <w:p w14:paraId="16F9CCF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701" w:type="dxa"/>
            <w:vAlign w:val="bottom"/>
          </w:tcPr>
          <w:p w14:paraId="61D1E180" w14:textId="7DF94E8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701" w:type="dxa"/>
            <w:vAlign w:val="bottom"/>
          </w:tcPr>
          <w:p w14:paraId="0838F7A0" w14:textId="74BBC06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4E8837D" w14:textId="77777777" w:rsidTr="00BE3737">
        <w:tc>
          <w:tcPr>
            <w:tcW w:w="2694" w:type="dxa"/>
            <w:vAlign w:val="bottom"/>
          </w:tcPr>
          <w:p w14:paraId="37DA062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Kamionka Wielka</w:t>
            </w:r>
          </w:p>
        </w:tc>
        <w:tc>
          <w:tcPr>
            <w:tcW w:w="1701" w:type="dxa"/>
            <w:vAlign w:val="bottom"/>
          </w:tcPr>
          <w:p w14:paraId="56D92C05" w14:textId="6045AF1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701" w:type="dxa"/>
            <w:vAlign w:val="bottom"/>
          </w:tcPr>
          <w:p w14:paraId="422BED4D" w14:textId="4BC4C57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260338F" w14:textId="77777777" w:rsidTr="00BE3737">
        <w:tc>
          <w:tcPr>
            <w:tcW w:w="2694" w:type="dxa"/>
            <w:vAlign w:val="bottom"/>
          </w:tcPr>
          <w:p w14:paraId="2709246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Pałecznica</w:t>
            </w:r>
          </w:p>
        </w:tc>
        <w:tc>
          <w:tcPr>
            <w:tcW w:w="1701" w:type="dxa"/>
            <w:vAlign w:val="bottom"/>
          </w:tcPr>
          <w:p w14:paraId="4C7EAEB4" w14:textId="6C5BB5F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701" w:type="dxa"/>
            <w:vAlign w:val="bottom"/>
          </w:tcPr>
          <w:p w14:paraId="24C59281" w14:textId="647A8C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78EAA1BA" w14:textId="77777777" w:rsidTr="00BE3737">
        <w:tc>
          <w:tcPr>
            <w:tcW w:w="2694" w:type="dxa"/>
            <w:vAlign w:val="bottom"/>
          </w:tcPr>
          <w:p w14:paraId="1FA6D93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Lipnica Murowana</w:t>
            </w:r>
          </w:p>
        </w:tc>
        <w:tc>
          <w:tcPr>
            <w:tcW w:w="1701" w:type="dxa"/>
            <w:vAlign w:val="bottom"/>
          </w:tcPr>
          <w:p w14:paraId="4C61105C" w14:textId="155FA03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701" w:type="dxa"/>
            <w:vAlign w:val="bottom"/>
          </w:tcPr>
          <w:p w14:paraId="5EE77B14" w14:textId="33011A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E851861" w14:textId="77777777" w:rsidTr="00BE3737">
        <w:tc>
          <w:tcPr>
            <w:tcW w:w="2694" w:type="dxa"/>
            <w:vAlign w:val="bottom"/>
          </w:tcPr>
          <w:p w14:paraId="5C4B57F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Ciężkowice</w:t>
            </w:r>
          </w:p>
        </w:tc>
        <w:tc>
          <w:tcPr>
            <w:tcW w:w="1701" w:type="dxa"/>
            <w:vAlign w:val="bottom"/>
          </w:tcPr>
          <w:p w14:paraId="7A999063" w14:textId="10912FC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517AF1F4" w14:textId="42BD7E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135B8EE" w14:textId="77777777" w:rsidTr="00BE3737">
        <w:tc>
          <w:tcPr>
            <w:tcW w:w="2694" w:type="dxa"/>
            <w:vAlign w:val="bottom"/>
          </w:tcPr>
          <w:p w14:paraId="33052F0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Bobowa</w:t>
            </w:r>
          </w:p>
        </w:tc>
        <w:tc>
          <w:tcPr>
            <w:tcW w:w="1701" w:type="dxa"/>
            <w:vAlign w:val="bottom"/>
          </w:tcPr>
          <w:p w14:paraId="2512F12F" w14:textId="2CE28CB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701" w:type="dxa"/>
            <w:vAlign w:val="bottom"/>
          </w:tcPr>
          <w:p w14:paraId="68E93D89" w14:textId="704513B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33126AA6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0878AB">
        <w:rPr>
          <w:rFonts w:ascii="Lato" w:hAnsi="Lato"/>
          <w:noProof/>
          <w:sz w:val="22"/>
          <w:szCs w:val="22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64923371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</w:t>
      </w:r>
      <w:r w:rsidRPr="000878AB">
        <w:rPr>
          <w:rFonts w:ascii="Lato" w:hAnsi="Lato"/>
          <w:noProof/>
          <w:sz w:val="22"/>
          <w:szCs w:val="22"/>
        </w:rPr>
        <w:t xml:space="preserve"> – stosunek liczby osób przyjeżdżających do liczby osób zamieszkałych w danej gminie, które spełniały kryteria badania</w:t>
      </w:r>
    </w:p>
    <w:p w14:paraId="57CC5C24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0878AB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5</w:t>
      </w:r>
    </w:p>
    <w:p w14:paraId="1251475E" w14:textId="77777777" w:rsidR="003101E7" w:rsidRPr="000878AB" w:rsidRDefault="003101E7" w:rsidP="001642FF">
      <w:pPr>
        <w:ind w:firstLine="0"/>
        <w:rPr>
          <w:rFonts w:ascii="Lato" w:hAnsi="Lato"/>
          <w:sz w:val="22"/>
          <w:szCs w:val="22"/>
        </w:rPr>
      </w:pPr>
    </w:p>
    <w:p w14:paraId="532B90CD" w14:textId="1B9CB464" w:rsidR="004C10D0" w:rsidRPr="008E5ADD" w:rsidRDefault="004C10D0" w:rsidP="004B5529">
      <w:pPr>
        <w:pStyle w:val="Tytusekcji"/>
        <w:jc w:val="left"/>
        <w:rPr>
          <w:rFonts w:ascii="Lato" w:hAnsi="Lato"/>
          <w:noProof/>
        </w:rPr>
      </w:pPr>
      <w:bookmarkStart w:id="16" w:name="_Toc111122708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4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przyjeżdżających do pracy do KOM w liczbie zatrudnionych w gminie zamieszkania w 2020 r.</w:t>
      </w:r>
      <w:bookmarkEnd w:id="16"/>
    </w:p>
    <w:p w14:paraId="593D0E54" w14:textId="4A625474" w:rsidR="003979AF" w:rsidRPr="008E5ADD" w:rsidRDefault="004C10D0" w:rsidP="004B5529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22C6D06B" wp14:editId="780A1711">
            <wp:extent cx="5895975" cy="3655060"/>
            <wp:effectExtent l="0" t="0" r="0" b="254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 r="-2847"/>
                    <a:stretch/>
                  </pic:blipFill>
                  <pic:spPr bwMode="auto">
                    <a:xfrm>
                      <a:off x="0" y="0"/>
                      <a:ext cx="589597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3C924" w14:textId="353723EC" w:rsidR="00544D44" w:rsidRPr="008E5ADD" w:rsidRDefault="002E45C7" w:rsidP="002312D9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17" w:name="_Toc111122709"/>
      <w:r w:rsidRPr="008E5ADD">
        <w:rPr>
          <w:rFonts w:ascii="Lato" w:hAnsi="Lato"/>
        </w:rPr>
        <w:t>Struktura płci i wieku w przyjazdach do Krakowskiego Obszaru Metropolitalnego</w:t>
      </w:r>
      <w:bookmarkEnd w:id="17"/>
    </w:p>
    <w:p w14:paraId="0D3C0A3A" w14:textId="01CD1A27" w:rsidR="00544D44" w:rsidRPr="008E5ADD" w:rsidRDefault="00767BD0" w:rsidP="004205EE">
      <w:pPr>
        <w:jc w:val="both"/>
        <w:rPr>
          <w:rFonts w:ascii="Lato" w:hAnsi="Lato"/>
        </w:rPr>
      </w:pPr>
      <w:r w:rsidRPr="008E5ADD">
        <w:rPr>
          <w:rFonts w:ascii="Lato" w:hAnsi="Lato"/>
        </w:rPr>
        <w:t>Procentowy</w:t>
      </w:r>
      <w:r w:rsidR="00FF02C7" w:rsidRPr="008E5ADD">
        <w:rPr>
          <w:rFonts w:ascii="Lato" w:hAnsi="Lato"/>
        </w:rPr>
        <w:t xml:space="preserve"> udział kobiet</w:t>
      </w:r>
      <w:r w:rsidRPr="008E5ADD">
        <w:rPr>
          <w:rFonts w:ascii="Lato" w:hAnsi="Lato"/>
        </w:rPr>
        <w:t xml:space="preserve"> </w:t>
      </w:r>
      <w:r w:rsidR="007E36A7" w:rsidRPr="008E5ADD">
        <w:rPr>
          <w:rFonts w:ascii="Lato" w:hAnsi="Lato"/>
        </w:rPr>
        <w:t>w przyjazdach do gmin KOM</w:t>
      </w:r>
      <w:r w:rsidR="000F749F" w:rsidRPr="008E5ADD">
        <w:rPr>
          <w:rFonts w:ascii="Lato" w:hAnsi="Lato"/>
        </w:rPr>
        <w:t xml:space="preserve"> </w:t>
      </w:r>
      <w:r w:rsidR="00FF02C7" w:rsidRPr="008E5ADD">
        <w:rPr>
          <w:rFonts w:ascii="Lato" w:hAnsi="Lato"/>
        </w:rPr>
        <w:t>wyniósł 47,78%</w:t>
      </w:r>
      <w:r w:rsidRPr="008E5ADD">
        <w:rPr>
          <w:rFonts w:ascii="Lato" w:hAnsi="Lato"/>
        </w:rPr>
        <w:t>, natomiast mężczyzn</w:t>
      </w:r>
      <w:r w:rsidR="00FF02C7" w:rsidRPr="008E5ADD">
        <w:rPr>
          <w:rFonts w:ascii="Lato" w:hAnsi="Lato"/>
        </w:rPr>
        <w:t xml:space="preserve"> 52,22%</w:t>
      </w:r>
      <w:r w:rsidR="00ED31AD" w:rsidRPr="008E5ADD">
        <w:rPr>
          <w:rFonts w:ascii="Lato" w:hAnsi="Lato"/>
        </w:rPr>
        <w:t xml:space="preserve"> w 2019 roku</w:t>
      </w:r>
      <w:r w:rsidR="00FD5308">
        <w:rPr>
          <w:rFonts w:ascii="Lato" w:hAnsi="Lato"/>
        </w:rPr>
        <w:t xml:space="preserve">. Zależność ta wynosiła </w:t>
      </w:r>
      <w:r w:rsidR="009E4226" w:rsidRPr="008E5ADD">
        <w:rPr>
          <w:rFonts w:ascii="Lato" w:hAnsi="Lato"/>
        </w:rPr>
        <w:t>46,99%</w:t>
      </w:r>
      <w:r w:rsidR="00FD5308">
        <w:rPr>
          <w:rFonts w:ascii="Lato" w:hAnsi="Lato"/>
        </w:rPr>
        <w:t xml:space="preserve"> kobiet</w:t>
      </w:r>
      <w:r w:rsidR="009E4226" w:rsidRPr="008E5ADD">
        <w:rPr>
          <w:rFonts w:ascii="Lato" w:hAnsi="Lato"/>
        </w:rPr>
        <w:t xml:space="preserve"> </w:t>
      </w:r>
      <w:r w:rsidRPr="008E5ADD">
        <w:rPr>
          <w:rFonts w:ascii="Lato" w:hAnsi="Lato"/>
        </w:rPr>
        <w:t>i</w:t>
      </w:r>
      <w:r w:rsidR="009E4226" w:rsidRPr="008E5ADD">
        <w:rPr>
          <w:rFonts w:ascii="Lato" w:hAnsi="Lato"/>
        </w:rPr>
        <w:t xml:space="preserve"> 53,01%</w:t>
      </w:r>
      <w:r w:rsidR="00FD5308">
        <w:rPr>
          <w:rFonts w:ascii="Lato" w:hAnsi="Lato"/>
        </w:rPr>
        <w:t xml:space="preserve"> mężczyzn</w:t>
      </w:r>
      <w:r w:rsidR="009E4226" w:rsidRPr="008E5ADD">
        <w:rPr>
          <w:rFonts w:ascii="Lato" w:hAnsi="Lato"/>
        </w:rPr>
        <w:t xml:space="preserve"> w 2020 roku.</w:t>
      </w:r>
    </w:p>
    <w:p w14:paraId="61F386C3" w14:textId="322BFB5A" w:rsidR="00EE0DCF" w:rsidRPr="008E5ADD" w:rsidRDefault="00EE0DCF" w:rsidP="004205EE">
      <w:pPr>
        <w:jc w:val="both"/>
        <w:rPr>
          <w:rFonts w:ascii="Lato" w:hAnsi="Lato"/>
        </w:rPr>
      </w:pPr>
      <w:r w:rsidRPr="008E5ADD">
        <w:rPr>
          <w:rFonts w:ascii="Lato" w:hAnsi="Lato"/>
        </w:rPr>
        <w:t>Najwięcej osób przyjeżdżało do KOM w przedziale wiekowym między 35 a 44 rokiem życia. W 2019 roku było to 29,46% wszystkich przyjazdów, a w roku 2020 - 28,71%.</w:t>
      </w:r>
    </w:p>
    <w:p w14:paraId="375A83F2" w14:textId="1F5C7AA3" w:rsidR="008E5ADD" w:rsidRDefault="008E5ADD" w:rsidP="00850891">
      <w:pPr>
        <w:ind w:firstLine="0"/>
        <w:rPr>
          <w:rFonts w:ascii="Lato" w:hAnsi="Lato"/>
        </w:rPr>
      </w:pPr>
    </w:p>
    <w:p w14:paraId="39D9783C" w14:textId="66E67867" w:rsidR="00001221" w:rsidRDefault="00001221" w:rsidP="00850891">
      <w:pPr>
        <w:ind w:firstLine="0"/>
        <w:rPr>
          <w:rFonts w:ascii="Lato" w:hAnsi="Lato"/>
        </w:rPr>
      </w:pPr>
    </w:p>
    <w:p w14:paraId="32A5E2C2" w14:textId="77777777" w:rsidR="00001221" w:rsidRDefault="00001221" w:rsidP="00850891">
      <w:pPr>
        <w:ind w:firstLine="0"/>
        <w:rPr>
          <w:rFonts w:ascii="Lato" w:hAnsi="Lato"/>
        </w:rPr>
      </w:pPr>
    </w:p>
    <w:p w14:paraId="02E91D53" w14:textId="1203D04B" w:rsidR="00850891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</w:rPr>
        <w:lastRenderedPageBreak/>
        <w:t>Wykres 2: Struktura wieku w przyjazdach do KOM w latach 2019-2020</w:t>
      </w:r>
    </w:p>
    <w:p w14:paraId="6F5C4E94" w14:textId="4636B6AA" w:rsidR="00533ADC" w:rsidRPr="008E5ADD" w:rsidRDefault="00533ADC" w:rsidP="009E4226">
      <w:pPr>
        <w:ind w:firstLine="0"/>
        <w:rPr>
          <w:rFonts w:ascii="Lato" w:hAnsi="Lato"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3C0A73C5" wp14:editId="6571B72D">
            <wp:extent cx="5133975" cy="3314700"/>
            <wp:effectExtent l="0" t="0" r="9525" b="0"/>
            <wp:docPr id="2" name="Wykres 2">
              <a:extLst xmlns:a="http://schemas.openxmlformats.org/drawingml/2006/main">
                <a:ext uri="{FF2B5EF4-FFF2-40B4-BE49-F238E27FC236}">
                  <a16:creationId xmlns:a16="http://schemas.microsoft.com/office/drawing/2014/main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2ABD853" w14:textId="3E44B0F7" w:rsidR="00533ADC" w:rsidRDefault="00533ADC" w:rsidP="009E4226">
      <w:pPr>
        <w:ind w:firstLine="0"/>
        <w:rPr>
          <w:rFonts w:ascii="Lato" w:hAnsi="Lato"/>
        </w:rPr>
      </w:pPr>
    </w:p>
    <w:p w14:paraId="6C45DAC1" w14:textId="77777777" w:rsidR="00AC5167" w:rsidRPr="008E5ADD" w:rsidRDefault="00AC5167" w:rsidP="009E4226">
      <w:pPr>
        <w:ind w:firstLine="0"/>
        <w:rPr>
          <w:rStyle w:val="Odwoanieprzypisudolnego"/>
          <w:rFonts w:ascii="Lato" w:hAnsi="Lato"/>
        </w:rPr>
      </w:pPr>
    </w:p>
    <w:p w14:paraId="2513C58B" w14:textId="5D17BC61" w:rsidR="004E37D3" w:rsidRPr="008E5ADD" w:rsidRDefault="00552945" w:rsidP="002312D9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18" w:name="_Toc111122710"/>
      <w:r w:rsidRPr="008E5ADD">
        <w:rPr>
          <w:rFonts w:ascii="Lato" w:hAnsi="Lato"/>
        </w:rPr>
        <w:t xml:space="preserve">Przyjazdy do </w:t>
      </w:r>
      <w:r w:rsidR="004A0838" w:rsidRPr="008E5ADD">
        <w:rPr>
          <w:rFonts w:ascii="Lato" w:hAnsi="Lato"/>
        </w:rPr>
        <w:t>Miejskiego Obszaru Funkcjonalny</w:t>
      </w:r>
      <w:bookmarkEnd w:id="18"/>
    </w:p>
    <w:p w14:paraId="65FFBAEA" w14:textId="639AACF7" w:rsidR="00F51A91" w:rsidRPr="008E5ADD" w:rsidRDefault="00F51A91" w:rsidP="00396760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Do </w:t>
      </w:r>
      <w:r w:rsidR="004A0838" w:rsidRPr="008E5ADD">
        <w:rPr>
          <w:rFonts w:ascii="Lato" w:hAnsi="Lato"/>
        </w:rPr>
        <w:t>Miejskiego Obszaru Funkcjonalnego</w:t>
      </w:r>
      <w:r w:rsidRPr="008E5ADD">
        <w:rPr>
          <w:rFonts w:ascii="Lato" w:hAnsi="Lato"/>
        </w:rPr>
        <w:t xml:space="preserve"> (</w:t>
      </w:r>
      <w:r w:rsidR="004A0838" w:rsidRPr="008E5ADD">
        <w:rPr>
          <w:rFonts w:ascii="Lato" w:hAnsi="Lato"/>
        </w:rPr>
        <w:t>MOF</w:t>
      </w:r>
      <w:r w:rsidRPr="008E5ADD">
        <w:rPr>
          <w:rFonts w:ascii="Lato" w:hAnsi="Lato"/>
        </w:rPr>
        <w:t>) w 2019 roku przyjeżdżało najwięcej pracowników z gmin: Gdów, Dobczyce, Sułkowice, Bochnia – gmina miejska, Olkusz, Bochnia – gmina wiejska, Proszowice, Brzeźnica, Pcim, Trzebinia i Kalwaria Zebrzydowsk</w:t>
      </w:r>
      <w:r w:rsidR="00A442E1" w:rsidRPr="008E5ADD">
        <w:rPr>
          <w:rFonts w:ascii="Lato" w:hAnsi="Lato"/>
        </w:rPr>
        <w:t>a. Było to 36% wszystkich przyjazdów.</w:t>
      </w:r>
    </w:p>
    <w:p w14:paraId="1EB298CC" w14:textId="3AE01EB7" w:rsidR="00F51A91" w:rsidRPr="008E5ADD" w:rsidRDefault="00F51A91" w:rsidP="00396760">
      <w:pPr>
        <w:jc w:val="both"/>
        <w:rPr>
          <w:rFonts w:ascii="Lato" w:eastAsia="Times New Roman" w:hAnsi="Lato" w:cs="Times New Roman"/>
          <w:color w:val="000000"/>
          <w:lang w:eastAsia="pl-PL"/>
        </w:rPr>
      </w:pPr>
      <w:r w:rsidRPr="008E5ADD">
        <w:rPr>
          <w:rFonts w:ascii="Lato" w:hAnsi="Lato" w:cs="Times New Roman"/>
        </w:rPr>
        <w:t>W 2020 roku najwięcej przyjazdów dotyczyło gmin</w:t>
      </w:r>
      <w:r w:rsidR="00A442E1" w:rsidRPr="008E5ADD">
        <w:rPr>
          <w:rFonts w:ascii="Lato" w:hAnsi="Lato" w:cs="Times New Roman"/>
        </w:rPr>
        <w:t xml:space="preserve">: Gdów, Dobczyce, Sułkowice, Olkusz, Trzebinia, Proszowice, Bochnia – gmina miejska, Brzeźnica, Bochnia – gmina wiejska, </w:t>
      </w:r>
      <w:r w:rsidR="00397EEC" w:rsidRPr="008E5ADD">
        <w:rPr>
          <w:rFonts w:ascii="Lato" w:hAnsi="Lato" w:cs="Times New Roman"/>
        </w:rPr>
        <w:t>Pcim</w:t>
      </w:r>
      <w:r w:rsidR="00A442E1" w:rsidRPr="008E5ADD">
        <w:rPr>
          <w:rFonts w:ascii="Lato" w:hAnsi="Lato" w:cs="Times New Roman"/>
        </w:rPr>
        <w:t xml:space="preserve"> i Kalwaria Zebrzydowska</w:t>
      </w:r>
      <w:r w:rsidRPr="008E5ADD">
        <w:rPr>
          <w:rFonts w:ascii="Lato" w:eastAsia="Times New Roman" w:hAnsi="Lato" w:cs="Times New Roman"/>
          <w:color w:val="000000"/>
          <w:lang w:eastAsia="pl-PL"/>
        </w:rPr>
        <w:t xml:space="preserve">. Było to </w:t>
      </w:r>
      <w:r w:rsidR="00A442E1" w:rsidRPr="008E5ADD">
        <w:rPr>
          <w:rFonts w:ascii="Lato" w:eastAsia="Times New Roman" w:hAnsi="Lato" w:cs="Times New Roman"/>
          <w:color w:val="000000"/>
          <w:lang w:eastAsia="pl-PL"/>
        </w:rPr>
        <w:t>35</w:t>
      </w:r>
      <w:r w:rsidRPr="008E5ADD">
        <w:rPr>
          <w:rFonts w:ascii="Lato" w:eastAsia="Times New Roman" w:hAnsi="Lato" w:cs="Times New Roman"/>
          <w:color w:val="000000"/>
          <w:lang w:eastAsia="pl-PL"/>
        </w:rPr>
        <w:t>% wszystkich przyjazdów.</w:t>
      </w:r>
    </w:p>
    <w:p w14:paraId="6F511D90" w14:textId="1ECA8C90" w:rsidR="00544D44" w:rsidRDefault="00F51A91" w:rsidP="003461A2">
      <w:pPr>
        <w:jc w:val="both"/>
        <w:rPr>
          <w:rFonts w:ascii="Lato" w:hAnsi="Lato" w:cs="Times New Roman"/>
        </w:rPr>
      </w:pPr>
      <w:r w:rsidRPr="008E5ADD">
        <w:rPr>
          <w:rFonts w:ascii="Lato" w:hAnsi="Lato" w:cs="Times New Roman"/>
        </w:rPr>
        <w:t xml:space="preserve">Wzrost wszystkich przyjazdów do Krakowskiego Obszaru Metropolitalnego między latami 2019 i 2020 wyniósł </w:t>
      </w:r>
      <w:r w:rsidR="00A442E1" w:rsidRPr="008E5ADD">
        <w:rPr>
          <w:rFonts w:ascii="Lato" w:hAnsi="Lato" w:cs="Times New Roman"/>
        </w:rPr>
        <w:t>4,49</w:t>
      </w:r>
      <w:r w:rsidRPr="008E5ADD">
        <w:rPr>
          <w:rFonts w:ascii="Lato" w:hAnsi="Lato" w:cs="Times New Roman"/>
        </w:rPr>
        <w:t>%.</w:t>
      </w:r>
    </w:p>
    <w:p w14:paraId="5B7F42BB" w14:textId="77777777" w:rsidR="003461A2" w:rsidRPr="003461A2" w:rsidRDefault="003461A2" w:rsidP="003461A2">
      <w:pPr>
        <w:jc w:val="both"/>
        <w:rPr>
          <w:rFonts w:ascii="Lato" w:hAnsi="Lato" w:cs="Times New Roman"/>
        </w:rPr>
      </w:pPr>
    </w:p>
    <w:p w14:paraId="237026E4" w14:textId="006F3B3D" w:rsidR="006508E9" w:rsidRPr="008E5ADD" w:rsidRDefault="006508E9" w:rsidP="00552945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lastRenderedPageBreak/>
        <w:t xml:space="preserve">Tabela </w:t>
      </w:r>
      <w:r w:rsidR="00EE0DCF" w:rsidRPr="008E5ADD">
        <w:rPr>
          <w:rFonts w:ascii="Lato" w:hAnsi="Lato"/>
          <w:noProof/>
          <w:lang w:bidi="pl-PL"/>
        </w:rPr>
        <w:t>5</w:t>
      </w:r>
      <w:r w:rsidR="00533ADC" w:rsidRP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 xml:space="preserve">Przyjazdy do </w:t>
      </w:r>
      <w:r w:rsidR="004A0838" w:rsidRPr="008E5ADD">
        <w:rPr>
          <w:rFonts w:ascii="Lato" w:hAnsi="Lato"/>
          <w:noProof/>
        </w:rPr>
        <w:t>MOF</w:t>
      </w:r>
      <w:r w:rsidRPr="008E5ADD">
        <w:rPr>
          <w:rFonts w:ascii="Lato" w:hAnsi="Lato"/>
          <w:noProof/>
        </w:rPr>
        <w:t xml:space="preserve"> w 20</w:t>
      </w:r>
      <w:r w:rsidR="00552945" w:rsidRPr="008E5ADD">
        <w:rPr>
          <w:rFonts w:ascii="Lato" w:hAnsi="Lato"/>
          <w:noProof/>
        </w:rPr>
        <w:t>19</w:t>
      </w:r>
      <w:r w:rsidRPr="008E5ADD">
        <w:rPr>
          <w:rFonts w:ascii="Lato" w:hAnsi="Lato"/>
          <w:noProof/>
        </w:rPr>
        <w:t xml:space="preserve">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E91C5F" w:rsidRPr="008E5ADD" w14:paraId="16C92401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2090B497" w14:textId="77777777" w:rsidR="00E91C5F" w:rsidRPr="008E5ADD" w:rsidRDefault="00E91C5F" w:rsidP="00E91C5F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15DB0D8C" w14:textId="464048BC" w:rsidR="00E91C5F" w:rsidRPr="00905414" w:rsidRDefault="00E91C5F" w:rsidP="00E91C5F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6A6CB6B8" w14:textId="2B332945" w:rsidR="00E91C5F" w:rsidRPr="00905414" w:rsidRDefault="00E91C5F" w:rsidP="00E91C5F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przyjazdów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E91C5F" w:rsidRPr="008E5ADD" w14:paraId="137160EA" w14:textId="77777777" w:rsidTr="00DD18EC">
        <w:tc>
          <w:tcPr>
            <w:tcW w:w="2694" w:type="dxa"/>
            <w:vAlign w:val="bottom"/>
          </w:tcPr>
          <w:p w14:paraId="3D76F0D6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097B4E88" w14:textId="11C72FB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1826</w:t>
            </w:r>
          </w:p>
        </w:tc>
        <w:tc>
          <w:tcPr>
            <w:tcW w:w="1701" w:type="dxa"/>
            <w:vAlign w:val="bottom"/>
          </w:tcPr>
          <w:p w14:paraId="17021D9B" w14:textId="0FA35ED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2D0FCDB6" w14:textId="77777777" w:rsidTr="00DD18EC">
        <w:tc>
          <w:tcPr>
            <w:tcW w:w="2694" w:type="dxa"/>
            <w:vAlign w:val="bottom"/>
          </w:tcPr>
          <w:p w14:paraId="7F9FA2FB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0C4C095F" w14:textId="217E520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1659</w:t>
            </w:r>
          </w:p>
        </w:tc>
        <w:tc>
          <w:tcPr>
            <w:tcW w:w="1701" w:type="dxa"/>
            <w:vAlign w:val="bottom"/>
          </w:tcPr>
          <w:p w14:paraId="2A3C7D4F" w14:textId="5A806FC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69F69355" w14:textId="77777777" w:rsidTr="00DD18EC">
        <w:tc>
          <w:tcPr>
            <w:tcW w:w="2694" w:type="dxa"/>
            <w:vAlign w:val="bottom"/>
          </w:tcPr>
          <w:p w14:paraId="52537C7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74D63F31" w14:textId="061E9D0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1584</w:t>
            </w:r>
          </w:p>
        </w:tc>
        <w:tc>
          <w:tcPr>
            <w:tcW w:w="1701" w:type="dxa"/>
            <w:vAlign w:val="bottom"/>
          </w:tcPr>
          <w:p w14:paraId="67DB71D1" w14:textId="5C10353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333AA5BA" w14:textId="77777777" w:rsidTr="00DD18EC">
        <w:tc>
          <w:tcPr>
            <w:tcW w:w="2694" w:type="dxa"/>
            <w:vAlign w:val="bottom"/>
          </w:tcPr>
          <w:p w14:paraId="337F1180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5E4FDD26" w14:textId="5F7A18DC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1284</w:t>
            </w:r>
          </w:p>
        </w:tc>
        <w:tc>
          <w:tcPr>
            <w:tcW w:w="1701" w:type="dxa"/>
            <w:vAlign w:val="bottom"/>
          </w:tcPr>
          <w:p w14:paraId="2CCF2B60" w14:textId="5A432E3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7FD6D8F0" w14:textId="77777777" w:rsidTr="00DD18EC">
        <w:tc>
          <w:tcPr>
            <w:tcW w:w="2694" w:type="dxa"/>
            <w:vAlign w:val="bottom"/>
          </w:tcPr>
          <w:p w14:paraId="6BF49354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196F97F3" w14:textId="6A18A68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1265</w:t>
            </w:r>
          </w:p>
        </w:tc>
        <w:tc>
          <w:tcPr>
            <w:tcW w:w="1701" w:type="dxa"/>
            <w:vAlign w:val="bottom"/>
          </w:tcPr>
          <w:p w14:paraId="20C4F7A7" w14:textId="38E3E25B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6B525246" w14:textId="77777777" w:rsidTr="00DD18EC">
        <w:tc>
          <w:tcPr>
            <w:tcW w:w="2694" w:type="dxa"/>
            <w:vAlign w:val="bottom"/>
          </w:tcPr>
          <w:p w14:paraId="704D638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4C4D9FEE" w14:textId="4EB99DD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1230</w:t>
            </w:r>
          </w:p>
        </w:tc>
        <w:tc>
          <w:tcPr>
            <w:tcW w:w="1701" w:type="dxa"/>
            <w:vAlign w:val="bottom"/>
          </w:tcPr>
          <w:p w14:paraId="63F0F582" w14:textId="6925056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E91C5F" w:rsidRPr="008E5ADD" w14:paraId="09BEDFB7" w14:textId="77777777" w:rsidTr="00DD18EC">
        <w:tc>
          <w:tcPr>
            <w:tcW w:w="2694" w:type="dxa"/>
            <w:vAlign w:val="bottom"/>
          </w:tcPr>
          <w:p w14:paraId="502B492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06B0D1A4" w14:textId="41E983F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1188</w:t>
            </w:r>
          </w:p>
        </w:tc>
        <w:tc>
          <w:tcPr>
            <w:tcW w:w="1701" w:type="dxa"/>
            <w:vAlign w:val="bottom"/>
          </w:tcPr>
          <w:p w14:paraId="27A16103" w14:textId="58FD40E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67329E83" w14:textId="77777777" w:rsidTr="00DD18EC">
        <w:tc>
          <w:tcPr>
            <w:tcW w:w="2694" w:type="dxa"/>
            <w:vAlign w:val="bottom"/>
          </w:tcPr>
          <w:p w14:paraId="7A991B9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Brzeźnica</w:t>
            </w:r>
          </w:p>
        </w:tc>
        <w:tc>
          <w:tcPr>
            <w:tcW w:w="1701" w:type="dxa"/>
            <w:vAlign w:val="bottom"/>
          </w:tcPr>
          <w:p w14:paraId="3AF426DF" w14:textId="3679924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1148</w:t>
            </w:r>
          </w:p>
        </w:tc>
        <w:tc>
          <w:tcPr>
            <w:tcW w:w="1701" w:type="dxa"/>
            <w:vAlign w:val="bottom"/>
          </w:tcPr>
          <w:p w14:paraId="5EC52F59" w14:textId="486738A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25C9740B" w14:textId="77777777" w:rsidTr="00DD18EC">
        <w:tc>
          <w:tcPr>
            <w:tcW w:w="2694" w:type="dxa"/>
            <w:vAlign w:val="bottom"/>
          </w:tcPr>
          <w:p w14:paraId="1BF7F98F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39954C3E" w14:textId="70ED499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1104</w:t>
            </w:r>
          </w:p>
        </w:tc>
        <w:tc>
          <w:tcPr>
            <w:tcW w:w="1701" w:type="dxa"/>
            <w:vAlign w:val="bottom"/>
          </w:tcPr>
          <w:p w14:paraId="132DA0FE" w14:textId="4383FD3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628E1EAB" w14:textId="77777777" w:rsidTr="00DD18EC">
        <w:tc>
          <w:tcPr>
            <w:tcW w:w="2694" w:type="dxa"/>
            <w:vAlign w:val="bottom"/>
          </w:tcPr>
          <w:p w14:paraId="3C758052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5F035F42" w14:textId="5A2D0E9B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1701" w:type="dxa"/>
            <w:vAlign w:val="bottom"/>
          </w:tcPr>
          <w:p w14:paraId="02C897B8" w14:textId="2F9AC1A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47A3B41F" w14:textId="77777777" w:rsidTr="00DD18EC">
        <w:tc>
          <w:tcPr>
            <w:tcW w:w="2694" w:type="dxa"/>
            <w:vAlign w:val="bottom"/>
          </w:tcPr>
          <w:p w14:paraId="013B7C83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4B33F8DD" w14:textId="0D9627C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1024</w:t>
            </w:r>
          </w:p>
        </w:tc>
        <w:tc>
          <w:tcPr>
            <w:tcW w:w="1701" w:type="dxa"/>
            <w:vAlign w:val="bottom"/>
          </w:tcPr>
          <w:p w14:paraId="622460C4" w14:textId="1F6A470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53E109D1" w14:textId="77777777" w:rsidTr="00DD18EC">
        <w:tc>
          <w:tcPr>
            <w:tcW w:w="2694" w:type="dxa"/>
            <w:vAlign w:val="bottom"/>
          </w:tcPr>
          <w:p w14:paraId="6E41F455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3FE4C883" w14:textId="547FC99D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971</w:t>
            </w:r>
          </w:p>
        </w:tc>
        <w:tc>
          <w:tcPr>
            <w:tcW w:w="1701" w:type="dxa"/>
            <w:vAlign w:val="bottom"/>
          </w:tcPr>
          <w:p w14:paraId="7347505F" w14:textId="23DF12E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6825E817" w14:textId="77777777" w:rsidTr="00DD18EC">
        <w:tc>
          <w:tcPr>
            <w:tcW w:w="2694" w:type="dxa"/>
            <w:vAlign w:val="bottom"/>
          </w:tcPr>
          <w:p w14:paraId="7B428BA9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128923BB" w14:textId="4566763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970</w:t>
            </w:r>
          </w:p>
        </w:tc>
        <w:tc>
          <w:tcPr>
            <w:tcW w:w="1701" w:type="dxa"/>
            <w:vAlign w:val="bottom"/>
          </w:tcPr>
          <w:p w14:paraId="42F4D272" w14:textId="46ED23F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4891ABC9" w14:textId="77777777" w:rsidTr="00DD18EC">
        <w:tc>
          <w:tcPr>
            <w:tcW w:w="2694" w:type="dxa"/>
            <w:vAlign w:val="bottom"/>
          </w:tcPr>
          <w:p w14:paraId="1145AA14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6F3D0E2A" w14:textId="06D1B7DC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851</w:t>
            </w:r>
          </w:p>
        </w:tc>
        <w:tc>
          <w:tcPr>
            <w:tcW w:w="1701" w:type="dxa"/>
            <w:vAlign w:val="bottom"/>
          </w:tcPr>
          <w:p w14:paraId="389A6E13" w14:textId="322C797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E91C5F" w:rsidRPr="008E5ADD" w14:paraId="76420120" w14:textId="77777777" w:rsidTr="00DD18EC">
        <w:tc>
          <w:tcPr>
            <w:tcW w:w="2694" w:type="dxa"/>
            <w:vAlign w:val="bottom"/>
          </w:tcPr>
          <w:p w14:paraId="17781145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2A7A5E56" w14:textId="368715E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808</w:t>
            </w:r>
          </w:p>
        </w:tc>
        <w:tc>
          <w:tcPr>
            <w:tcW w:w="1701" w:type="dxa"/>
            <w:vAlign w:val="bottom"/>
          </w:tcPr>
          <w:p w14:paraId="743B2FF9" w14:textId="1455611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39646C97" w14:textId="77777777" w:rsidTr="00DD18EC">
        <w:tc>
          <w:tcPr>
            <w:tcW w:w="2694" w:type="dxa"/>
            <w:vAlign w:val="bottom"/>
          </w:tcPr>
          <w:p w14:paraId="5D3224B4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701" w:type="dxa"/>
            <w:vAlign w:val="bottom"/>
          </w:tcPr>
          <w:p w14:paraId="184D95AD" w14:textId="7760852D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731</w:t>
            </w:r>
          </w:p>
        </w:tc>
        <w:tc>
          <w:tcPr>
            <w:tcW w:w="1701" w:type="dxa"/>
            <w:vAlign w:val="bottom"/>
          </w:tcPr>
          <w:p w14:paraId="67B705CC" w14:textId="3381DED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3A951C3B" w14:textId="77777777" w:rsidTr="00DD18EC">
        <w:tc>
          <w:tcPr>
            <w:tcW w:w="2694" w:type="dxa"/>
            <w:vAlign w:val="bottom"/>
          </w:tcPr>
          <w:p w14:paraId="5CA6AA8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Wiśniowa</w:t>
            </w:r>
          </w:p>
        </w:tc>
        <w:tc>
          <w:tcPr>
            <w:tcW w:w="1701" w:type="dxa"/>
            <w:vAlign w:val="bottom"/>
          </w:tcPr>
          <w:p w14:paraId="3B703774" w14:textId="4CE2010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631</w:t>
            </w:r>
          </w:p>
        </w:tc>
        <w:tc>
          <w:tcPr>
            <w:tcW w:w="1701" w:type="dxa"/>
            <w:vAlign w:val="bottom"/>
          </w:tcPr>
          <w:p w14:paraId="00E9F14A" w14:textId="7373C59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3277F689" w14:textId="77777777" w:rsidTr="00DD18EC">
        <w:tc>
          <w:tcPr>
            <w:tcW w:w="2694" w:type="dxa"/>
            <w:vAlign w:val="bottom"/>
          </w:tcPr>
          <w:p w14:paraId="0568D5BF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7DE295A5" w14:textId="154DBF1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580</w:t>
            </w:r>
          </w:p>
        </w:tc>
        <w:tc>
          <w:tcPr>
            <w:tcW w:w="1701" w:type="dxa"/>
            <w:vAlign w:val="bottom"/>
          </w:tcPr>
          <w:p w14:paraId="21DCB523" w14:textId="5B0C31E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06B5EB75" w14:textId="77777777" w:rsidTr="00DD18EC">
        <w:tc>
          <w:tcPr>
            <w:tcW w:w="2694" w:type="dxa"/>
            <w:vAlign w:val="bottom"/>
          </w:tcPr>
          <w:p w14:paraId="3F39BA5D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701" w:type="dxa"/>
            <w:vAlign w:val="bottom"/>
          </w:tcPr>
          <w:p w14:paraId="5CFA18CA" w14:textId="62A77CA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561</w:t>
            </w:r>
          </w:p>
        </w:tc>
        <w:tc>
          <w:tcPr>
            <w:tcW w:w="1701" w:type="dxa"/>
            <w:vAlign w:val="bottom"/>
          </w:tcPr>
          <w:p w14:paraId="24AF5E66" w14:textId="7893E66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261D60FE" w14:textId="77777777" w:rsidTr="00DD18EC">
        <w:tc>
          <w:tcPr>
            <w:tcW w:w="2694" w:type="dxa"/>
            <w:vAlign w:val="bottom"/>
          </w:tcPr>
          <w:p w14:paraId="0C169D6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701" w:type="dxa"/>
            <w:vAlign w:val="bottom"/>
          </w:tcPr>
          <w:p w14:paraId="6CC4B37F" w14:textId="4E6653E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520</w:t>
            </w:r>
          </w:p>
        </w:tc>
        <w:tc>
          <w:tcPr>
            <w:tcW w:w="1701" w:type="dxa"/>
            <w:vAlign w:val="bottom"/>
          </w:tcPr>
          <w:p w14:paraId="5AA05CB7" w14:textId="0195D97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6413F688" w14:textId="77777777" w:rsidTr="00DD18EC">
        <w:tc>
          <w:tcPr>
            <w:tcW w:w="2694" w:type="dxa"/>
            <w:vAlign w:val="bottom"/>
          </w:tcPr>
          <w:p w14:paraId="501EBE6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701" w:type="dxa"/>
            <w:vAlign w:val="bottom"/>
          </w:tcPr>
          <w:p w14:paraId="612B6969" w14:textId="46ADD66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507</w:t>
            </w:r>
          </w:p>
        </w:tc>
        <w:tc>
          <w:tcPr>
            <w:tcW w:w="1701" w:type="dxa"/>
            <w:vAlign w:val="bottom"/>
          </w:tcPr>
          <w:p w14:paraId="467C2062" w14:textId="5127065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62CE1485" w14:textId="77777777" w:rsidTr="00DD18EC">
        <w:tc>
          <w:tcPr>
            <w:tcW w:w="2694" w:type="dxa"/>
            <w:vAlign w:val="bottom"/>
          </w:tcPr>
          <w:p w14:paraId="6CE5BDCF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617E0505" w14:textId="16080A1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502</w:t>
            </w:r>
          </w:p>
        </w:tc>
        <w:tc>
          <w:tcPr>
            <w:tcW w:w="1701" w:type="dxa"/>
            <w:vAlign w:val="bottom"/>
          </w:tcPr>
          <w:p w14:paraId="44AF9873" w14:textId="5977BC4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003E58F1" w14:textId="77777777" w:rsidTr="00DD18EC">
        <w:tc>
          <w:tcPr>
            <w:tcW w:w="2694" w:type="dxa"/>
            <w:vAlign w:val="bottom"/>
          </w:tcPr>
          <w:p w14:paraId="16F623F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701" w:type="dxa"/>
            <w:vAlign w:val="bottom"/>
          </w:tcPr>
          <w:p w14:paraId="455E15F8" w14:textId="4D76C1F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501</w:t>
            </w:r>
          </w:p>
        </w:tc>
        <w:tc>
          <w:tcPr>
            <w:tcW w:w="1701" w:type="dxa"/>
            <w:vAlign w:val="bottom"/>
          </w:tcPr>
          <w:p w14:paraId="7BCF4313" w14:textId="3A9370E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E91C5F" w:rsidRPr="008E5ADD" w14:paraId="6C23F0A4" w14:textId="77777777" w:rsidTr="00DD18EC">
        <w:tc>
          <w:tcPr>
            <w:tcW w:w="2694" w:type="dxa"/>
            <w:vAlign w:val="bottom"/>
          </w:tcPr>
          <w:p w14:paraId="72E6BA90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Tokarnia</w:t>
            </w:r>
          </w:p>
        </w:tc>
        <w:tc>
          <w:tcPr>
            <w:tcW w:w="1701" w:type="dxa"/>
            <w:vAlign w:val="bottom"/>
          </w:tcPr>
          <w:p w14:paraId="009791B7" w14:textId="5FFBAC0B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457</w:t>
            </w:r>
          </w:p>
        </w:tc>
        <w:tc>
          <w:tcPr>
            <w:tcW w:w="1701" w:type="dxa"/>
            <w:vAlign w:val="bottom"/>
          </w:tcPr>
          <w:p w14:paraId="18901C2E" w14:textId="457DA7B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0DF550A9" w14:textId="77777777" w:rsidTr="00DD18EC">
        <w:tc>
          <w:tcPr>
            <w:tcW w:w="2694" w:type="dxa"/>
            <w:vAlign w:val="bottom"/>
          </w:tcPr>
          <w:p w14:paraId="39D3B518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701" w:type="dxa"/>
            <w:vAlign w:val="bottom"/>
          </w:tcPr>
          <w:p w14:paraId="7980C3C5" w14:textId="55040C3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443</w:t>
            </w:r>
          </w:p>
        </w:tc>
        <w:tc>
          <w:tcPr>
            <w:tcW w:w="1701" w:type="dxa"/>
            <w:vAlign w:val="bottom"/>
          </w:tcPr>
          <w:p w14:paraId="09D73AC1" w14:textId="51BDCD7B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60CE5009" w14:textId="77777777" w:rsidTr="00DD18EC">
        <w:tc>
          <w:tcPr>
            <w:tcW w:w="2694" w:type="dxa"/>
            <w:vAlign w:val="bottom"/>
          </w:tcPr>
          <w:p w14:paraId="172408DD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701" w:type="dxa"/>
            <w:vAlign w:val="bottom"/>
          </w:tcPr>
          <w:p w14:paraId="39BEA218" w14:textId="1756961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395</w:t>
            </w:r>
          </w:p>
        </w:tc>
        <w:tc>
          <w:tcPr>
            <w:tcW w:w="1701" w:type="dxa"/>
            <w:vAlign w:val="bottom"/>
          </w:tcPr>
          <w:p w14:paraId="5C74B2DE" w14:textId="5BE34AE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E91C5F" w:rsidRPr="008E5ADD" w14:paraId="35018E14" w14:textId="77777777" w:rsidTr="00DD18EC">
        <w:tc>
          <w:tcPr>
            <w:tcW w:w="2694" w:type="dxa"/>
            <w:vAlign w:val="bottom"/>
          </w:tcPr>
          <w:p w14:paraId="65E161C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701" w:type="dxa"/>
            <w:vAlign w:val="bottom"/>
          </w:tcPr>
          <w:p w14:paraId="51CACD14" w14:textId="6FC8DBF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377</w:t>
            </w:r>
          </w:p>
        </w:tc>
        <w:tc>
          <w:tcPr>
            <w:tcW w:w="1701" w:type="dxa"/>
            <w:vAlign w:val="bottom"/>
          </w:tcPr>
          <w:p w14:paraId="127005F4" w14:textId="615D427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3277E875" w14:textId="77777777" w:rsidTr="00DD18EC">
        <w:tc>
          <w:tcPr>
            <w:tcW w:w="2694" w:type="dxa"/>
            <w:vAlign w:val="bottom"/>
          </w:tcPr>
          <w:p w14:paraId="17B4728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701" w:type="dxa"/>
            <w:vAlign w:val="bottom"/>
          </w:tcPr>
          <w:p w14:paraId="316E2705" w14:textId="07AAF33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1701" w:type="dxa"/>
            <w:vAlign w:val="bottom"/>
          </w:tcPr>
          <w:p w14:paraId="009B6A89" w14:textId="6C2A64E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4FF3A11B" w14:textId="77777777" w:rsidTr="00DD18EC">
        <w:tc>
          <w:tcPr>
            <w:tcW w:w="2694" w:type="dxa"/>
            <w:vAlign w:val="bottom"/>
          </w:tcPr>
          <w:p w14:paraId="3D1D9F2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701" w:type="dxa"/>
            <w:vAlign w:val="bottom"/>
          </w:tcPr>
          <w:p w14:paraId="2F3C70E5" w14:textId="4440404B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342</w:t>
            </w:r>
          </w:p>
        </w:tc>
        <w:tc>
          <w:tcPr>
            <w:tcW w:w="1701" w:type="dxa"/>
            <w:vAlign w:val="bottom"/>
          </w:tcPr>
          <w:p w14:paraId="347076E9" w14:textId="69DBC5B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18D0A916" w14:textId="77777777" w:rsidTr="00DD18EC">
        <w:tc>
          <w:tcPr>
            <w:tcW w:w="2694" w:type="dxa"/>
            <w:vAlign w:val="bottom"/>
          </w:tcPr>
          <w:p w14:paraId="50786E8F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Limanowa gm.</w:t>
            </w:r>
          </w:p>
        </w:tc>
        <w:tc>
          <w:tcPr>
            <w:tcW w:w="1701" w:type="dxa"/>
            <w:vAlign w:val="bottom"/>
          </w:tcPr>
          <w:p w14:paraId="3DBFB5B8" w14:textId="6FEF5E8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701" w:type="dxa"/>
            <w:vAlign w:val="bottom"/>
          </w:tcPr>
          <w:p w14:paraId="3736576A" w14:textId="3CC3C74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21FDE5CC" w14:textId="77777777" w:rsidTr="00DD18EC">
        <w:tc>
          <w:tcPr>
            <w:tcW w:w="2694" w:type="dxa"/>
            <w:vAlign w:val="bottom"/>
          </w:tcPr>
          <w:p w14:paraId="17F365E5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701" w:type="dxa"/>
            <w:vAlign w:val="bottom"/>
          </w:tcPr>
          <w:p w14:paraId="0A040D3B" w14:textId="4D094BDC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701" w:type="dxa"/>
            <w:vAlign w:val="bottom"/>
          </w:tcPr>
          <w:p w14:paraId="6F98BECE" w14:textId="7EAB3B0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731248C9" w14:textId="77777777" w:rsidTr="00DD18EC">
        <w:tc>
          <w:tcPr>
            <w:tcW w:w="2694" w:type="dxa"/>
            <w:vAlign w:val="bottom"/>
          </w:tcPr>
          <w:p w14:paraId="246598A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gm.</w:t>
            </w:r>
          </w:p>
        </w:tc>
        <w:tc>
          <w:tcPr>
            <w:tcW w:w="1701" w:type="dxa"/>
            <w:vAlign w:val="bottom"/>
          </w:tcPr>
          <w:p w14:paraId="31829C1D" w14:textId="78B01E6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323</w:t>
            </w:r>
          </w:p>
        </w:tc>
        <w:tc>
          <w:tcPr>
            <w:tcW w:w="1701" w:type="dxa"/>
            <w:vAlign w:val="bottom"/>
          </w:tcPr>
          <w:p w14:paraId="689F0F52" w14:textId="587C3ED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3C445DA7" w14:textId="77777777" w:rsidTr="00DD18EC">
        <w:tc>
          <w:tcPr>
            <w:tcW w:w="2694" w:type="dxa"/>
            <w:vAlign w:val="bottom"/>
          </w:tcPr>
          <w:p w14:paraId="1F7F420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701" w:type="dxa"/>
            <w:vAlign w:val="bottom"/>
          </w:tcPr>
          <w:p w14:paraId="2A6E495D" w14:textId="178B02F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288</w:t>
            </w:r>
          </w:p>
        </w:tc>
        <w:tc>
          <w:tcPr>
            <w:tcW w:w="1701" w:type="dxa"/>
            <w:vAlign w:val="bottom"/>
          </w:tcPr>
          <w:p w14:paraId="7015D073" w14:textId="7AABC33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3C0D2F6F" w14:textId="77777777" w:rsidTr="00DD18EC">
        <w:tc>
          <w:tcPr>
            <w:tcW w:w="2694" w:type="dxa"/>
            <w:vAlign w:val="bottom"/>
          </w:tcPr>
          <w:p w14:paraId="25C9B6E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701" w:type="dxa"/>
            <w:vAlign w:val="bottom"/>
          </w:tcPr>
          <w:p w14:paraId="207A2A13" w14:textId="4AFDF51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283</w:t>
            </w:r>
          </w:p>
        </w:tc>
        <w:tc>
          <w:tcPr>
            <w:tcW w:w="1701" w:type="dxa"/>
            <w:vAlign w:val="bottom"/>
          </w:tcPr>
          <w:p w14:paraId="467B3AC0" w14:textId="640149D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25D56594" w14:textId="77777777" w:rsidTr="00DD18EC">
        <w:tc>
          <w:tcPr>
            <w:tcW w:w="2694" w:type="dxa"/>
            <w:vAlign w:val="bottom"/>
          </w:tcPr>
          <w:p w14:paraId="60E196E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701" w:type="dxa"/>
            <w:vAlign w:val="bottom"/>
          </w:tcPr>
          <w:p w14:paraId="4A6CB7BF" w14:textId="0BAFEC5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282</w:t>
            </w:r>
          </w:p>
        </w:tc>
        <w:tc>
          <w:tcPr>
            <w:tcW w:w="1701" w:type="dxa"/>
            <w:vAlign w:val="bottom"/>
          </w:tcPr>
          <w:p w14:paraId="49662E13" w14:textId="09ACEF8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79544C8F" w14:textId="77777777" w:rsidTr="00DD18EC">
        <w:tc>
          <w:tcPr>
            <w:tcW w:w="2694" w:type="dxa"/>
            <w:vAlign w:val="bottom"/>
          </w:tcPr>
          <w:p w14:paraId="06A6AC05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Libiąż</w:t>
            </w:r>
          </w:p>
        </w:tc>
        <w:tc>
          <w:tcPr>
            <w:tcW w:w="1701" w:type="dxa"/>
            <w:vAlign w:val="bottom"/>
          </w:tcPr>
          <w:p w14:paraId="5F7E851E" w14:textId="7709900D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258</w:t>
            </w:r>
          </w:p>
        </w:tc>
        <w:tc>
          <w:tcPr>
            <w:tcW w:w="1701" w:type="dxa"/>
            <w:vAlign w:val="bottom"/>
          </w:tcPr>
          <w:p w14:paraId="4321F9B5" w14:textId="47D207B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251215EF" w14:textId="77777777" w:rsidTr="00DD18EC">
        <w:tc>
          <w:tcPr>
            <w:tcW w:w="2694" w:type="dxa"/>
            <w:vAlign w:val="bottom"/>
          </w:tcPr>
          <w:p w14:paraId="320A0C40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Zator</w:t>
            </w:r>
          </w:p>
        </w:tc>
        <w:tc>
          <w:tcPr>
            <w:tcW w:w="1701" w:type="dxa"/>
            <w:vAlign w:val="bottom"/>
          </w:tcPr>
          <w:p w14:paraId="2163C574" w14:textId="44E83E8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249</w:t>
            </w:r>
          </w:p>
        </w:tc>
        <w:tc>
          <w:tcPr>
            <w:tcW w:w="1701" w:type="dxa"/>
            <w:vAlign w:val="bottom"/>
          </w:tcPr>
          <w:p w14:paraId="4684C84B" w14:textId="13C5ABFD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147D05D0" w14:textId="77777777" w:rsidTr="00DD18EC">
        <w:tc>
          <w:tcPr>
            <w:tcW w:w="2694" w:type="dxa"/>
            <w:vAlign w:val="bottom"/>
          </w:tcPr>
          <w:p w14:paraId="41E02826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701" w:type="dxa"/>
            <w:vAlign w:val="bottom"/>
          </w:tcPr>
          <w:p w14:paraId="4B5D9A60" w14:textId="1CB2B76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241</w:t>
            </w:r>
          </w:p>
        </w:tc>
        <w:tc>
          <w:tcPr>
            <w:tcW w:w="1701" w:type="dxa"/>
            <w:vAlign w:val="bottom"/>
          </w:tcPr>
          <w:p w14:paraId="4F7107BB" w14:textId="0B9AC3F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0CA9AACE" w14:textId="77777777" w:rsidTr="00DD18EC">
        <w:tc>
          <w:tcPr>
            <w:tcW w:w="2694" w:type="dxa"/>
            <w:vAlign w:val="bottom"/>
          </w:tcPr>
          <w:p w14:paraId="1B54B596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701" w:type="dxa"/>
            <w:vAlign w:val="bottom"/>
          </w:tcPr>
          <w:p w14:paraId="2B72BC2C" w14:textId="0F32AA6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237</w:t>
            </w:r>
          </w:p>
        </w:tc>
        <w:tc>
          <w:tcPr>
            <w:tcW w:w="1701" w:type="dxa"/>
            <w:vAlign w:val="bottom"/>
          </w:tcPr>
          <w:p w14:paraId="1BC6F7BD" w14:textId="60F82A1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0BBDB09D" w14:textId="77777777" w:rsidTr="00DD18EC">
        <w:tc>
          <w:tcPr>
            <w:tcW w:w="2694" w:type="dxa"/>
            <w:vAlign w:val="bottom"/>
          </w:tcPr>
          <w:p w14:paraId="640A4E2A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Maków Podhalański</w:t>
            </w:r>
          </w:p>
        </w:tc>
        <w:tc>
          <w:tcPr>
            <w:tcW w:w="1701" w:type="dxa"/>
            <w:vAlign w:val="bottom"/>
          </w:tcPr>
          <w:p w14:paraId="67DEB09A" w14:textId="25C0364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701" w:type="dxa"/>
            <w:vAlign w:val="bottom"/>
          </w:tcPr>
          <w:p w14:paraId="7A659D56" w14:textId="6BA9B05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32693BA5" w14:textId="77777777" w:rsidTr="00DD18EC">
        <w:tc>
          <w:tcPr>
            <w:tcW w:w="2694" w:type="dxa"/>
            <w:vAlign w:val="bottom"/>
          </w:tcPr>
          <w:p w14:paraId="072D37A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701" w:type="dxa"/>
            <w:vAlign w:val="bottom"/>
          </w:tcPr>
          <w:p w14:paraId="141123F8" w14:textId="59EEAA6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701" w:type="dxa"/>
            <w:vAlign w:val="bottom"/>
          </w:tcPr>
          <w:p w14:paraId="6CBBBEA1" w14:textId="6529EA5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70469CE5" w14:textId="77777777" w:rsidTr="00DD18EC">
        <w:tc>
          <w:tcPr>
            <w:tcW w:w="2694" w:type="dxa"/>
            <w:vAlign w:val="bottom"/>
          </w:tcPr>
          <w:p w14:paraId="0A21F24D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701" w:type="dxa"/>
            <w:vAlign w:val="bottom"/>
          </w:tcPr>
          <w:p w14:paraId="68033A97" w14:textId="340C8AF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701" w:type="dxa"/>
            <w:vAlign w:val="bottom"/>
          </w:tcPr>
          <w:p w14:paraId="535920C7" w14:textId="709D925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0663EEA0" w14:textId="77777777" w:rsidTr="00DD18EC">
        <w:tc>
          <w:tcPr>
            <w:tcW w:w="2694" w:type="dxa"/>
            <w:vAlign w:val="bottom"/>
          </w:tcPr>
          <w:p w14:paraId="5FFDF6C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Radziemice</w:t>
            </w:r>
          </w:p>
        </w:tc>
        <w:tc>
          <w:tcPr>
            <w:tcW w:w="1701" w:type="dxa"/>
            <w:vAlign w:val="bottom"/>
          </w:tcPr>
          <w:p w14:paraId="0EB7CC5F" w14:textId="603AD84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701" w:type="dxa"/>
            <w:vAlign w:val="bottom"/>
          </w:tcPr>
          <w:p w14:paraId="2CF1E8D2" w14:textId="5EEB94C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2829709D" w14:textId="77777777" w:rsidTr="00DD18EC">
        <w:tc>
          <w:tcPr>
            <w:tcW w:w="2694" w:type="dxa"/>
            <w:vAlign w:val="bottom"/>
          </w:tcPr>
          <w:p w14:paraId="42C618E3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701" w:type="dxa"/>
            <w:vAlign w:val="bottom"/>
          </w:tcPr>
          <w:p w14:paraId="6999E0F9" w14:textId="4C87F36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701" w:type="dxa"/>
            <w:vAlign w:val="bottom"/>
          </w:tcPr>
          <w:p w14:paraId="44B58F1C" w14:textId="3C281AD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026C070A" w14:textId="77777777" w:rsidTr="00DD18EC">
        <w:tc>
          <w:tcPr>
            <w:tcW w:w="2694" w:type="dxa"/>
            <w:vAlign w:val="bottom"/>
          </w:tcPr>
          <w:p w14:paraId="58D207A8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Klucze</w:t>
            </w:r>
          </w:p>
        </w:tc>
        <w:tc>
          <w:tcPr>
            <w:tcW w:w="1701" w:type="dxa"/>
            <w:vAlign w:val="bottom"/>
          </w:tcPr>
          <w:p w14:paraId="16E027B1" w14:textId="1690DD6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1701" w:type="dxa"/>
            <w:vAlign w:val="bottom"/>
          </w:tcPr>
          <w:p w14:paraId="0C7CA2F5" w14:textId="4F58A5D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394AB69A" w14:textId="77777777" w:rsidTr="00DD18EC">
        <w:tc>
          <w:tcPr>
            <w:tcW w:w="2694" w:type="dxa"/>
            <w:vAlign w:val="bottom"/>
          </w:tcPr>
          <w:p w14:paraId="0556BB3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701" w:type="dxa"/>
            <w:vAlign w:val="bottom"/>
          </w:tcPr>
          <w:p w14:paraId="594A99B4" w14:textId="4E8A9A5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701" w:type="dxa"/>
            <w:vAlign w:val="bottom"/>
          </w:tcPr>
          <w:p w14:paraId="6B57EEE3" w14:textId="305F765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370F233A" w14:textId="77777777" w:rsidTr="00DD18EC">
        <w:tc>
          <w:tcPr>
            <w:tcW w:w="2694" w:type="dxa"/>
            <w:vAlign w:val="bottom"/>
          </w:tcPr>
          <w:p w14:paraId="024BF349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Rabka-Zdrój</w:t>
            </w:r>
          </w:p>
        </w:tc>
        <w:tc>
          <w:tcPr>
            <w:tcW w:w="1701" w:type="dxa"/>
            <w:vAlign w:val="bottom"/>
          </w:tcPr>
          <w:p w14:paraId="368BFAEF" w14:textId="365031A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701" w:type="dxa"/>
            <w:vAlign w:val="bottom"/>
          </w:tcPr>
          <w:p w14:paraId="36C0F9FB" w14:textId="1DF7628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292C9053" w14:textId="77777777" w:rsidTr="00DD18EC">
        <w:tc>
          <w:tcPr>
            <w:tcW w:w="2694" w:type="dxa"/>
            <w:vAlign w:val="bottom"/>
          </w:tcPr>
          <w:p w14:paraId="5AC72B6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701" w:type="dxa"/>
            <w:vAlign w:val="bottom"/>
          </w:tcPr>
          <w:p w14:paraId="67698D57" w14:textId="3D8EC8E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701" w:type="dxa"/>
            <w:vAlign w:val="bottom"/>
          </w:tcPr>
          <w:p w14:paraId="25DA001E" w14:textId="3326828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18C0D797" w14:textId="77777777" w:rsidTr="00DD18EC">
        <w:tc>
          <w:tcPr>
            <w:tcW w:w="2694" w:type="dxa"/>
            <w:vAlign w:val="bottom"/>
          </w:tcPr>
          <w:p w14:paraId="2DA97A39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Tomice</w:t>
            </w:r>
          </w:p>
        </w:tc>
        <w:tc>
          <w:tcPr>
            <w:tcW w:w="1701" w:type="dxa"/>
            <w:vAlign w:val="bottom"/>
          </w:tcPr>
          <w:p w14:paraId="20B0EABD" w14:textId="29BD7CC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701" w:type="dxa"/>
            <w:vAlign w:val="bottom"/>
          </w:tcPr>
          <w:p w14:paraId="59C2ADC7" w14:textId="576033D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4A68C9EC" w14:textId="77777777" w:rsidTr="00DD18EC">
        <w:tc>
          <w:tcPr>
            <w:tcW w:w="2694" w:type="dxa"/>
            <w:vAlign w:val="bottom"/>
          </w:tcPr>
          <w:p w14:paraId="391B849D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701" w:type="dxa"/>
            <w:vAlign w:val="bottom"/>
          </w:tcPr>
          <w:p w14:paraId="703E9916" w14:textId="6569206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154</w:t>
            </w:r>
          </w:p>
        </w:tc>
        <w:tc>
          <w:tcPr>
            <w:tcW w:w="1701" w:type="dxa"/>
            <w:vAlign w:val="bottom"/>
          </w:tcPr>
          <w:p w14:paraId="6FBB3CD2" w14:textId="3E2A1A4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175C881D" w14:textId="77777777" w:rsidTr="00DD18EC">
        <w:tc>
          <w:tcPr>
            <w:tcW w:w="2694" w:type="dxa"/>
            <w:vAlign w:val="bottom"/>
          </w:tcPr>
          <w:p w14:paraId="311732D5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Jabłonka</w:t>
            </w:r>
          </w:p>
        </w:tc>
        <w:tc>
          <w:tcPr>
            <w:tcW w:w="1701" w:type="dxa"/>
            <w:vAlign w:val="bottom"/>
          </w:tcPr>
          <w:p w14:paraId="5A578D6D" w14:textId="0D0E0E0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701" w:type="dxa"/>
            <w:vAlign w:val="bottom"/>
          </w:tcPr>
          <w:p w14:paraId="6205F5E3" w14:textId="2C83E0E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4313B276" w14:textId="77777777" w:rsidTr="00DD18EC">
        <w:tc>
          <w:tcPr>
            <w:tcW w:w="2694" w:type="dxa"/>
            <w:vAlign w:val="bottom"/>
          </w:tcPr>
          <w:p w14:paraId="53DE89BD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701" w:type="dxa"/>
            <w:vAlign w:val="bottom"/>
          </w:tcPr>
          <w:p w14:paraId="11FADAA9" w14:textId="6F3C015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701" w:type="dxa"/>
            <w:vAlign w:val="bottom"/>
          </w:tcPr>
          <w:p w14:paraId="1B570342" w14:textId="6BD97F7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6BD722C2" w14:textId="77777777" w:rsidTr="00DD18EC">
        <w:tc>
          <w:tcPr>
            <w:tcW w:w="2694" w:type="dxa"/>
            <w:vAlign w:val="bottom"/>
          </w:tcPr>
          <w:p w14:paraId="65B2334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Wojnicz</w:t>
            </w:r>
          </w:p>
        </w:tc>
        <w:tc>
          <w:tcPr>
            <w:tcW w:w="1701" w:type="dxa"/>
            <w:vAlign w:val="bottom"/>
          </w:tcPr>
          <w:p w14:paraId="13DAD3E9" w14:textId="6C0D7E8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701" w:type="dxa"/>
            <w:vAlign w:val="bottom"/>
          </w:tcPr>
          <w:p w14:paraId="00671A65" w14:textId="5FA3395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532C45FE" w14:textId="77777777" w:rsidTr="00DD18EC">
        <w:tc>
          <w:tcPr>
            <w:tcW w:w="2694" w:type="dxa"/>
            <w:vAlign w:val="bottom"/>
          </w:tcPr>
          <w:p w14:paraId="375D50CA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Jordanów gm.</w:t>
            </w:r>
          </w:p>
        </w:tc>
        <w:tc>
          <w:tcPr>
            <w:tcW w:w="1701" w:type="dxa"/>
            <w:vAlign w:val="bottom"/>
          </w:tcPr>
          <w:p w14:paraId="2062712D" w14:textId="5CBB621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701" w:type="dxa"/>
            <w:vAlign w:val="bottom"/>
          </w:tcPr>
          <w:p w14:paraId="11F1190C" w14:textId="4D00524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075DC719" w14:textId="77777777" w:rsidTr="00DD18EC">
        <w:tc>
          <w:tcPr>
            <w:tcW w:w="2694" w:type="dxa"/>
            <w:vAlign w:val="bottom"/>
          </w:tcPr>
          <w:p w14:paraId="6485F3B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Jodłownik</w:t>
            </w:r>
          </w:p>
        </w:tc>
        <w:tc>
          <w:tcPr>
            <w:tcW w:w="1701" w:type="dxa"/>
            <w:vAlign w:val="bottom"/>
          </w:tcPr>
          <w:p w14:paraId="3E32F0E5" w14:textId="1BAF325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701" w:type="dxa"/>
            <w:vAlign w:val="bottom"/>
          </w:tcPr>
          <w:p w14:paraId="01E2C604" w14:textId="7B9C81F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126008A6" w14:textId="77777777" w:rsidTr="00DD18EC">
        <w:tc>
          <w:tcPr>
            <w:tcW w:w="2694" w:type="dxa"/>
            <w:vAlign w:val="bottom"/>
          </w:tcPr>
          <w:p w14:paraId="33ABC9D9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Raba Wyżna</w:t>
            </w:r>
          </w:p>
        </w:tc>
        <w:tc>
          <w:tcPr>
            <w:tcW w:w="1701" w:type="dxa"/>
            <w:vAlign w:val="bottom"/>
          </w:tcPr>
          <w:p w14:paraId="79BEB63C" w14:textId="2B2A5A7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701" w:type="dxa"/>
            <w:vAlign w:val="bottom"/>
          </w:tcPr>
          <w:p w14:paraId="606B5369" w14:textId="435046F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5B10A286" w14:textId="77777777" w:rsidTr="00DD18EC">
        <w:tc>
          <w:tcPr>
            <w:tcW w:w="2694" w:type="dxa"/>
            <w:vAlign w:val="bottom"/>
          </w:tcPr>
          <w:p w14:paraId="093891F6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Żegocina</w:t>
            </w:r>
          </w:p>
        </w:tc>
        <w:tc>
          <w:tcPr>
            <w:tcW w:w="1701" w:type="dxa"/>
            <w:vAlign w:val="bottom"/>
          </w:tcPr>
          <w:p w14:paraId="61914C7D" w14:textId="12DC750C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701" w:type="dxa"/>
            <w:vAlign w:val="bottom"/>
          </w:tcPr>
          <w:p w14:paraId="5A44530C" w14:textId="2462137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3FE4FE0E" w14:textId="77777777" w:rsidTr="00DD18EC">
        <w:tc>
          <w:tcPr>
            <w:tcW w:w="2694" w:type="dxa"/>
            <w:vAlign w:val="bottom"/>
          </w:tcPr>
          <w:p w14:paraId="2837DA34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Pleśna</w:t>
            </w:r>
          </w:p>
        </w:tc>
        <w:tc>
          <w:tcPr>
            <w:tcW w:w="1701" w:type="dxa"/>
            <w:vAlign w:val="bottom"/>
          </w:tcPr>
          <w:p w14:paraId="3C427A60" w14:textId="2E83189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701" w:type="dxa"/>
            <w:vAlign w:val="bottom"/>
          </w:tcPr>
          <w:p w14:paraId="01BAC979" w14:textId="1E30413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172893A0" w14:textId="77777777" w:rsidTr="00DD18EC">
        <w:tc>
          <w:tcPr>
            <w:tcW w:w="2694" w:type="dxa"/>
            <w:vAlign w:val="bottom"/>
          </w:tcPr>
          <w:p w14:paraId="4EF3287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701" w:type="dxa"/>
            <w:vAlign w:val="bottom"/>
          </w:tcPr>
          <w:p w14:paraId="69D6ED0A" w14:textId="76531A6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701" w:type="dxa"/>
            <w:vAlign w:val="bottom"/>
          </w:tcPr>
          <w:p w14:paraId="61634A38" w14:textId="5D5D92D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4C7C60C4" w14:textId="77777777" w:rsidTr="00DD18EC">
        <w:tc>
          <w:tcPr>
            <w:tcW w:w="2694" w:type="dxa"/>
            <w:vAlign w:val="bottom"/>
          </w:tcPr>
          <w:p w14:paraId="0AB40E03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Dobra</w:t>
            </w:r>
          </w:p>
        </w:tc>
        <w:tc>
          <w:tcPr>
            <w:tcW w:w="1701" w:type="dxa"/>
            <w:vAlign w:val="bottom"/>
          </w:tcPr>
          <w:p w14:paraId="2ABA3854" w14:textId="6D29523C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701" w:type="dxa"/>
            <w:vAlign w:val="bottom"/>
          </w:tcPr>
          <w:p w14:paraId="388A3500" w14:textId="7550758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76ADF2CD" w14:textId="77777777" w:rsidTr="00DD18EC">
        <w:tc>
          <w:tcPr>
            <w:tcW w:w="2694" w:type="dxa"/>
            <w:vAlign w:val="bottom"/>
          </w:tcPr>
          <w:p w14:paraId="5A990DF4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Książ Wielki</w:t>
            </w:r>
          </w:p>
        </w:tc>
        <w:tc>
          <w:tcPr>
            <w:tcW w:w="1701" w:type="dxa"/>
            <w:vAlign w:val="bottom"/>
          </w:tcPr>
          <w:p w14:paraId="0724B827" w14:textId="6544C03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701" w:type="dxa"/>
            <w:vAlign w:val="bottom"/>
          </w:tcPr>
          <w:p w14:paraId="3CB91FCF" w14:textId="450FB87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58F01194" w14:textId="77777777" w:rsidTr="00DD18EC">
        <w:tc>
          <w:tcPr>
            <w:tcW w:w="2694" w:type="dxa"/>
            <w:vAlign w:val="bottom"/>
          </w:tcPr>
          <w:p w14:paraId="0A48AB12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2FD1D264" w14:textId="198E873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701" w:type="dxa"/>
            <w:vAlign w:val="bottom"/>
          </w:tcPr>
          <w:p w14:paraId="20D78A1D" w14:textId="26B95A8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79895049" w14:textId="77777777" w:rsidTr="00DD18EC">
        <w:tc>
          <w:tcPr>
            <w:tcW w:w="2694" w:type="dxa"/>
            <w:vAlign w:val="bottom"/>
          </w:tcPr>
          <w:p w14:paraId="0CDF4278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Pałecznica</w:t>
            </w:r>
          </w:p>
        </w:tc>
        <w:tc>
          <w:tcPr>
            <w:tcW w:w="1701" w:type="dxa"/>
            <w:vAlign w:val="bottom"/>
          </w:tcPr>
          <w:p w14:paraId="3845DD16" w14:textId="0BE5701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6C05B80E" w14:textId="1F8123C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121DCC91" w14:textId="77777777" w:rsidTr="00DD18EC">
        <w:tc>
          <w:tcPr>
            <w:tcW w:w="2694" w:type="dxa"/>
            <w:vAlign w:val="bottom"/>
          </w:tcPr>
          <w:p w14:paraId="23DA0140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Czchów</w:t>
            </w:r>
          </w:p>
        </w:tc>
        <w:tc>
          <w:tcPr>
            <w:tcW w:w="1701" w:type="dxa"/>
            <w:vAlign w:val="bottom"/>
          </w:tcPr>
          <w:p w14:paraId="7A947E2B" w14:textId="7C0AF86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7D6EAA1F" w14:textId="6B3F686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1F643D18" w14:textId="77777777" w:rsidTr="00DD18EC">
        <w:tc>
          <w:tcPr>
            <w:tcW w:w="2694" w:type="dxa"/>
            <w:vAlign w:val="bottom"/>
          </w:tcPr>
          <w:p w14:paraId="1C3D9877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Lipnica Murowana</w:t>
            </w:r>
          </w:p>
        </w:tc>
        <w:tc>
          <w:tcPr>
            <w:tcW w:w="1701" w:type="dxa"/>
            <w:vAlign w:val="bottom"/>
          </w:tcPr>
          <w:p w14:paraId="36ECDC66" w14:textId="4BE8688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701" w:type="dxa"/>
            <w:vAlign w:val="bottom"/>
          </w:tcPr>
          <w:p w14:paraId="020ED325" w14:textId="2DB9408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4850457F" w14:textId="77777777" w:rsidTr="00DD18EC">
        <w:tc>
          <w:tcPr>
            <w:tcW w:w="2694" w:type="dxa"/>
            <w:vAlign w:val="bottom"/>
          </w:tcPr>
          <w:p w14:paraId="4D150331" w14:textId="75DD818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Gnojnik</w:t>
            </w:r>
          </w:p>
        </w:tc>
        <w:tc>
          <w:tcPr>
            <w:tcW w:w="1701" w:type="dxa"/>
            <w:vAlign w:val="bottom"/>
          </w:tcPr>
          <w:p w14:paraId="7A37D719" w14:textId="5B9B95C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701" w:type="dxa"/>
            <w:vAlign w:val="bottom"/>
          </w:tcPr>
          <w:p w14:paraId="3A285EAB" w14:textId="7010CA8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4E25F8C5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8E5ADD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21C581F9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</w:t>
      </w:r>
      <w:r w:rsidRPr="000878AB">
        <w:rPr>
          <w:rFonts w:ascii="Lato" w:hAnsi="Lato"/>
          <w:noProof/>
          <w:sz w:val="22"/>
          <w:szCs w:val="22"/>
        </w:rPr>
        <w:t xml:space="preserve"> spełniały kryteria badania</w:t>
      </w:r>
    </w:p>
    <w:p w14:paraId="3117F038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0878AB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5</w:t>
      </w:r>
    </w:p>
    <w:p w14:paraId="33A8EF13" w14:textId="77777777" w:rsidR="004E37D3" w:rsidRPr="008E5ADD" w:rsidRDefault="004E37D3" w:rsidP="00E91C5F">
      <w:pPr>
        <w:ind w:firstLine="0"/>
        <w:rPr>
          <w:rFonts w:ascii="Lato" w:hAnsi="Lato"/>
        </w:rPr>
      </w:pPr>
    </w:p>
    <w:p w14:paraId="72E87B53" w14:textId="77777777" w:rsidR="00552945" w:rsidRPr="008E5ADD" w:rsidRDefault="00552945" w:rsidP="004E37D3">
      <w:pPr>
        <w:rPr>
          <w:rFonts w:ascii="Lato" w:hAnsi="Lato"/>
        </w:rPr>
      </w:pPr>
    </w:p>
    <w:p w14:paraId="5BD00DAC" w14:textId="77777777" w:rsidR="00552945" w:rsidRPr="008E5ADD" w:rsidRDefault="00552945" w:rsidP="004E37D3">
      <w:pPr>
        <w:rPr>
          <w:rFonts w:ascii="Lato" w:hAnsi="Lato"/>
        </w:rPr>
      </w:pPr>
    </w:p>
    <w:p w14:paraId="57A95653" w14:textId="77777777" w:rsidR="00552945" w:rsidRPr="008E5ADD" w:rsidRDefault="00552945" w:rsidP="004E37D3">
      <w:pPr>
        <w:rPr>
          <w:rFonts w:ascii="Lato" w:hAnsi="Lato"/>
        </w:rPr>
      </w:pPr>
    </w:p>
    <w:p w14:paraId="16619C00" w14:textId="77777777" w:rsidR="00552945" w:rsidRPr="008E5ADD" w:rsidRDefault="00552945" w:rsidP="004E37D3">
      <w:pPr>
        <w:rPr>
          <w:rFonts w:ascii="Lato" w:hAnsi="Lato"/>
        </w:rPr>
      </w:pPr>
    </w:p>
    <w:p w14:paraId="39AA6A6A" w14:textId="77777777" w:rsidR="00552945" w:rsidRPr="008E5ADD" w:rsidRDefault="00552945" w:rsidP="004E37D3">
      <w:pPr>
        <w:rPr>
          <w:rFonts w:ascii="Lato" w:hAnsi="Lato"/>
        </w:rPr>
      </w:pPr>
    </w:p>
    <w:p w14:paraId="59C14A1C" w14:textId="77777777" w:rsidR="00552945" w:rsidRPr="008E5ADD" w:rsidRDefault="00552945" w:rsidP="004E37D3">
      <w:pPr>
        <w:rPr>
          <w:rFonts w:ascii="Lato" w:hAnsi="Lato"/>
        </w:rPr>
      </w:pPr>
    </w:p>
    <w:p w14:paraId="5C2C2696" w14:textId="77777777" w:rsidR="00552945" w:rsidRPr="008E5ADD" w:rsidRDefault="00552945" w:rsidP="004E37D3">
      <w:pPr>
        <w:rPr>
          <w:rFonts w:ascii="Lato" w:hAnsi="Lato"/>
        </w:rPr>
      </w:pPr>
    </w:p>
    <w:p w14:paraId="24D12B2D" w14:textId="236FBC31" w:rsidR="00552945" w:rsidRPr="008E5ADD" w:rsidRDefault="00552945" w:rsidP="004B5529">
      <w:pPr>
        <w:pStyle w:val="Tytusekcji"/>
        <w:jc w:val="left"/>
        <w:rPr>
          <w:rFonts w:ascii="Lato" w:hAnsi="Lato"/>
          <w:noProof/>
        </w:rPr>
      </w:pPr>
      <w:bookmarkStart w:id="19" w:name="_Toc111122711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5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przyjeżdżających do pracy do MOF w liczbie zatrudnionych w gminie zamieszkania w 2019 r.</w:t>
      </w:r>
      <w:bookmarkEnd w:id="19"/>
    </w:p>
    <w:p w14:paraId="6BBE8B69" w14:textId="122EF1E4" w:rsidR="00AC5167" w:rsidRPr="008E5ADD" w:rsidRDefault="00552945" w:rsidP="00552945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7EDF3B35" wp14:editId="4A7C9BB3">
            <wp:extent cx="5800725" cy="3655060"/>
            <wp:effectExtent l="0" t="0" r="0" b="254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9866" r="-1185"/>
                    <a:stretch/>
                  </pic:blipFill>
                  <pic:spPr bwMode="auto">
                    <a:xfrm>
                      <a:off x="0" y="0"/>
                      <a:ext cx="580072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6C829" w14:textId="64C2FA41" w:rsidR="00552945" w:rsidRPr="008E5ADD" w:rsidRDefault="00552945" w:rsidP="00552945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 xml:space="preserve">Tabela </w:t>
      </w:r>
      <w:r w:rsidR="00EE0DCF" w:rsidRPr="008E5ADD">
        <w:rPr>
          <w:rFonts w:ascii="Lato" w:hAnsi="Lato"/>
          <w:noProof/>
          <w:lang w:bidi="pl-PL"/>
        </w:rPr>
        <w:t>6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 xml:space="preserve">Przyjazdy do </w:t>
      </w:r>
      <w:r w:rsidR="009635F5" w:rsidRPr="008E5ADD">
        <w:rPr>
          <w:rFonts w:ascii="Lato" w:hAnsi="Lato"/>
          <w:noProof/>
        </w:rPr>
        <w:t>MOF</w:t>
      </w:r>
      <w:r w:rsidRPr="008E5ADD">
        <w:rPr>
          <w:rFonts w:ascii="Lato" w:hAnsi="Lato"/>
          <w:noProof/>
        </w:rPr>
        <w:t xml:space="preserve"> w 2020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905414" w:rsidRPr="008E5ADD" w14:paraId="0CD1595A" w14:textId="77777777" w:rsidTr="00E6447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0AC99F52" w14:textId="77777777" w:rsidR="00905414" w:rsidRPr="008E5ADD" w:rsidRDefault="00905414" w:rsidP="00905414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75ACF96D" w14:textId="79671903" w:rsidR="00905414" w:rsidRPr="00905414" w:rsidRDefault="00905414" w:rsidP="00905414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73F1B8C5" w14:textId="0374A295" w:rsidR="00905414" w:rsidRPr="00905414" w:rsidRDefault="00905414" w:rsidP="00905414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przyjazdów</w:t>
            </w:r>
            <w:r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905414" w:rsidRPr="008E5ADD" w14:paraId="7720AE2D" w14:textId="77777777" w:rsidTr="00E6447B">
        <w:tc>
          <w:tcPr>
            <w:tcW w:w="2694" w:type="dxa"/>
            <w:vAlign w:val="bottom"/>
          </w:tcPr>
          <w:p w14:paraId="565D8864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2ED98F03" w14:textId="14C2129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1850</w:t>
            </w:r>
          </w:p>
        </w:tc>
        <w:tc>
          <w:tcPr>
            <w:tcW w:w="1701" w:type="dxa"/>
            <w:vAlign w:val="bottom"/>
          </w:tcPr>
          <w:p w14:paraId="5D465518" w14:textId="07E9C93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7AE973CC" w14:textId="77777777" w:rsidTr="00E6447B">
        <w:tc>
          <w:tcPr>
            <w:tcW w:w="2694" w:type="dxa"/>
            <w:vAlign w:val="bottom"/>
          </w:tcPr>
          <w:p w14:paraId="3BC6E89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7E6F9920" w14:textId="74512BA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1655</w:t>
            </w:r>
          </w:p>
        </w:tc>
        <w:tc>
          <w:tcPr>
            <w:tcW w:w="1701" w:type="dxa"/>
            <w:vAlign w:val="bottom"/>
          </w:tcPr>
          <w:p w14:paraId="58D4ABA9" w14:textId="6B5030D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05152687" w14:textId="77777777" w:rsidTr="00E6447B">
        <w:tc>
          <w:tcPr>
            <w:tcW w:w="2694" w:type="dxa"/>
            <w:vAlign w:val="bottom"/>
          </w:tcPr>
          <w:p w14:paraId="690C660C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62F25270" w14:textId="6905D52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1590</w:t>
            </w:r>
          </w:p>
        </w:tc>
        <w:tc>
          <w:tcPr>
            <w:tcW w:w="1701" w:type="dxa"/>
            <w:vAlign w:val="bottom"/>
          </w:tcPr>
          <w:p w14:paraId="1BB3CDD4" w14:textId="1A5250C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1300C60E" w14:textId="77777777" w:rsidTr="00E6447B">
        <w:tc>
          <w:tcPr>
            <w:tcW w:w="2694" w:type="dxa"/>
            <w:vAlign w:val="bottom"/>
          </w:tcPr>
          <w:p w14:paraId="1773BDF2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20A61E3E" w14:textId="1FD0224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1449</w:t>
            </w:r>
          </w:p>
        </w:tc>
        <w:tc>
          <w:tcPr>
            <w:tcW w:w="1701" w:type="dxa"/>
            <w:vAlign w:val="bottom"/>
          </w:tcPr>
          <w:p w14:paraId="4E4AA988" w14:textId="0551729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1F4584DB" w14:textId="77777777" w:rsidTr="00E6447B">
        <w:tc>
          <w:tcPr>
            <w:tcW w:w="2694" w:type="dxa"/>
            <w:vAlign w:val="bottom"/>
          </w:tcPr>
          <w:p w14:paraId="1FBAB64B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5FF832A9" w14:textId="0EBEB13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1288</w:t>
            </w:r>
          </w:p>
        </w:tc>
        <w:tc>
          <w:tcPr>
            <w:tcW w:w="1701" w:type="dxa"/>
            <w:vAlign w:val="bottom"/>
          </w:tcPr>
          <w:p w14:paraId="58F01F5B" w14:textId="1FE2EF0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35566A9A" w14:textId="77777777" w:rsidTr="00E6447B">
        <w:tc>
          <w:tcPr>
            <w:tcW w:w="2694" w:type="dxa"/>
            <w:vAlign w:val="bottom"/>
          </w:tcPr>
          <w:p w14:paraId="49069A3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088DBD69" w14:textId="44A24FA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1264</w:t>
            </w:r>
          </w:p>
        </w:tc>
        <w:tc>
          <w:tcPr>
            <w:tcW w:w="1701" w:type="dxa"/>
            <w:vAlign w:val="bottom"/>
          </w:tcPr>
          <w:p w14:paraId="1D5786A7" w14:textId="4FBC5EC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30721F15" w14:textId="77777777" w:rsidTr="00E6447B">
        <w:tc>
          <w:tcPr>
            <w:tcW w:w="2694" w:type="dxa"/>
            <w:vAlign w:val="bottom"/>
          </w:tcPr>
          <w:p w14:paraId="4F446E8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0C917441" w14:textId="21D648A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1263</w:t>
            </w:r>
          </w:p>
        </w:tc>
        <w:tc>
          <w:tcPr>
            <w:tcW w:w="1701" w:type="dxa"/>
            <w:vAlign w:val="bottom"/>
          </w:tcPr>
          <w:p w14:paraId="0F5065E5" w14:textId="40A81DF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1281E434" w14:textId="77777777" w:rsidTr="00E6447B">
        <w:tc>
          <w:tcPr>
            <w:tcW w:w="2694" w:type="dxa"/>
            <w:vAlign w:val="bottom"/>
          </w:tcPr>
          <w:p w14:paraId="251F238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15E92D1B" w14:textId="34AE1519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1253</w:t>
            </w:r>
          </w:p>
        </w:tc>
        <w:tc>
          <w:tcPr>
            <w:tcW w:w="1701" w:type="dxa"/>
            <w:vAlign w:val="bottom"/>
          </w:tcPr>
          <w:p w14:paraId="36A29CAE" w14:textId="4325A2F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905414" w:rsidRPr="008E5ADD" w14:paraId="66B9B002" w14:textId="77777777" w:rsidTr="00E6447B">
        <w:tc>
          <w:tcPr>
            <w:tcW w:w="2694" w:type="dxa"/>
            <w:vAlign w:val="bottom"/>
          </w:tcPr>
          <w:p w14:paraId="1C1C674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Brzeźnica</w:t>
            </w:r>
          </w:p>
        </w:tc>
        <w:tc>
          <w:tcPr>
            <w:tcW w:w="1701" w:type="dxa"/>
            <w:vAlign w:val="bottom"/>
          </w:tcPr>
          <w:p w14:paraId="5A7E128F" w14:textId="156C1F2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1152</w:t>
            </w:r>
          </w:p>
        </w:tc>
        <w:tc>
          <w:tcPr>
            <w:tcW w:w="1701" w:type="dxa"/>
            <w:vAlign w:val="bottom"/>
          </w:tcPr>
          <w:p w14:paraId="08B2ADBE" w14:textId="2D741CB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70C6469B" w14:textId="77777777" w:rsidTr="00E6447B">
        <w:tc>
          <w:tcPr>
            <w:tcW w:w="2694" w:type="dxa"/>
            <w:vAlign w:val="bottom"/>
          </w:tcPr>
          <w:p w14:paraId="7CA2176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1F2C38FE" w14:textId="6FF4B29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1108</w:t>
            </w:r>
          </w:p>
        </w:tc>
        <w:tc>
          <w:tcPr>
            <w:tcW w:w="1701" w:type="dxa"/>
            <w:vAlign w:val="bottom"/>
          </w:tcPr>
          <w:p w14:paraId="716828EC" w14:textId="319AEAB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22665A45" w14:textId="77777777" w:rsidTr="00E6447B">
        <w:tc>
          <w:tcPr>
            <w:tcW w:w="2694" w:type="dxa"/>
            <w:vAlign w:val="bottom"/>
          </w:tcPr>
          <w:p w14:paraId="018F9CE7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6DDB7810" w14:textId="1973983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1063</w:t>
            </w:r>
          </w:p>
        </w:tc>
        <w:tc>
          <w:tcPr>
            <w:tcW w:w="1701" w:type="dxa"/>
            <w:vAlign w:val="bottom"/>
          </w:tcPr>
          <w:p w14:paraId="7D82EF4E" w14:textId="7E93241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167D48E6" w14:textId="77777777" w:rsidTr="00E6447B">
        <w:tc>
          <w:tcPr>
            <w:tcW w:w="2694" w:type="dxa"/>
            <w:vAlign w:val="bottom"/>
          </w:tcPr>
          <w:p w14:paraId="4BA1DC8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0A146CCE" w14:textId="02A2E4D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1017</w:t>
            </w:r>
          </w:p>
        </w:tc>
        <w:tc>
          <w:tcPr>
            <w:tcW w:w="1701" w:type="dxa"/>
            <w:vAlign w:val="bottom"/>
          </w:tcPr>
          <w:p w14:paraId="1B965AF3" w14:textId="179A009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3655482D" w14:textId="77777777" w:rsidTr="00E6447B">
        <w:tc>
          <w:tcPr>
            <w:tcW w:w="2694" w:type="dxa"/>
            <w:vAlign w:val="bottom"/>
          </w:tcPr>
          <w:p w14:paraId="5F6263D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06576278" w14:textId="3E3135A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1001</w:t>
            </w:r>
          </w:p>
        </w:tc>
        <w:tc>
          <w:tcPr>
            <w:tcW w:w="1701" w:type="dxa"/>
            <w:vAlign w:val="bottom"/>
          </w:tcPr>
          <w:p w14:paraId="5C9C0E9C" w14:textId="4C9EE22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905414" w:rsidRPr="008E5ADD" w14:paraId="7E57CF56" w14:textId="77777777" w:rsidTr="00E6447B">
        <w:tc>
          <w:tcPr>
            <w:tcW w:w="2694" w:type="dxa"/>
            <w:vAlign w:val="bottom"/>
          </w:tcPr>
          <w:p w14:paraId="00BEC2E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1C64C8E6" w14:textId="00E396E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826</w:t>
            </w:r>
          </w:p>
        </w:tc>
        <w:tc>
          <w:tcPr>
            <w:tcW w:w="1701" w:type="dxa"/>
            <w:vAlign w:val="bottom"/>
          </w:tcPr>
          <w:p w14:paraId="31473E74" w14:textId="616936B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905414" w:rsidRPr="008E5ADD" w14:paraId="3BF3D48D" w14:textId="77777777" w:rsidTr="00E6447B">
        <w:tc>
          <w:tcPr>
            <w:tcW w:w="2694" w:type="dxa"/>
            <w:vAlign w:val="bottom"/>
          </w:tcPr>
          <w:p w14:paraId="09BA0B52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681EF746" w14:textId="3620902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803</w:t>
            </w:r>
          </w:p>
        </w:tc>
        <w:tc>
          <w:tcPr>
            <w:tcW w:w="1701" w:type="dxa"/>
            <w:vAlign w:val="bottom"/>
          </w:tcPr>
          <w:p w14:paraId="41510867" w14:textId="617BDEC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7C2883E8" w14:textId="77777777" w:rsidTr="00E6447B">
        <w:tc>
          <w:tcPr>
            <w:tcW w:w="2694" w:type="dxa"/>
            <w:vAlign w:val="bottom"/>
          </w:tcPr>
          <w:p w14:paraId="142E09C8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701" w:type="dxa"/>
            <w:vAlign w:val="bottom"/>
          </w:tcPr>
          <w:p w14:paraId="4FDBCA97" w14:textId="1A47148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699</w:t>
            </w:r>
          </w:p>
        </w:tc>
        <w:tc>
          <w:tcPr>
            <w:tcW w:w="1701" w:type="dxa"/>
            <w:vAlign w:val="bottom"/>
          </w:tcPr>
          <w:p w14:paraId="4539E7FE" w14:textId="070116F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15BA7582" w14:textId="77777777" w:rsidTr="00E6447B">
        <w:tc>
          <w:tcPr>
            <w:tcW w:w="2694" w:type="dxa"/>
            <w:vAlign w:val="bottom"/>
          </w:tcPr>
          <w:p w14:paraId="39594887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Wiśniowa</w:t>
            </w:r>
          </w:p>
        </w:tc>
        <w:tc>
          <w:tcPr>
            <w:tcW w:w="1701" w:type="dxa"/>
            <w:vAlign w:val="bottom"/>
          </w:tcPr>
          <w:p w14:paraId="6A1F3BB8" w14:textId="33EAE3E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622</w:t>
            </w:r>
          </w:p>
        </w:tc>
        <w:tc>
          <w:tcPr>
            <w:tcW w:w="1701" w:type="dxa"/>
            <w:vAlign w:val="bottom"/>
          </w:tcPr>
          <w:p w14:paraId="31403697" w14:textId="3DF7E529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032B8D58" w14:textId="77777777" w:rsidTr="00E6447B">
        <w:tc>
          <w:tcPr>
            <w:tcW w:w="2694" w:type="dxa"/>
            <w:vAlign w:val="bottom"/>
          </w:tcPr>
          <w:p w14:paraId="2D3AAAFC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63D501FD" w14:textId="553691A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607</w:t>
            </w:r>
          </w:p>
        </w:tc>
        <w:tc>
          <w:tcPr>
            <w:tcW w:w="1701" w:type="dxa"/>
            <w:vAlign w:val="bottom"/>
          </w:tcPr>
          <w:p w14:paraId="3EBE4636" w14:textId="4B42FC4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64900D50" w14:textId="77777777" w:rsidTr="00E6447B">
        <w:tc>
          <w:tcPr>
            <w:tcW w:w="2694" w:type="dxa"/>
            <w:vAlign w:val="bottom"/>
          </w:tcPr>
          <w:p w14:paraId="38DA2C68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701" w:type="dxa"/>
            <w:vAlign w:val="bottom"/>
          </w:tcPr>
          <w:p w14:paraId="6A058638" w14:textId="297E80F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579</w:t>
            </w:r>
          </w:p>
        </w:tc>
        <w:tc>
          <w:tcPr>
            <w:tcW w:w="1701" w:type="dxa"/>
            <w:vAlign w:val="bottom"/>
          </w:tcPr>
          <w:p w14:paraId="24E6578B" w14:textId="7DBA2AB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1448CDA9" w14:textId="77777777" w:rsidTr="00E6447B">
        <w:tc>
          <w:tcPr>
            <w:tcW w:w="2694" w:type="dxa"/>
            <w:vAlign w:val="bottom"/>
          </w:tcPr>
          <w:p w14:paraId="055B93C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701" w:type="dxa"/>
            <w:vAlign w:val="bottom"/>
          </w:tcPr>
          <w:p w14:paraId="694E6A30" w14:textId="75277B7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529</w:t>
            </w:r>
          </w:p>
        </w:tc>
        <w:tc>
          <w:tcPr>
            <w:tcW w:w="1701" w:type="dxa"/>
            <w:vAlign w:val="bottom"/>
          </w:tcPr>
          <w:p w14:paraId="2541DBDE" w14:textId="70FB072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3D8A645B" w14:textId="77777777" w:rsidTr="00E6447B">
        <w:tc>
          <w:tcPr>
            <w:tcW w:w="2694" w:type="dxa"/>
            <w:vAlign w:val="bottom"/>
          </w:tcPr>
          <w:p w14:paraId="48067A7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701" w:type="dxa"/>
            <w:vAlign w:val="bottom"/>
          </w:tcPr>
          <w:p w14:paraId="15AC1942" w14:textId="06B98E3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506</w:t>
            </w:r>
          </w:p>
        </w:tc>
        <w:tc>
          <w:tcPr>
            <w:tcW w:w="1701" w:type="dxa"/>
            <w:vAlign w:val="bottom"/>
          </w:tcPr>
          <w:p w14:paraId="3B9568FF" w14:textId="004C999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4E05E4D9" w14:textId="77777777" w:rsidTr="00E6447B">
        <w:tc>
          <w:tcPr>
            <w:tcW w:w="2694" w:type="dxa"/>
            <w:vAlign w:val="bottom"/>
          </w:tcPr>
          <w:p w14:paraId="0138DA3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0873E59D" w14:textId="17913D6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505</w:t>
            </w:r>
          </w:p>
        </w:tc>
        <w:tc>
          <w:tcPr>
            <w:tcW w:w="1701" w:type="dxa"/>
            <w:vAlign w:val="bottom"/>
          </w:tcPr>
          <w:p w14:paraId="7D174930" w14:textId="0651BAB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0C1FBC48" w14:textId="77777777" w:rsidTr="00E6447B">
        <w:tc>
          <w:tcPr>
            <w:tcW w:w="2694" w:type="dxa"/>
            <w:vAlign w:val="bottom"/>
          </w:tcPr>
          <w:p w14:paraId="5329422E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701" w:type="dxa"/>
            <w:vAlign w:val="bottom"/>
          </w:tcPr>
          <w:p w14:paraId="63FD90ED" w14:textId="39EE64F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488</w:t>
            </w:r>
          </w:p>
        </w:tc>
        <w:tc>
          <w:tcPr>
            <w:tcW w:w="1701" w:type="dxa"/>
            <w:vAlign w:val="bottom"/>
          </w:tcPr>
          <w:p w14:paraId="70DCD2D9" w14:textId="613C5E6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905414" w:rsidRPr="008E5ADD" w14:paraId="0CA8EB9A" w14:textId="77777777" w:rsidTr="00E6447B">
        <w:tc>
          <w:tcPr>
            <w:tcW w:w="2694" w:type="dxa"/>
            <w:vAlign w:val="bottom"/>
          </w:tcPr>
          <w:p w14:paraId="3886D56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Tokarnia</w:t>
            </w:r>
          </w:p>
        </w:tc>
        <w:tc>
          <w:tcPr>
            <w:tcW w:w="1701" w:type="dxa"/>
            <w:vAlign w:val="bottom"/>
          </w:tcPr>
          <w:p w14:paraId="4F557D97" w14:textId="09A39CC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452</w:t>
            </w:r>
          </w:p>
        </w:tc>
        <w:tc>
          <w:tcPr>
            <w:tcW w:w="1701" w:type="dxa"/>
            <w:vAlign w:val="bottom"/>
          </w:tcPr>
          <w:p w14:paraId="27B56939" w14:textId="11ADB06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642112D3" w14:textId="77777777" w:rsidTr="00E6447B">
        <w:tc>
          <w:tcPr>
            <w:tcW w:w="2694" w:type="dxa"/>
            <w:vAlign w:val="bottom"/>
          </w:tcPr>
          <w:p w14:paraId="47632EF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701" w:type="dxa"/>
            <w:vAlign w:val="bottom"/>
          </w:tcPr>
          <w:p w14:paraId="681B77FA" w14:textId="64C1C08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443</w:t>
            </w:r>
          </w:p>
        </w:tc>
        <w:tc>
          <w:tcPr>
            <w:tcW w:w="1701" w:type="dxa"/>
            <w:vAlign w:val="bottom"/>
          </w:tcPr>
          <w:p w14:paraId="430D802A" w14:textId="1DBFF4B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438149E8" w14:textId="77777777" w:rsidTr="00E6447B">
        <w:tc>
          <w:tcPr>
            <w:tcW w:w="2694" w:type="dxa"/>
            <w:vAlign w:val="bottom"/>
          </w:tcPr>
          <w:p w14:paraId="63DC0915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701" w:type="dxa"/>
            <w:vAlign w:val="bottom"/>
          </w:tcPr>
          <w:p w14:paraId="4530DC1B" w14:textId="7804C7A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385</w:t>
            </w:r>
          </w:p>
        </w:tc>
        <w:tc>
          <w:tcPr>
            <w:tcW w:w="1701" w:type="dxa"/>
            <w:vAlign w:val="bottom"/>
          </w:tcPr>
          <w:p w14:paraId="0B556211" w14:textId="00D6A2D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2A24B50D" w14:textId="77777777" w:rsidTr="00E6447B">
        <w:tc>
          <w:tcPr>
            <w:tcW w:w="2694" w:type="dxa"/>
            <w:vAlign w:val="bottom"/>
          </w:tcPr>
          <w:p w14:paraId="51FD120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701" w:type="dxa"/>
            <w:vAlign w:val="bottom"/>
          </w:tcPr>
          <w:p w14:paraId="7AE1D804" w14:textId="6A6C10C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374</w:t>
            </w:r>
          </w:p>
        </w:tc>
        <w:tc>
          <w:tcPr>
            <w:tcW w:w="1701" w:type="dxa"/>
            <w:vAlign w:val="bottom"/>
          </w:tcPr>
          <w:p w14:paraId="74A9CB6B" w14:textId="7E78C9C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64B574D9" w14:textId="77777777" w:rsidTr="00E6447B">
        <w:tc>
          <w:tcPr>
            <w:tcW w:w="2694" w:type="dxa"/>
            <w:vAlign w:val="bottom"/>
          </w:tcPr>
          <w:p w14:paraId="5D4283BF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701" w:type="dxa"/>
            <w:vAlign w:val="bottom"/>
          </w:tcPr>
          <w:p w14:paraId="53F327A4" w14:textId="4ECBBA3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368</w:t>
            </w:r>
          </w:p>
        </w:tc>
        <w:tc>
          <w:tcPr>
            <w:tcW w:w="1701" w:type="dxa"/>
            <w:vAlign w:val="bottom"/>
          </w:tcPr>
          <w:p w14:paraId="5BC50FED" w14:textId="4529140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790FBD4A" w14:textId="77777777" w:rsidTr="00E6447B">
        <w:tc>
          <w:tcPr>
            <w:tcW w:w="2694" w:type="dxa"/>
            <w:vAlign w:val="bottom"/>
          </w:tcPr>
          <w:p w14:paraId="20509BE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gm.</w:t>
            </w:r>
          </w:p>
        </w:tc>
        <w:tc>
          <w:tcPr>
            <w:tcW w:w="1701" w:type="dxa"/>
            <w:vAlign w:val="bottom"/>
          </w:tcPr>
          <w:p w14:paraId="0B0E4444" w14:textId="78B3C4B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358</w:t>
            </w:r>
          </w:p>
        </w:tc>
        <w:tc>
          <w:tcPr>
            <w:tcW w:w="1701" w:type="dxa"/>
            <w:vAlign w:val="bottom"/>
          </w:tcPr>
          <w:p w14:paraId="4F7A8693" w14:textId="32448E2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0A837C7A" w14:textId="77777777" w:rsidTr="00E6447B">
        <w:tc>
          <w:tcPr>
            <w:tcW w:w="2694" w:type="dxa"/>
            <w:vAlign w:val="bottom"/>
          </w:tcPr>
          <w:p w14:paraId="6BDDB478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Limanowa gm.</w:t>
            </w:r>
          </w:p>
        </w:tc>
        <w:tc>
          <w:tcPr>
            <w:tcW w:w="1701" w:type="dxa"/>
            <w:vAlign w:val="bottom"/>
          </w:tcPr>
          <w:p w14:paraId="48F1E1E9" w14:textId="238EA089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330</w:t>
            </w:r>
          </w:p>
        </w:tc>
        <w:tc>
          <w:tcPr>
            <w:tcW w:w="1701" w:type="dxa"/>
            <w:vAlign w:val="bottom"/>
          </w:tcPr>
          <w:p w14:paraId="336151B6" w14:textId="3D5D8CD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0850490A" w14:textId="77777777" w:rsidTr="00E6447B">
        <w:tc>
          <w:tcPr>
            <w:tcW w:w="2694" w:type="dxa"/>
            <w:vAlign w:val="bottom"/>
          </w:tcPr>
          <w:p w14:paraId="714AFE5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701" w:type="dxa"/>
            <w:vAlign w:val="bottom"/>
          </w:tcPr>
          <w:p w14:paraId="4BCBD5E1" w14:textId="31B16B9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701" w:type="dxa"/>
            <w:vAlign w:val="bottom"/>
          </w:tcPr>
          <w:p w14:paraId="650CBF13" w14:textId="0274898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6CC8A8D4" w14:textId="77777777" w:rsidTr="00E6447B">
        <w:tc>
          <w:tcPr>
            <w:tcW w:w="2694" w:type="dxa"/>
            <w:vAlign w:val="bottom"/>
          </w:tcPr>
          <w:p w14:paraId="0B0EBFC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701" w:type="dxa"/>
            <w:vAlign w:val="bottom"/>
          </w:tcPr>
          <w:p w14:paraId="51B63FB8" w14:textId="7E78F55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314</w:t>
            </w:r>
          </w:p>
        </w:tc>
        <w:tc>
          <w:tcPr>
            <w:tcW w:w="1701" w:type="dxa"/>
            <w:vAlign w:val="bottom"/>
          </w:tcPr>
          <w:p w14:paraId="4FDF0EA7" w14:textId="65D90589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905414" w:rsidRPr="008E5ADD" w14:paraId="2D7B3BC1" w14:textId="77777777" w:rsidTr="00E6447B">
        <w:tc>
          <w:tcPr>
            <w:tcW w:w="2694" w:type="dxa"/>
            <w:vAlign w:val="bottom"/>
          </w:tcPr>
          <w:p w14:paraId="6901B13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701" w:type="dxa"/>
            <w:vAlign w:val="bottom"/>
          </w:tcPr>
          <w:p w14:paraId="31C5D83A" w14:textId="0169E08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291</w:t>
            </w:r>
          </w:p>
        </w:tc>
        <w:tc>
          <w:tcPr>
            <w:tcW w:w="1701" w:type="dxa"/>
            <w:vAlign w:val="bottom"/>
          </w:tcPr>
          <w:p w14:paraId="00F79F76" w14:textId="57B765B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643A18AD" w14:textId="77777777" w:rsidTr="00E6447B">
        <w:tc>
          <w:tcPr>
            <w:tcW w:w="2694" w:type="dxa"/>
            <w:vAlign w:val="bottom"/>
          </w:tcPr>
          <w:p w14:paraId="6BB01914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701" w:type="dxa"/>
            <w:vAlign w:val="bottom"/>
          </w:tcPr>
          <w:p w14:paraId="6DE39DA1" w14:textId="55D6881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290</w:t>
            </w:r>
          </w:p>
        </w:tc>
        <w:tc>
          <w:tcPr>
            <w:tcW w:w="1701" w:type="dxa"/>
            <w:vAlign w:val="bottom"/>
          </w:tcPr>
          <w:p w14:paraId="5DBEF66C" w14:textId="0E04EC2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5A320C46" w14:textId="77777777" w:rsidTr="00E6447B">
        <w:tc>
          <w:tcPr>
            <w:tcW w:w="2694" w:type="dxa"/>
            <w:vAlign w:val="bottom"/>
          </w:tcPr>
          <w:p w14:paraId="23D1946C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701" w:type="dxa"/>
            <w:vAlign w:val="bottom"/>
          </w:tcPr>
          <w:p w14:paraId="6DF81495" w14:textId="22306C7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274</w:t>
            </w:r>
          </w:p>
        </w:tc>
        <w:tc>
          <w:tcPr>
            <w:tcW w:w="1701" w:type="dxa"/>
            <w:vAlign w:val="bottom"/>
          </w:tcPr>
          <w:p w14:paraId="3A37A91C" w14:textId="50231C0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9DC34F7" w14:textId="77777777" w:rsidTr="00E6447B">
        <w:tc>
          <w:tcPr>
            <w:tcW w:w="2694" w:type="dxa"/>
            <w:vAlign w:val="bottom"/>
          </w:tcPr>
          <w:p w14:paraId="4D0DB3A5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701" w:type="dxa"/>
            <w:vAlign w:val="bottom"/>
          </w:tcPr>
          <w:p w14:paraId="1E57B90C" w14:textId="36BD214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1701" w:type="dxa"/>
            <w:vAlign w:val="bottom"/>
          </w:tcPr>
          <w:p w14:paraId="21B18F18" w14:textId="613A8D9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0D308DAF" w14:textId="77777777" w:rsidTr="00E6447B">
        <w:tc>
          <w:tcPr>
            <w:tcW w:w="2694" w:type="dxa"/>
            <w:vAlign w:val="bottom"/>
          </w:tcPr>
          <w:p w14:paraId="2FE8A1E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Libiąż</w:t>
            </w:r>
          </w:p>
        </w:tc>
        <w:tc>
          <w:tcPr>
            <w:tcW w:w="1701" w:type="dxa"/>
            <w:vAlign w:val="bottom"/>
          </w:tcPr>
          <w:p w14:paraId="35C2D044" w14:textId="10B2DF7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260</w:t>
            </w:r>
          </w:p>
        </w:tc>
        <w:tc>
          <w:tcPr>
            <w:tcW w:w="1701" w:type="dxa"/>
            <w:vAlign w:val="bottom"/>
          </w:tcPr>
          <w:p w14:paraId="0A96E66B" w14:textId="2662C24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3FDD61E9" w14:textId="77777777" w:rsidTr="00E6447B">
        <w:tc>
          <w:tcPr>
            <w:tcW w:w="2694" w:type="dxa"/>
            <w:vAlign w:val="bottom"/>
          </w:tcPr>
          <w:p w14:paraId="1AB837D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701" w:type="dxa"/>
            <w:vAlign w:val="bottom"/>
          </w:tcPr>
          <w:p w14:paraId="16200814" w14:textId="39347C7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701" w:type="dxa"/>
            <w:vAlign w:val="bottom"/>
          </w:tcPr>
          <w:p w14:paraId="2841D3BF" w14:textId="0DBC915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2C9BD142" w14:textId="77777777" w:rsidTr="00E6447B">
        <w:tc>
          <w:tcPr>
            <w:tcW w:w="2694" w:type="dxa"/>
            <w:vAlign w:val="bottom"/>
          </w:tcPr>
          <w:p w14:paraId="2B01FCC4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Klucze</w:t>
            </w:r>
          </w:p>
        </w:tc>
        <w:tc>
          <w:tcPr>
            <w:tcW w:w="1701" w:type="dxa"/>
            <w:vAlign w:val="bottom"/>
          </w:tcPr>
          <w:p w14:paraId="427F4F60" w14:textId="2D9730E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246</w:t>
            </w:r>
          </w:p>
        </w:tc>
        <w:tc>
          <w:tcPr>
            <w:tcW w:w="1701" w:type="dxa"/>
            <w:vAlign w:val="bottom"/>
          </w:tcPr>
          <w:p w14:paraId="064ABA42" w14:textId="65E2A27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73907047" w14:textId="77777777" w:rsidTr="00E6447B">
        <w:tc>
          <w:tcPr>
            <w:tcW w:w="2694" w:type="dxa"/>
            <w:vAlign w:val="bottom"/>
          </w:tcPr>
          <w:p w14:paraId="70B78FB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Zator</w:t>
            </w:r>
          </w:p>
        </w:tc>
        <w:tc>
          <w:tcPr>
            <w:tcW w:w="1701" w:type="dxa"/>
            <w:vAlign w:val="bottom"/>
          </w:tcPr>
          <w:p w14:paraId="22CCF633" w14:textId="1C3BE1B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239</w:t>
            </w:r>
          </w:p>
        </w:tc>
        <w:tc>
          <w:tcPr>
            <w:tcW w:w="1701" w:type="dxa"/>
            <w:vAlign w:val="bottom"/>
          </w:tcPr>
          <w:p w14:paraId="4D10546A" w14:textId="2914ECC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72539346" w14:textId="77777777" w:rsidTr="00E6447B">
        <w:tc>
          <w:tcPr>
            <w:tcW w:w="2694" w:type="dxa"/>
            <w:vAlign w:val="bottom"/>
          </w:tcPr>
          <w:p w14:paraId="07304EC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Maków Podhalański</w:t>
            </w:r>
          </w:p>
        </w:tc>
        <w:tc>
          <w:tcPr>
            <w:tcW w:w="1701" w:type="dxa"/>
            <w:vAlign w:val="bottom"/>
          </w:tcPr>
          <w:p w14:paraId="2611AA45" w14:textId="404DF9A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237</w:t>
            </w:r>
          </w:p>
        </w:tc>
        <w:tc>
          <w:tcPr>
            <w:tcW w:w="1701" w:type="dxa"/>
            <w:vAlign w:val="bottom"/>
          </w:tcPr>
          <w:p w14:paraId="6349F86F" w14:textId="2C0DBCD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02AB0DA5" w14:textId="77777777" w:rsidTr="00E6447B">
        <w:tc>
          <w:tcPr>
            <w:tcW w:w="2694" w:type="dxa"/>
            <w:vAlign w:val="bottom"/>
          </w:tcPr>
          <w:p w14:paraId="0B45E742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23961413" w14:textId="0A6E3D0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223</w:t>
            </w:r>
          </w:p>
        </w:tc>
        <w:tc>
          <w:tcPr>
            <w:tcW w:w="1701" w:type="dxa"/>
            <w:vAlign w:val="bottom"/>
          </w:tcPr>
          <w:p w14:paraId="13C58826" w14:textId="0EBDD4B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57FA899C" w14:textId="77777777" w:rsidTr="00E6447B">
        <w:tc>
          <w:tcPr>
            <w:tcW w:w="2694" w:type="dxa"/>
            <w:vAlign w:val="bottom"/>
          </w:tcPr>
          <w:p w14:paraId="7737374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701" w:type="dxa"/>
            <w:vAlign w:val="bottom"/>
          </w:tcPr>
          <w:p w14:paraId="69BDF86A" w14:textId="4228F1F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701" w:type="dxa"/>
            <w:vAlign w:val="bottom"/>
          </w:tcPr>
          <w:p w14:paraId="1C506B73" w14:textId="4F8CDB1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4A3A9129" w14:textId="77777777" w:rsidTr="00E6447B">
        <w:tc>
          <w:tcPr>
            <w:tcW w:w="2694" w:type="dxa"/>
            <w:vAlign w:val="bottom"/>
          </w:tcPr>
          <w:p w14:paraId="417DFF8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701" w:type="dxa"/>
            <w:vAlign w:val="bottom"/>
          </w:tcPr>
          <w:p w14:paraId="0A4CE27E" w14:textId="37D76D3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701" w:type="dxa"/>
            <w:vAlign w:val="bottom"/>
          </w:tcPr>
          <w:p w14:paraId="19C01644" w14:textId="37EFEC6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579F903A" w14:textId="77777777" w:rsidTr="00E6447B">
        <w:tc>
          <w:tcPr>
            <w:tcW w:w="2694" w:type="dxa"/>
            <w:vAlign w:val="bottom"/>
          </w:tcPr>
          <w:p w14:paraId="43DF9DA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Oświęcim gm.</w:t>
            </w:r>
          </w:p>
        </w:tc>
        <w:tc>
          <w:tcPr>
            <w:tcW w:w="1701" w:type="dxa"/>
            <w:vAlign w:val="bottom"/>
          </w:tcPr>
          <w:p w14:paraId="1FCD7A6E" w14:textId="5E84D02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701" w:type="dxa"/>
            <w:vAlign w:val="bottom"/>
          </w:tcPr>
          <w:p w14:paraId="74AFB547" w14:textId="4299C2A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526621A7" w14:textId="77777777" w:rsidTr="00E6447B">
        <w:tc>
          <w:tcPr>
            <w:tcW w:w="2694" w:type="dxa"/>
            <w:vAlign w:val="bottom"/>
          </w:tcPr>
          <w:p w14:paraId="1F6CDDAF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701" w:type="dxa"/>
            <w:vAlign w:val="bottom"/>
          </w:tcPr>
          <w:p w14:paraId="7C0CCC5D" w14:textId="28337DA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701" w:type="dxa"/>
            <w:vAlign w:val="bottom"/>
          </w:tcPr>
          <w:p w14:paraId="2E814988" w14:textId="28DE87C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243007AD" w14:textId="77777777" w:rsidTr="00E6447B">
        <w:tc>
          <w:tcPr>
            <w:tcW w:w="2694" w:type="dxa"/>
            <w:vAlign w:val="bottom"/>
          </w:tcPr>
          <w:p w14:paraId="3325E69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Rabka-Zdrój</w:t>
            </w:r>
          </w:p>
        </w:tc>
        <w:tc>
          <w:tcPr>
            <w:tcW w:w="1701" w:type="dxa"/>
            <w:vAlign w:val="bottom"/>
          </w:tcPr>
          <w:p w14:paraId="7F4BE42B" w14:textId="5A69578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701" w:type="dxa"/>
            <w:vAlign w:val="bottom"/>
          </w:tcPr>
          <w:p w14:paraId="500B6640" w14:textId="1209068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48CF32C4" w14:textId="77777777" w:rsidTr="00E6447B">
        <w:tc>
          <w:tcPr>
            <w:tcW w:w="2694" w:type="dxa"/>
            <w:vAlign w:val="bottom"/>
          </w:tcPr>
          <w:p w14:paraId="61A33F7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701" w:type="dxa"/>
            <w:vAlign w:val="bottom"/>
          </w:tcPr>
          <w:p w14:paraId="6B0914AB" w14:textId="16507FD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701" w:type="dxa"/>
            <w:vAlign w:val="bottom"/>
          </w:tcPr>
          <w:p w14:paraId="4EC71E09" w14:textId="1D7D4D3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0AAA0C88" w14:textId="77777777" w:rsidTr="00E6447B">
        <w:tc>
          <w:tcPr>
            <w:tcW w:w="2694" w:type="dxa"/>
            <w:vAlign w:val="bottom"/>
          </w:tcPr>
          <w:p w14:paraId="4FDB60B8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701" w:type="dxa"/>
            <w:vAlign w:val="bottom"/>
          </w:tcPr>
          <w:p w14:paraId="5C2548BA" w14:textId="2943FBE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190</w:t>
            </w:r>
          </w:p>
        </w:tc>
        <w:tc>
          <w:tcPr>
            <w:tcW w:w="1701" w:type="dxa"/>
            <w:vAlign w:val="bottom"/>
          </w:tcPr>
          <w:p w14:paraId="2E1A52AE" w14:textId="566AD97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4C19C1B1" w14:textId="77777777" w:rsidTr="00E6447B">
        <w:tc>
          <w:tcPr>
            <w:tcW w:w="2694" w:type="dxa"/>
            <w:vAlign w:val="bottom"/>
          </w:tcPr>
          <w:p w14:paraId="38AF833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Gorlice gm.</w:t>
            </w:r>
          </w:p>
        </w:tc>
        <w:tc>
          <w:tcPr>
            <w:tcW w:w="1701" w:type="dxa"/>
            <w:vAlign w:val="bottom"/>
          </w:tcPr>
          <w:p w14:paraId="1B60EF9B" w14:textId="302355E9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701" w:type="dxa"/>
            <w:vAlign w:val="bottom"/>
          </w:tcPr>
          <w:p w14:paraId="404AA017" w14:textId="1D63DEA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D2AAC1C" w14:textId="77777777" w:rsidTr="00E6447B">
        <w:tc>
          <w:tcPr>
            <w:tcW w:w="2694" w:type="dxa"/>
            <w:vAlign w:val="bottom"/>
          </w:tcPr>
          <w:p w14:paraId="1328829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Tomice</w:t>
            </w:r>
          </w:p>
        </w:tc>
        <w:tc>
          <w:tcPr>
            <w:tcW w:w="1701" w:type="dxa"/>
            <w:vAlign w:val="bottom"/>
          </w:tcPr>
          <w:p w14:paraId="2CBE1326" w14:textId="56A39DB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701" w:type="dxa"/>
            <w:vAlign w:val="bottom"/>
          </w:tcPr>
          <w:p w14:paraId="14277650" w14:textId="70D4BF5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2858DCBF" w14:textId="77777777" w:rsidTr="00E6447B">
        <w:tc>
          <w:tcPr>
            <w:tcW w:w="2694" w:type="dxa"/>
            <w:vAlign w:val="bottom"/>
          </w:tcPr>
          <w:p w14:paraId="09195F07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Jordanów gm.</w:t>
            </w:r>
          </w:p>
        </w:tc>
        <w:tc>
          <w:tcPr>
            <w:tcW w:w="1701" w:type="dxa"/>
            <w:vAlign w:val="bottom"/>
          </w:tcPr>
          <w:p w14:paraId="53F5F38B" w14:textId="5DE5652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701" w:type="dxa"/>
            <w:vAlign w:val="bottom"/>
          </w:tcPr>
          <w:p w14:paraId="2D5F5381" w14:textId="12F173D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405A597" w14:textId="77777777" w:rsidTr="00E6447B">
        <w:tc>
          <w:tcPr>
            <w:tcW w:w="2694" w:type="dxa"/>
            <w:vAlign w:val="bottom"/>
          </w:tcPr>
          <w:p w14:paraId="74195F4E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Brzeszcze</w:t>
            </w:r>
          </w:p>
        </w:tc>
        <w:tc>
          <w:tcPr>
            <w:tcW w:w="1701" w:type="dxa"/>
            <w:vAlign w:val="bottom"/>
          </w:tcPr>
          <w:p w14:paraId="45396411" w14:textId="4467029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701" w:type="dxa"/>
            <w:vAlign w:val="bottom"/>
          </w:tcPr>
          <w:p w14:paraId="0C6A1DF6" w14:textId="1D8CFFA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3BD24725" w14:textId="77777777" w:rsidTr="00E6447B">
        <w:tc>
          <w:tcPr>
            <w:tcW w:w="2694" w:type="dxa"/>
            <w:vAlign w:val="bottom"/>
          </w:tcPr>
          <w:p w14:paraId="37AE3CC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Wojnicz</w:t>
            </w:r>
          </w:p>
        </w:tc>
        <w:tc>
          <w:tcPr>
            <w:tcW w:w="1701" w:type="dxa"/>
            <w:vAlign w:val="bottom"/>
          </w:tcPr>
          <w:p w14:paraId="0E9E7244" w14:textId="3EDBC1E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701" w:type="dxa"/>
            <w:vAlign w:val="bottom"/>
          </w:tcPr>
          <w:p w14:paraId="325EEE4C" w14:textId="45C0C04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3BEB78E" w14:textId="77777777" w:rsidTr="00E6447B">
        <w:tc>
          <w:tcPr>
            <w:tcW w:w="2694" w:type="dxa"/>
            <w:vAlign w:val="bottom"/>
          </w:tcPr>
          <w:p w14:paraId="0D00342E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701" w:type="dxa"/>
            <w:vAlign w:val="bottom"/>
          </w:tcPr>
          <w:p w14:paraId="5A9A4EB6" w14:textId="0FABCE8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701" w:type="dxa"/>
            <w:vAlign w:val="bottom"/>
          </w:tcPr>
          <w:p w14:paraId="5BDE851A" w14:textId="6F924CD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237A77C0" w14:textId="77777777" w:rsidTr="00E6447B">
        <w:tc>
          <w:tcPr>
            <w:tcW w:w="2694" w:type="dxa"/>
            <w:vAlign w:val="bottom"/>
          </w:tcPr>
          <w:p w14:paraId="169470AC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701" w:type="dxa"/>
            <w:vAlign w:val="bottom"/>
          </w:tcPr>
          <w:p w14:paraId="2DA90EDA" w14:textId="4D200A8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701" w:type="dxa"/>
            <w:vAlign w:val="bottom"/>
          </w:tcPr>
          <w:p w14:paraId="57B335CC" w14:textId="6CCA72F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A0699AD" w14:textId="77777777" w:rsidTr="00E6447B">
        <w:tc>
          <w:tcPr>
            <w:tcW w:w="2694" w:type="dxa"/>
            <w:vAlign w:val="bottom"/>
          </w:tcPr>
          <w:p w14:paraId="2C50BD72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Jabłonka</w:t>
            </w:r>
          </w:p>
        </w:tc>
        <w:tc>
          <w:tcPr>
            <w:tcW w:w="1701" w:type="dxa"/>
            <w:vAlign w:val="bottom"/>
          </w:tcPr>
          <w:p w14:paraId="53512904" w14:textId="6140E14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701" w:type="dxa"/>
            <w:vAlign w:val="bottom"/>
          </w:tcPr>
          <w:p w14:paraId="308076D6" w14:textId="49AB7FC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5BB4F1B4" w14:textId="77777777" w:rsidTr="00E6447B">
        <w:tc>
          <w:tcPr>
            <w:tcW w:w="2694" w:type="dxa"/>
            <w:vAlign w:val="bottom"/>
          </w:tcPr>
          <w:p w14:paraId="0A42427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5B8F40F8" w14:textId="110FC49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701" w:type="dxa"/>
            <w:vAlign w:val="bottom"/>
          </w:tcPr>
          <w:p w14:paraId="2AFB8C32" w14:textId="6B9F5BB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640A5FC1" w14:textId="77777777" w:rsidTr="00E6447B">
        <w:tc>
          <w:tcPr>
            <w:tcW w:w="2694" w:type="dxa"/>
            <w:vAlign w:val="bottom"/>
          </w:tcPr>
          <w:p w14:paraId="47A9760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Jodłownik</w:t>
            </w:r>
          </w:p>
        </w:tc>
        <w:tc>
          <w:tcPr>
            <w:tcW w:w="1701" w:type="dxa"/>
            <w:vAlign w:val="bottom"/>
          </w:tcPr>
          <w:p w14:paraId="4ECBF664" w14:textId="24F51C7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145</w:t>
            </w:r>
          </w:p>
        </w:tc>
        <w:tc>
          <w:tcPr>
            <w:tcW w:w="1701" w:type="dxa"/>
            <w:vAlign w:val="bottom"/>
          </w:tcPr>
          <w:p w14:paraId="4B220379" w14:textId="21BC45B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662AE7D0" w14:textId="77777777" w:rsidTr="00E6447B">
        <w:tc>
          <w:tcPr>
            <w:tcW w:w="2694" w:type="dxa"/>
            <w:vAlign w:val="bottom"/>
          </w:tcPr>
          <w:p w14:paraId="7D086C5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Książ Wielki</w:t>
            </w:r>
          </w:p>
        </w:tc>
        <w:tc>
          <w:tcPr>
            <w:tcW w:w="1701" w:type="dxa"/>
            <w:vAlign w:val="bottom"/>
          </w:tcPr>
          <w:p w14:paraId="1511CC23" w14:textId="6A50B0C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701" w:type="dxa"/>
            <w:vAlign w:val="bottom"/>
          </w:tcPr>
          <w:p w14:paraId="47304D45" w14:textId="01B843E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2DD4CEF1" w14:textId="77777777" w:rsidTr="00E6447B">
        <w:tc>
          <w:tcPr>
            <w:tcW w:w="2694" w:type="dxa"/>
            <w:vAlign w:val="bottom"/>
          </w:tcPr>
          <w:p w14:paraId="170BF3D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Pałecznica</w:t>
            </w:r>
          </w:p>
        </w:tc>
        <w:tc>
          <w:tcPr>
            <w:tcW w:w="1701" w:type="dxa"/>
            <w:vAlign w:val="bottom"/>
          </w:tcPr>
          <w:p w14:paraId="7F92BA05" w14:textId="349AB60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701" w:type="dxa"/>
            <w:vAlign w:val="bottom"/>
          </w:tcPr>
          <w:p w14:paraId="4096AB24" w14:textId="66D11EA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230461BA" w14:textId="77777777" w:rsidTr="00E6447B">
        <w:tc>
          <w:tcPr>
            <w:tcW w:w="2694" w:type="dxa"/>
            <w:vAlign w:val="bottom"/>
          </w:tcPr>
          <w:p w14:paraId="5813B6E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Bukowno</w:t>
            </w:r>
          </w:p>
        </w:tc>
        <w:tc>
          <w:tcPr>
            <w:tcW w:w="1701" w:type="dxa"/>
            <w:vAlign w:val="bottom"/>
          </w:tcPr>
          <w:p w14:paraId="3DC1B39A" w14:textId="2E47294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701" w:type="dxa"/>
            <w:vAlign w:val="bottom"/>
          </w:tcPr>
          <w:p w14:paraId="075CEDCD" w14:textId="3AF7569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6F98FD6B" w14:textId="77777777" w:rsidTr="00E6447B">
        <w:tc>
          <w:tcPr>
            <w:tcW w:w="2694" w:type="dxa"/>
            <w:vAlign w:val="bottom"/>
          </w:tcPr>
          <w:p w14:paraId="7A25D6A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Raba Wyżna</w:t>
            </w:r>
          </w:p>
        </w:tc>
        <w:tc>
          <w:tcPr>
            <w:tcW w:w="1701" w:type="dxa"/>
            <w:vAlign w:val="bottom"/>
          </w:tcPr>
          <w:p w14:paraId="5463DA11" w14:textId="7B075BB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701" w:type="dxa"/>
            <w:vAlign w:val="bottom"/>
          </w:tcPr>
          <w:p w14:paraId="18A822A7" w14:textId="4B13DF2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48B45354" w14:textId="77777777" w:rsidTr="00E6447B">
        <w:tc>
          <w:tcPr>
            <w:tcW w:w="2694" w:type="dxa"/>
            <w:vAlign w:val="bottom"/>
          </w:tcPr>
          <w:p w14:paraId="5B3ED8BF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Dobra</w:t>
            </w:r>
          </w:p>
        </w:tc>
        <w:tc>
          <w:tcPr>
            <w:tcW w:w="1701" w:type="dxa"/>
            <w:vAlign w:val="bottom"/>
          </w:tcPr>
          <w:p w14:paraId="595280ED" w14:textId="64573E6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701" w:type="dxa"/>
            <w:vAlign w:val="bottom"/>
          </w:tcPr>
          <w:p w14:paraId="150E005D" w14:textId="15B1994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37B0561C" w14:textId="77777777" w:rsidTr="00E6447B">
        <w:tc>
          <w:tcPr>
            <w:tcW w:w="2694" w:type="dxa"/>
            <w:vAlign w:val="bottom"/>
          </w:tcPr>
          <w:p w14:paraId="48ED8AB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701" w:type="dxa"/>
            <w:vAlign w:val="bottom"/>
          </w:tcPr>
          <w:p w14:paraId="34C5A720" w14:textId="02028A4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701" w:type="dxa"/>
            <w:vAlign w:val="bottom"/>
          </w:tcPr>
          <w:p w14:paraId="5BEE8596" w14:textId="4D28E42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5A499BDC" w14:textId="77777777" w:rsidTr="00E6447B">
        <w:tc>
          <w:tcPr>
            <w:tcW w:w="2694" w:type="dxa"/>
            <w:vAlign w:val="bottom"/>
          </w:tcPr>
          <w:p w14:paraId="02E44FA2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Żegocina</w:t>
            </w:r>
          </w:p>
        </w:tc>
        <w:tc>
          <w:tcPr>
            <w:tcW w:w="1701" w:type="dxa"/>
            <w:vAlign w:val="bottom"/>
          </w:tcPr>
          <w:p w14:paraId="03EB121F" w14:textId="367FA5D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131</w:t>
            </w:r>
          </w:p>
        </w:tc>
        <w:tc>
          <w:tcPr>
            <w:tcW w:w="1701" w:type="dxa"/>
            <w:vAlign w:val="bottom"/>
          </w:tcPr>
          <w:p w14:paraId="0BCFBD11" w14:textId="1DA9533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246A632C" w14:textId="77777777" w:rsidTr="00E6447B">
        <w:tc>
          <w:tcPr>
            <w:tcW w:w="2694" w:type="dxa"/>
            <w:vAlign w:val="bottom"/>
          </w:tcPr>
          <w:p w14:paraId="54ED251B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Bolesław pow. olkuski</w:t>
            </w:r>
          </w:p>
        </w:tc>
        <w:tc>
          <w:tcPr>
            <w:tcW w:w="1701" w:type="dxa"/>
            <w:vAlign w:val="bottom"/>
          </w:tcPr>
          <w:p w14:paraId="11755D6E" w14:textId="5A0A70C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701" w:type="dxa"/>
            <w:vAlign w:val="bottom"/>
          </w:tcPr>
          <w:p w14:paraId="28B56303" w14:textId="6C22E34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C8D37F2" w14:textId="77777777" w:rsidTr="00E6447B">
        <w:tc>
          <w:tcPr>
            <w:tcW w:w="2694" w:type="dxa"/>
            <w:vAlign w:val="bottom"/>
          </w:tcPr>
          <w:p w14:paraId="206B4E4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Pleśna</w:t>
            </w:r>
          </w:p>
        </w:tc>
        <w:tc>
          <w:tcPr>
            <w:tcW w:w="1701" w:type="dxa"/>
            <w:vAlign w:val="bottom"/>
          </w:tcPr>
          <w:p w14:paraId="08DF6296" w14:textId="5D95E8F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701" w:type="dxa"/>
            <w:vAlign w:val="bottom"/>
          </w:tcPr>
          <w:p w14:paraId="4FA7A61B" w14:textId="5E8E019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78A2529" w14:textId="77777777" w:rsidTr="00E6447B">
        <w:tc>
          <w:tcPr>
            <w:tcW w:w="2694" w:type="dxa"/>
            <w:vAlign w:val="bottom"/>
          </w:tcPr>
          <w:p w14:paraId="70A7F77B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Iwkowa</w:t>
            </w:r>
          </w:p>
        </w:tc>
        <w:tc>
          <w:tcPr>
            <w:tcW w:w="1701" w:type="dxa"/>
            <w:vAlign w:val="bottom"/>
          </w:tcPr>
          <w:p w14:paraId="2FB8CE87" w14:textId="5B1862E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701" w:type="dxa"/>
            <w:vAlign w:val="bottom"/>
          </w:tcPr>
          <w:p w14:paraId="76CE2F34" w14:textId="7CD5C37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291B3790" w14:textId="77777777" w:rsidTr="00E6447B">
        <w:tc>
          <w:tcPr>
            <w:tcW w:w="2694" w:type="dxa"/>
            <w:vAlign w:val="bottom"/>
          </w:tcPr>
          <w:p w14:paraId="29C05715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Czchów</w:t>
            </w:r>
          </w:p>
        </w:tc>
        <w:tc>
          <w:tcPr>
            <w:tcW w:w="1701" w:type="dxa"/>
            <w:vAlign w:val="bottom"/>
          </w:tcPr>
          <w:p w14:paraId="761ED704" w14:textId="5196A00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52D99B84" w14:textId="5FD7D54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4B479E61" w14:textId="77777777" w:rsidTr="00E6447B">
        <w:tc>
          <w:tcPr>
            <w:tcW w:w="2694" w:type="dxa"/>
            <w:vAlign w:val="bottom"/>
          </w:tcPr>
          <w:p w14:paraId="142F62C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Gnojnik</w:t>
            </w:r>
          </w:p>
        </w:tc>
        <w:tc>
          <w:tcPr>
            <w:tcW w:w="1701" w:type="dxa"/>
            <w:vAlign w:val="bottom"/>
          </w:tcPr>
          <w:p w14:paraId="5F5127B1" w14:textId="1A85957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78ED8555" w14:textId="182BB1D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59D40F89" w14:textId="77777777" w:rsidTr="00E6447B">
        <w:tc>
          <w:tcPr>
            <w:tcW w:w="2694" w:type="dxa"/>
            <w:vAlign w:val="bottom"/>
          </w:tcPr>
          <w:p w14:paraId="1593DD3C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Lipnica Murowana</w:t>
            </w:r>
          </w:p>
        </w:tc>
        <w:tc>
          <w:tcPr>
            <w:tcW w:w="1701" w:type="dxa"/>
            <w:vAlign w:val="bottom"/>
          </w:tcPr>
          <w:p w14:paraId="2B958512" w14:textId="11C3D22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701" w:type="dxa"/>
            <w:vAlign w:val="bottom"/>
          </w:tcPr>
          <w:p w14:paraId="649B1326" w14:textId="476C94C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57958C5C" w14:textId="77777777" w:rsidTr="00E6447B">
        <w:tc>
          <w:tcPr>
            <w:tcW w:w="2694" w:type="dxa"/>
            <w:vAlign w:val="bottom"/>
          </w:tcPr>
          <w:p w14:paraId="3764D24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Chełmek</w:t>
            </w:r>
          </w:p>
        </w:tc>
        <w:tc>
          <w:tcPr>
            <w:tcW w:w="1701" w:type="dxa"/>
            <w:vAlign w:val="bottom"/>
          </w:tcPr>
          <w:p w14:paraId="10207D77" w14:textId="2062909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701" w:type="dxa"/>
            <w:vAlign w:val="bottom"/>
          </w:tcPr>
          <w:p w14:paraId="31E41A5B" w14:textId="221EBC0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35EBD196" w14:textId="77777777" w:rsidTr="00E6447B">
        <w:tc>
          <w:tcPr>
            <w:tcW w:w="2694" w:type="dxa"/>
            <w:vAlign w:val="bottom"/>
          </w:tcPr>
          <w:p w14:paraId="1F36919F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Kamionka Wielka</w:t>
            </w:r>
          </w:p>
        </w:tc>
        <w:tc>
          <w:tcPr>
            <w:tcW w:w="1701" w:type="dxa"/>
            <w:vAlign w:val="bottom"/>
          </w:tcPr>
          <w:p w14:paraId="6506EC43" w14:textId="0051C9F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701" w:type="dxa"/>
            <w:vAlign w:val="bottom"/>
          </w:tcPr>
          <w:p w14:paraId="0B7D3F55" w14:textId="4979E9B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6D2EC90F" w14:textId="77777777" w:rsidTr="00E6447B">
        <w:tc>
          <w:tcPr>
            <w:tcW w:w="2694" w:type="dxa"/>
            <w:vAlign w:val="bottom"/>
          </w:tcPr>
          <w:p w14:paraId="32D446C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Ciężkowice</w:t>
            </w:r>
          </w:p>
        </w:tc>
        <w:tc>
          <w:tcPr>
            <w:tcW w:w="1701" w:type="dxa"/>
            <w:vAlign w:val="bottom"/>
          </w:tcPr>
          <w:p w14:paraId="5DADD670" w14:textId="5CBD21A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14AD021D" w14:textId="55A2B2A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364054F" w14:textId="77777777" w:rsidTr="00E6447B">
        <w:tc>
          <w:tcPr>
            <w:tcW w:w="2694" w:type="dxa"/>
            <w:vAlign w:val="bottom"/>
          </w:tcPr>
          <w:p w14:paraId="557F779D" w14:textId="1732BDA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Bobowa</w:t>
            </w:r>
          </w:p>
        </w:tc>
        <w:tc>
          <w:tcPr>
            <w:tcW w:w="1701" w:type="dxa"/>
            <w:vAlign w:val="bottom"/>
          </w:tcPr>
          <w:p w14:paraId="6C09AE94" w14:textId="5EBFF9B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701" w:type="dxa"/>
            <w:vAlign w:val="bottom"/>
          </w:tcPr>
          <w:p w14:paraId="161C9296" w14:textId="710871F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7E67681C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6011FD38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2D2C41B5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</w:t>
      </w:r>
      <w:r w:rsidRPr="000878AB">
        <w:rPr>
          <w:rFonts w:ascii="Lato" w:hAnsi="Lato"/>
          <w:noProof/>
          <w:sz w:val="22"/>
          <w:szCs w:val="22"/>
          <w:lang w:bidi="pl-PL"/>
        </w:rPr>
        <w:t xml:space="preserve"> dla liczby osób przyjeżdząjących powyżej 100 osób oraz przedziale procentowym powyżej 5</w:t>
      </w:r>
    </w:p>
    <w:p w14:paraId="293CC3A5" w14:textId="77777777" w:rsidR="001650A0" w:rsidRPr="000878AB" w:rsidRDefault="001650A0" w:rsidP="00552945">
      <w:pPr>
        <w:pStyle w:val="TabelaRysunek"/>
        <w:rPr>
          <w:rFonts w:ascii="Lato" w:hAnsi="Lato"/>
          <w:noProof/>
          <w:sz w:val="22"/>
          <w:szCs w:val="22"/>
        </w:rPr>
      </w:pPr>
    </w:p>
    <w:p w14:paraId="1B2A48B1" w14:textId="007B5322" w:rsidR="001650A0" w:rsidRPr="008E5ADD" w:rsidRDefault="001650A0" w:rsidP="004B5529">
      <w:pPr>
        <w:pStyle w:val="Tytusekcji"/>
        <w:jc w:val="left"/>
        <w:rPr>
          <w:rFonts w:ascii="Lato" w:hAnsi="Lato"/>
          <w:noProof/>
        </w:rPr>
      </w:pPr>
      <w:bookmarkStart w:id="20" w:name="_Toc111122712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6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przyjeżdżających do pracy do MOF w liczbie zatrudnionych w gminie zamieszkania w 2020 r.</w:t>
      </w:r>
      <w:bookmarkEnd w:id="20"/>
    </w:p>
    <w:p w14:paraId="0F09D7A8" w14:textId="5FDE1090" w:rsidR="001650A0" w:rsidRPr="008E5ADD" w:rsidRDefault="001650A0" w:rsidP="001650A0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7C828F33" wp14:editId="79D7972A">
            <wp:extent cx="5732780" cy="3655060"/>
            <wp:effectExtent l="0" t="0" r="127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/>
                    <a:stretch/>
                  </pic:blipFill>
                  <pic:spPr bwMode="auto">
                    <a:xfrm>
                      <a:off x="0" y="0"/>
                      <a:ext cx="573278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4C7046" w14:textId="77777777" w:rsidR="003979AF" w:rsidRPr="008E5ADD" w:rsidRDefault="003979AF" w:rsidP="00552945">
      <w:pPr>
        <w:pStyle w:val="TabelaRysunek"/>
        <w:rPr>
          <w:rFonts w:ascii="Lato" w:hAnsi="Lato"/>
          <w:noProof/>
        </w:rPr>
      </w:pPr>
    </w:p>
    <w:p w14:paraId="1A98F7F0" w14:textId="67765744" w:rsidR="004E7768" w:rsidRPr="008E5ADD" w:rsidRDefault="004E7768" w:rsidP="002312D9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21" w:name="_Toc111122713"/>
      <w:r w:rsidRPr="008E5ADD">
        <w:rPr>
          <w:rFonts w:ascii="Lato" w:hAnsi="Lato"/>
        </w:rPr>
        <w:t xml:space="preserve">Struktura płci i wieku w przyjazdach do </w:t>
      </w:r>
      <w:r w:rsidR="00E91C5F" w:rsidRPr="008E5ADD">
        <w:rPr>
          <w:rFonts w:ascii="Lato" w:hAnsi="Lato"/>
        </w:rPr>
        <w:t>Miejskiego Obszaru Funkcjonalnego</w:t>
      </w:r>
      <w:bookmarkEnd w:id="21"/>
    </w:p>
    <w:p w14:paraId="542A5D2A" w14:textId="659E03DB" w:rsidR="00E66FB3" w:rsidRPr="008E5ADD" w:rsidRDefault="00653519" w:rsidP="002128FC">
      <w:pPr>
        <w:jc w:val="both"/>
        <w:rPr>
          <w:rFonts w:ascii="Lato" w:hAnsi="Lato"/>
        </w:rPr>
      </w:pPr>
      <w:r>
        <w:rPr>
          <w:rFonts w:ascii="Lato" w:hAnsi="Lato"/>
        </w:rPr>
        <w:t>U</w:t>
      </w:r>
      <w:r w:rsidRPr="008E5ADD">
        <w:rPr>
          <w:rFonts w:ascii="Lato" w:hAnsi="Lato"/>
        </w:rPr>
        <w:t xml:space="preserve">dział </w:t>
      </w:r>
      <w:r>
        <w:rPr>
          <w:rFonts w:ascii="Lato" w:hAnsi="Lato"/>
        </w:rPr>
        <w:t>p</w:t>
      </w:r>
      <w:r w:rsidRPr="008E5ADD">
        <w:rPr>
          <w:rFonts w:ascii="Lato" w:hAnsi="Lato"/>
        </w:rPr>
        <w:t>rocentowy</w:t>
      </w:r>
      <w:r w:rsidR="0074573F" w:rsidRPr="008E5ADD">
        <w:rPr>
          <w:rFonts w:ascii="Lato" w:hAnsi="Lato"/>
        </w:rPr>
        <w:t xml:space="preserve"> kobiet</w:t>
      </w:r>
      <w:r w:rsidR="00E66FB3" w:rsidRPr="008E5ADD">
        <w:rPr>
          <w:rFonts w:ascii="Lato" w:hAnsi="Lato"/>
        </w:rPr>
        <w:t xml:space="preserve"> w przyjazdach do gmin MOF wyniósł 47,61%</w:t>
      </w:r>
      <w:r w:rsidR="0074573F" w:rsidRPr="008E5ADD">
        <w:rPr>
          <w:rFonts w:ascii="Lato" w:hAnsi="Lato"/>
        </w:rPr>
        <w:t>, natomiast mężczyzn</w:t>
      </w:r>
      <w:r w:rsidR="00E66FB3" w:rsidRPr="008E5ADD">
        <w:rPr>
          <w:rFonts w:ascii="Lato" w:hAnsi="Lato"/>
        </w:rPr>
        <w:t xml:space="preserve"> 52,39% w 2019 roku oraz</w:t>
      </w:r>
      <w:r w:rsidR="0074573F" w:rsidRPr="008E5ADD">
        <w:rPr>
          <w:rFonts w:ascii="Lato" w:hAnsi="Lato"/>
        </w:rPr>
        <w:t xml:space="preserve"> odpowiednio</w:t>
      </w:r>
      <w:r w:rsidR="00E66FB3" w:rsidRPr="008E5ADD">
        <w:rPr>
          <w:rFonts w:ascii="Lato" w:hAnsi="Lato"/>
        </w:rPr>
        <w:t xml:space="preserve"> </w:t>
      </w:r>
      <w:r w:rsidR="00E458EC">
        <w:rPr>
          <w:rFonts w:ascii="Lato" w:hAnsi="Lato"/>
        </w:rPr>
        <w:t xml:space="preserve">w 2000 roku </w:t>
      </w:r>
      <w:r w:rsidR="00E66FB3" w:rsidRPr="008E5ADD">
        <w:rPr>
          <w:rFonts w:ascii="Lato" w:hAnsi="Lato"/>
        </w:rPr>
        <w:t xml:space="preserve">46,86% </w:t>
      </w:r>
      <w:r w:rsidR="0074573F" w:rsidRPr="008E5ADD">
        <w:rPr>
          <w:rFonts w:ascii="Lato" w:hAnsi="Lato"/>
        </w:rPr>
        <w:t>i</w:t>
      </w:r>
      <w:r w:rsidR="00E458EC">
        <w:rPr>
          <w:rFonts w:ascii="Lato" w:hAnsi="Lato"/>
        </w:rPr>
        <w:t> </w:t>
      </w:r>
      <w:r w:rsidR="00E66FB3" w:rsidRPr="008E5ADD">
        <w:rPr>
          <w:rFonts w:ascii="Lato" w:hAnsi="Lato"/>
        </w:rPr>
        <w:t>53,14%</w:t>
      </w:r>
      <w:r w:rsidR="00E458EC">
        <w:rPr>
          <w:rFonts w:ascii="Lato" w:hAnsi="Lato"/>
        </w:rPr>
        <w:t>.</w:t>
      </w:r>
    </w:p>
    <w:p w14:paraId="7844E421" w14:textId="2F09FECD" w:rsidR="00E66FB3" w:rsidRPr="008E5ADD" w:rsidRDefault="00E66FB3" w:rsidP="002128FC">
      <w:pPr>
        <w:jc w:val="both"/>
        <w:rPr>
          <w:rFonts w:ascii="Lato" w:hAnsi="Lato"/>
        </w:rPr>
      </w:pPr>
      <w:r w:rsidRPr="008E5ADD">
        <w:rPr>
          <w:rFonts w:ascii="Lato" w:hAnsi="Lato"/>
        </w:rPr>
        <w:t>Najwięcej osób przyjeżdżało do MOF w przedziale wiekowym między 35 a 44 rokiem życia. W 2019 roku było to 29,36% wszystkich przyjazdów, a w roku 2020 - 28,65%.</w:t>
      </w:r>
    </w:p>
    <w:p w14:paraId="09146F66" w14:textId="29604AFB" w:rsidR="00E66FB3" w:rsidRPr="008E5ADD" w:rsidRDefault="00E66FB3" w:rsidP="00E66FB3">
      <w:pPr>
        <w:ind w:firstLine="0"/>
        <w:rPr>
          <w:rFonts w:ascii="Lato" w:hAnsi="Lato"/>
        </w:rPr>
      </w:pPr>
    </w:p>
    <w:p w14:paraId="062A45ED" w14:textId="4553FECE" w:rsidR="00E66FB3" w:rsidRPr="008E5ADD" w:rsidRDefault="00E66FB3" w:rsidP="00E66FB3">
      <w:pPr>
        <w:ind w:firstLine="0"/>
        <w:rPr>
          <w:rFonts w:ascii="Lato" w:hAnsi="Lato"/>
        </w:rPr>
      </w:pPr>
    </w:p>
    <w:p w14:paraId="426303D8" w14:textId="77777777" w:rsidR="00E66FB3" w:rsidRPr="008E5ADD" w:rsidRDefault="00E66FB3" w:rsidP="00E66FB3">
      <w:pPr>
        <w:ind w:firstLine="0"/>
        <w:rPr>
          <w:rFonts w:ascii="Lato" w:hAnsi="Lato"/>
        </w:rPr>
      </w:pPr>
    </w:p>
    <w:p w14:paraId="213F2C67" w14:textId="13CB6BD1" w:rsidR="00E66FB3" w:rsidRPr="008E5ADD" w:rsidRDefault="00E66FB3" w:rsidP="00850891">
      <w:pPr>
        <w:ind w:firstLine="0"/>
        <w:rPr>
          <w:rFonts w:ascii="Lato" w:hAnsi="Lato"/>
        </w:rPr>
      </w:pPr>
      <w:r w:rsidRPr="008E5ADD">
        <w:rPr>
          <w:rFonts w:ascii="Lato" w:hAnsi="Lato"/>
        </w:rPr>
        <w:lastRenderedPageBreak/>
        <w:t xml:space="preserve">Wykres 3: </w:t>
      </w:r>
      <w:r w:rsidR="00850891" w:rsidRPr="008E5ADD">
        <w:rPr>
          <w:rFonts w:ascii="Lato" w:hAnsi="Lato"/>
        </w:rPr>
        <w:t>Struktura wieku w przyjazdach do MOF w latach 2019-2020</w:t>
      </w:r>
    </w:p>
    <w:p w14:paraId="24C019EC" w14:textId="6B22EE70" w:rsidR="00E66FB3" w:rsidRPr="008E5ADD" w:rsidRDefault="00E66FB3" w:rsidP="00E66FB3">
      <w:pPr>
        <w:ind w:firstLine="0"/>
        <w:rPr>
          <w:rFonts w:ascii="Lato" w:hAnsi="Lato"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36222C02" wp14:editId="28A3F1CC">
            <wp:extent cx="4962525" cy="3200400"/>
            <wp:effectExtent l="0" t="0" r="9525" b="0"/>
            <wp:docPr id="3" name="Wykres 3">
              <a:extLst xmlns:a="http://schemas.openxmlformats.org/drawingml/2006/main">
                <a:ext uri="{FF2B5EF4-FFF2-40B4-BE49-F238E27FC236}">
                  <a16:creationId xmlns:a16="http://schemas.microsoft.com/office/drawing/2014/main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17C6E82F" w14:textId="77777777" w:rsidR="00E91C5F" w:rsidRPr="008E5ADD" w:rsidRDefault="00E91C5F" w:rsidP="004E7768">
      <w:pPr>
        <w:rPr>
          <w:rFonts w:ascii="Lato" w:hAnsi="Lato"/>
        </w:rPr>
      </w:pPr>
    </w:p>
    <w:p w14:paraId="17260574" w14:textId="21D1D895" w:rsidR="004E7768" w:rsidRPr="008E5ADD" w:rsidRDefault="00E91C5F" w:rsidP="00552945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22" w:name="_Toc111122714"/>
      <w:r w:rsidRPr="008E5ADD">
        <w:rPr>
          <w:rFonts w:ascii="Lato" w:hAnsi="Lato"/>
        </w:rPr>
        <w:t>Struktura sektora prywatnego i publicznego oraz PKD w przyjazdach do Krakowskiego Obszaru Metropolitalnego i Miejskiego Obszaru Funkcjonalnego</w:t>
      </w:r>
      <w:bookmarkEnd w:id="22"/>
    </w:p>
    <w:p w14:paraId="506BB282" w14:textId="5FAF4F7D" w:rsidR="00896708" w:rsidRPr="008E5ADD" w:rsidRDefault="00896708" w:rsidP="00797F82">
      <w:pPr>
        <w:jc w:val="both"/>
        <w:rPr>
          <w:rFonts w:ascii="Lato" w:hAnsi="Lato"/>
        </w:rPr>
      </w:pPr>
      <w:r w:rsidRPr="008E5ADD">
        <w:rPr>
          <w:rFonts w:ascii="Lato" w:hAnsi="Lato"/>
        </w:rPr>
        <w:t>Przyjazdy do KOM, które dotyczyły sektora prywatnego wynosiły 68,65%, natomiast sektora publicznego 31,13% wszystkich przyjazdów w 2019 roku. W 2020 roku stosunek ten wyniósł 68,92% do 30,96%.</w:t>
      </w:r>
      <w:r w:rsidR="00A45F1E" w:rsidRPr="008E5ADD">
        <w:rPr>
          <w:rFonts w:ascii="Lato" w:hAnsi="Lato"/>
        </w:rPr>
        <w:t xml:space="preserve"> Najwięcej przyjazdów w sektorze publicznym miało miejsce do gminy Zabierzów i było to 43% przyjazdów tam w obu latach.</w:t>
      </w:r>
      <w:r w:rsidRPr="008E5ADD">
        <w:rPr>
          <w:rFonts w:ascii="Lato" w:hAnsi="Lato"/>
        </w:rPr>
        <w:t xml:space="preserve"> Dominującą grupą PKD w</w:t>
      </w:r>
      <w:r w:rsidR="008D66A7" w:rsidRPr="008E5ADD">
        <w:rPr>
          <w:rFonts w:ascii="Lato" w:hAnsi="Lato"/>
        </w:rPr>
        <w:t> </w:t>
      </w:r>
      <w:r w:rsidRPr="008E5ADD">
        <w:rPr>
          <w:rFonts w:ascii="Lato" w:hAnsi="Lato"/>
        </w:rPr>
        <w:t>przyjazdach do KOM</w:t>
      </w:r>
      <w:r w:rsidR="00570CD7" w:rsidRPr="008E5ADD">
        <w:rPr>
          <w:rFonts w:ascii="Lato" w:hAnsi="Lato"/>
        </w:rPr>
        <w:t xml:space="preserve"> w 2019 roku</w:t>
      </w:r>
      <w:r w:rsidRPr="008E5ADD">
        <w:rPr>
          <w:rFonts w:ascii="Lato" w:hAnsi="Lato"/>
        </w:rPr>
        <w:t xml:space="preserve"> była </w:t>
      </w:r>
      <w:r w:rsidR="00570CD7" w:rsidRPr="008E5ADD">
        <w:rPr>
          <w:rFonts w:ascii="Lato" w:hAnsi="Lato"/>
        </w:rPr>
        <w:t>Grupa V</w:t>
      </w:r>
      <w:r w:rsidR="000811FC">
        <w:rPr>
          <w:rFonts w:ascii="Lato" w:hAnsi="Lato"/>
        </w:rPr>
        <w:t xml:space="preserve"> (</w:t>
      </w:r>
      <w:r w:rsidR="000811FC" w:rsidRPr="008E5ADD">
        <w:rPr>
          <w:rFonts w:ascii="Lato" w:hAnsi="Lato"/>
        </w:rPr>
        <w:t>pozostałe usługi</w:t>
      </w:r>
      <w:r w:rsidR="000811FC">
        <w:rPr>
          <w:rFonts w:ascii="Lato" w:hAnsi="Lato"/>
        </w:rPr>
        <w:t xml:space="preserve">) - </w:t>
      </w:r>
      <w:r w:rsidR="00570CD7" w:rsidRPr="008E5ADD">
        <w:rPr>
          <w:rFonts w:ascii="Lato" w:hAnsi="Lato"/>
        </w:rPr>
        <w:t>37,77%, następną w kolejności Grupa II</w:t>
      </w:r>
      <w:r w:rsidR="000811FC">
        <w:rPr>
          <w:rFonts w:ascii="Lato" w:hAnsi="Lato"/>
        </w:rPr>
        <w:t xml:space="preserve"> (</w:t>
      </w:r>
      <w:r w:rsidR="000811FC" w:rsidRPr="008E5ADD">
        <w:rPr>
          <w:rFonts w:ascii="Lato" w:hAnsi="Lato"/>
        </w:rPr>
        <w:t>przemysł i budownictwo</w:t>
      </w:r>
      <w:r w:rsidR="000811FC">
        <w:rPr>
          <w:rFonts w:ascii="Lato" w:hAnsi="Lato"/>
        </w:rPr>
        <w:t>) -</w:t>
      </w:r>
      <w:r w:rsidR="00570CD7" w:rsidRPr="008E5ADD">
        <w:rPr>
          <w:rFonts w:ascii="Lato" w:hAnsi="Lato"/>
        </w:rPr>
        <w:t xml:space="preserve"> 34,04%. Wartości procentowe odpowiednio wyniosły: 38,86% dla Grupy V oraz 33,49% dla Grupy II w 2020 roku.</w:t>
      </w:r>
      <w:r w:rsidR="00230594" w:rsidRPr="008E5ADD">
        <w:rPr>
          <w:rFonts w:ascii="Lato" w:hAnsi="Lato"/>
        </w:rPr>
        <w:t xml:space="preserve"> Największe wartości dla gmin należących do KOM miały miejsce w</w:t>
      </w:r>
      <w:r w:rsidR="008D66A7" w:rsidRPr="008E5ADD">
        <w:rPr>
          <w:rFonts w:ascii="Lato" w:hAnsi="Lato"/>
        </w:rPr>
        <w:t> </w:t>
      </w:r>
      <w:r w:rsidR="00230594" w:rsidRPr="008E5ADD">
        <w:rPr>
          <w:rFonts w:ascii="Lato" w:hAnsi="Lato"/>
        </w:rPr>
        <w:t>przypadku Niepołomic i Skawiny</w:t>
      </w:r>
      <w:r w:rsidR="00A45F1E" w:rsidRPr="008E5ADD">
        <w:rPr>
          <w:rFonts w:ascii="Lato" w:hAnsi="Lato"/>
        </w:rPr>
        <w:t>. P</w:t>
      </w:r>
      <w:r w:rsidR="00230594" w:rsidRPr="008E5ADD">
        <w:rPr>
          <w:rFonts w:ascii="Lato" w:hAnsi="Lato"/>
        </w:rPr>
        <w:t>rzyjazdy</w:t>
      </w:r>
      <w:r w:rsidR="00A45F1E" w:rsidRPr="008E5ADD">
        <w:rPr>
          <w:rFonts w:ascii="Lato" w:hAnsi="Lato"/>
        </w:rPr>
        <w:t xml:space="preserve"> do tych gmin</w:t>
      </w:r>
      <w:r w:rsidR="00230594" w:rsidRPr="008E5ADD">
        <w:rPr>
          <w:rFonts w:ascii="Lato" w:hAnsi="Lato"/>
        </w:rPr>
        <w:t xml:space="preserve"> dotyczące Grupy II PKD</w:t>
      </w:r>
      <w:r w:rsidR="00A45F1E" w:rsidRPr="008E5ADD">
        <w:rPr>
          <w:rFonts w:ascii="Lato" w:hAnsi="Lato"/>
        </w:rPr>
        <w:t xml:space="preserve"> wyniosły odpowiednio 80,88% i 78,56% w 2019 roku oraz 76,88% i 76,74%</w:t>
      </w:r>
      <w:r w:rsidR="008D66A7" w:rsidRPr="008E5ADD">
        <w:rPr>
          <w:rFonts w:ascii="Lato" w:hAnsi="Lato"/>
        </w:rPr>
        <w:t xml:space="preserve"> w 2020 </w:t>
      </w:r>
      <w:r w:rsidR="00397EEC" w:rsidRPr="008E5ADD">
        <w:rPr>
          <w:rFonts w:ascii="Lato" w:hAnsi="Lato"/>
        </w:rPr>
        <w:lastRenderedPageBreak/>
        <w:t>roku.</w:t>
      </w:r>
      <w:r w:rsidR="00C47FBC" w:rsidRPr="008E5ADD">
        <w:rPr>
          <w:rFonts w:ascii="Lato" w:hAnsi="Lato"/>
        </w:rPr>
        <w:t xml:space="preserve"> Wyróżniała się również gmina Igołomia-</w:t>
      </w:r>
      <w:r w:rsidR="00397EEC" w:rsidRPr="008E5ADD">
        <w:rPr>
          <w:rFonts w:ascii="Lato" w:hAnsi="Lato"/>
        </w:rPr>
        <w:t>Wawrzeńczyce,</w:t>
      </w:r>
      <w:r w:rsidR="00C47FBC" w:rsidRPr="008E5ADD">
        <w:rPr>
          <w:rFonts w:ascii="Lato" w:hAnsi="Lato"/>
        </w:rPr>
        <w:t xml:space="preserve"> gdzie przyjazdy dotyczące Grupy III </w:t>
      </w:r>
      <w:r w:rsidR="000811FC">
        <w:rPr>
          <w:rFonts w:ascii="Lato" w:hAnsi="Lato"/>
        </w:rPr>
        <w:t>(</w:t>
      </w:r>
      <w:r w:rsidR="000811FC" w:rsidRPr="008E5ADD">
        <w:rPr>
          <w:rFonts w:ascii="Lato" w:hAnsi="Lato"/>
          <w:sz w:val="23"/>
          <w:szCs w:val="23"/>
        </w:rPr>
        <w:t>handel</w:t>
      </w:r>
      <w:r w:rsidR="000811FC">
        <w:rPr>
          <w:rFonts w:ascii="Lato" w:hAnsi="Lato"/>
          <w:sz w:val="23"/>
          <w:szCs w:val="23"/>
        </w:rPr>
        <w:t>,</w:t>
      </w:r>
      <w:r w:rsidR="000811FC" w:rsidRPr="008E5ADD">
        <w:rPr>
          <w:rFonts w:ascii="Lato" w:hAnsi="Lato"/>
          <w:sz w:val="23"/>
          <w:szCs w:val="23"/>
        </w:rPr>
        <w:t xml:space="preserve"> naprawa pojazdów samochodowych, transport i gospodarka magazynowa, zakwaterowanie i gastronomia, informacja i komunikacja</w:t>
      </w:r>
      <w:r w:rsidR="000811FC">
        <w:rPr>
          <w:rFonts w:ascii="Lato" w:hAnsi="Lato"/>
          <w:sz w:val="23"/>
          <w:szCs w:val="23"/>
        </w:rPr>
        <w:t>)</w:t>
      </w:r>
      <w:r w:rsidR="00C47FBC" w:rsidRPr="008E5ADD">
        <w:rPr>
          <w:rFonts w:ascii="Lato" w:hAnsi="Lato"/>
        </w:rPr>
        <w:t xml:space="preserve"> wynosiły odpowiednio 74,27% i 73,41 dla badanych lat. </w:t>
      </w:r>
    </w:p>
    <w:p w14:paraId="763B6BA9" w14:textId="358D74D8" w:rsidR="00590029" w:rsidRPr="008E5ADD" w:rsidRDefault="007940F5" w:rsidP="008D66A7">
      <w:pPr>
        <w:jc w:val="both"/>
        <w:rPr>
          <w:rFonts w:ascii="Lato" w:hAnsi="Lato"/>
        </w:rPr>
      </w:pPr>
      <w:r w:rsidRPr="008E5ADD">
        <w:rPr>
          <w:rFonts w:ascii="Lato" w:hAnsi="Lato"/>
        </w:rPr>
        <w:t>Przyjazdy do MOF, które dotyczyły sektora prywatnego wynosiły 6</w:t>
      </w:r>
      <w:r w:rsidR="00C47FBC" w:rsidRPr="008E5ADD">
        <w:rPr>
          <w:rFonts w:ascii="Lato" w:hAnsi="Lato"/>
        </w:rPr>
        <w:t>9</w:t>
      </w:r>
      <w:r w:rsidRPr="008E5ADD">
        <w:rPr>
          <w:rFonts w:ascii="Lato" w:hAnsi="Lato"/>
        </w:rPr>
        <w:t>,</w:t>
      </w:r>
      <w:r w:rsidR="00C47FBC" w:rsidRPr="008E5ADD">
        <w:rPr>
          <w:rFonts w:ascii="Lato" w:hAnsi="Lato"/>
        </w:rPr>
        <w:t>86</w:t>
      </w:r>
      <w:r w:rsidRPr="008E5ADD">
        <w:rPr>
          <w:rFonts w:ascii="Lato" w:hAnsi="Lato"/>
        </w:rPr>
        <w:t>%, natomiast sektora publicznego 3</w:t>
      </w:r>
      <w:r w:rsidR="00C47FBC" w:rsidRPr="008E5ADD">
        <w:rPr>
          <w:rFonts w:ascii="Lato" w:hAnsi="Lato"/>
        </w:rPr>
        <w:t>0</w:t>
      </w:r>
      <w:r w:rsidRPr="008E5ADD">
        <w:rPr>
          <w:rFonts w:ascii="Lato" w:hAnsi="Lato"/>
        </w:rPr>
        <w:t>,1</w:t>
      </w:r>
      <w:r w:rsidR="00C47FBC" w:rsidRPr="008E5ADD">
        <w:rPr>
          <w:rFonts w:ascii="Lato" w:hAnsi="Lato"/>
        </w:rPr>
        <w:t>2</w:t>
      </w:r>
      <w:r w:rsidRPr="008E5ADD">
        <w:rPr>
          <w:rFonts w:ascii="Lato" w:hAnsi="Lato"/>
        </w:rPr>
        <w:t>% wszystkich przyjazdów w 2019 roku. W 2020 roku stosunek ten wyniósł 6</w:t>
      </w:r>
      <w:r w:rsidR="00C47FBC" w:rsidRPr="008E5ADD">
        <w:rPr>
          <w:rFonts w:ascii="Lato" w:hAnsi="Lato"/>
        </w:rPr>
        <w:t>9</w:t>
      </w:r>
      <w:r w:rsidRPr="008E5ADD">
        <w:rPr>
          <w:rFonts w:ascii="Lato" w:hAnsi="Lato"/>
        </w:rPr>
        <w:t>,9</w:t>
      </w:r>
      <w:r w:rsidR="00C47FBC" w:rsidRPr="008E5ADD">
        <w:rPr>
          <w:rFonts w:ascii="Lato" w:hAnsi="Lato"/>
        </w:rPr>
        <w:t>1</w:t>
      </w:r>
      <w:r w:rsidRPr="008E5ADD">
        <w:rPr>
          <w:rFonts w:ascii="Lato" w:hAnsi="Lato"/>
        </w:rPr>
        <w:t xml:space="preserve">% do </w:t>
      </w:r>
      <w:r w:rsidR="00C47FBC" w:rsidRPr="008E5ADD">
        <w:rPr>
          <w:rFonts w:ascii="Lato" w:hAnsi="Lato"/>
        </w:rPr>
        <w:t>29</w:t>
      </w:r>
      <w:r w:rsidRPr="008E5ADD">
        <w:rPr>
          <w:rFonts w:ascii="Lato" w:hAnsi="Lato"/>
        </w:rPr>
        <w:t>,9</w:t>
      </w:r>
      <w:r w:rsidR="00C47FBC" w:rsidRPr="008E5ADD">
        <w:rPr>
          <w:rFonts w:ascii="Lato" w:hAnsi="Lato"/>
        </w:rPr>
        <w:t>7</w:t>
      </w:r>
      <w:r w:rsidRPr="008E5ADD">
        <w:rPr>
          <w:rFonts w:ascii="Lato" w:hAnsi="Lato"/>
        </w:rPr>
        <w:t xml:space="preserve">%. Dominującą grupą PKD w przyjazdach do </w:t>
      </w:r>
      <w:r w:rsidR="00C47FBC" w:rsidRPr="008E5ADD">
        <w:rPr>
          <w:rFonts w:ascii="Lato" w:hAnsi="Lato"/>
        </w:rPr>
        <w:t>MOF</w:t>
      </w:r>
      <w:r w:rsidRPr="008E5ADD">
        <w:rPr>
          <w:rFonts w:ascii="Lato" w:hAnsi="Lato"/>
        </w:rPr>
        <w:t xml:space="preserve"> w 2019 roku była Grupa V (3</w:t>
      </w:r>
      <w:r w:rsidR="00C47FBC" w:rsidRPr="008E5ADD">
        <w:rPr>
          <w:rFonts w:ascii="Lato" w:hAnsi="Lato"/>
        </w:rPr>
        <w:t>6</w:t>
      </w:r>
      <w:r w:rsidRPr="008E5ADD">
        <w:rPr>
          <w:rFonts w:ascii="Lato" w:hAnsi="Lato"/>
        </w:rPr>
        <w:t>,7</w:t>
      </w:r>
      <w:r w:rsidR="00C47FBC" w:rsidRPr="008E5ADD">
        <w:rPr>
          <w:rFonts w:ascii="Lato" w:hAnsi="Lato"/>
        </w:rPr>
        <w:t>4</w:t>
      </w:r>
      <w:r w:rsidRPr="008E5ADD">
        <w:rPr>
          <w:rFonts w:ascii="Lato" w:hAnsi="Lato"/>
        </w:rPr>
        <w:t>%), następną w kolejności Grupa II (3</w:t>
      </w:r>
      <w:r w:rsidR="00C47FBC" w:rsidRPr="008E5ADD">
        <w:rPr>
          <w:rFonts w:ascii="Lato" w:hAnsi="Lato"/>
        </w:rPr>
        <w:t>5</w:t>
      </w:r>
      <w:r w:rsidRPr="008E5ADD">
        <w:rPr>
          <w:rFonts w:ascii="Lato" w:hAnsi="Lato"/>
        </w:rPr>
        <w:t>,0</w:t>
      </w:r>
      <w:r w:rsidR="00C47FBC" w:rsidRPr="008E5ADD">
        <w:rPr>
          <w:rFonts w:ascii="Lato" w:hAnsi="Lato"/>
        </w:rPr>
        <w:t>9</w:t>
      </w:r>
      <w:r w:rsidRPr="008E5ADD">
        <w:rPr>
          <w:rFonts w:ascii="Lato" w:hAnsi="Lato"/>
        </w:rPr>
        <w:t>%). Wartości procentowe odpowiednio wyniosły: 3</w:t>
      </w:r>
      <w:r w:rsidR="00C47FBC" w:rsidRPr="008E5ADD">
        <w:rPr>
          <w:rFonts w:ascii="Lato" w:hAnsi="Lato"/>
        </w:rPr>
        <w:t>7</w:t>
      </w:r>
      <w:r w:rsidRPr="008E5ADD">
        <w:rPr>
          <w:rFonts w:ascii="Lato" w:hAnsi="Lato"/>
        </w:rPr>
        <w:t>,</w:t>
      </w:r>
      <w:r w:rsidR="00C47FBC" w:rsidRPr="008E5ADD">
        <w:rPr>
          <w:rFonts w:ascii="Lato" w:hAnsi="Lato"/>
        </w:rPr>
        <w:t>77</w:t>
      </w:r>
      <w:r w:rsidRPr="008E5ADD">
        <w:rPr>
          <w:rFonts w:ascii="Lato" w:hAnsi="Lato"/>
        </w:rPr>
        <w:t>% dla Grupy V oraz 3</w:t>
      </w:r>
      <w:r w:rsidR="00C47FBC" w:rsidRPr="008E5ADD">
        <w:rPr>
          <w:rFonts w:ascii="Lato" w:hAnsi="Lato"/>
        </w:rPr>
        <w:t>4</w:t>
      </w:r>
      <w:r w:rsidRPr="008E5ADD">
        <w:rPr>
          <w:rFonts w:ascii="Lato" w:hAnsi="Lato"/>
        </w:rPr>
        <w:t>,</w:t>
      </w:r>
      <w:r w:rsidR="00C47FBC" w:rsidRPr="008E5ADD">
        <w:rPr>
          <w:rFonts w:ascii="Lato" w:hAnsi="Lato"/>
        </w:rPr>
        <w:t>55</w:t>
      </w:r>
      <w:r w:rsidRPr="008E5ADD">
        <w:rPr>
          <w:rFonts w:ascii="Lato" w:hAnsi="Lato"/>
        </w:rPr>
        <w:t xml:space="preserve">% dla Grupy II w 2020 roku. </w:t>
      </w:r>
    </w:p>
    <w:p w14:paraId="0EC84B3A" w14:textId="77777777" w:rsidR="00C47FBC" w:rsidRPr="008E5ADD" w:rsidRDefault="00C47FBC" w:rsidP="00C47FBC">
      <w:pPr>
        <w:rPr>
          <w:rFonts w:ascii="Lato" w:hAnsi="Lato"/>
        </w:rPr>
      </w:pPr>
    </w:p>
    <w:p w14:paraId="09EED1C7" w14:textId="1BA696CF" w:rsidR="0011116B" w:rsidRPr="008E5ADD" w:rsidRDefault="001650A0" w:rsidP="002312D9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23" w:name="_Toc111122715"/>
      <w:r w:rsidRPr="008E5ADD">
        <w:rPr>
          <w:rFonts w:ascii="Lato" w:hAnsi="Lato"/>
        </w:rPr>
        <w:t>Wyjazd</w:t>
      </w:r>
      <w:r w:rsidR="00A37F43" w:rsidRPr="008E5ADD">
        <w:rPr>
          <w:rFonts w:ascii="Lato" w:hAnsi="Lato"/>
        </w:rPr>
        <w:t>y</w:t>
      </w:r>
      <w:r w:rsidRPr="008E5ADD">
        <w:rPr>
          <w:rFonts w:ascii="Lato" w:hAnsi="Lato"/>
        </w:rPr>
        <w:t xml:space="preserve"> </w:t>
      </w:r>
      <w:r w:rsidR="00A37F43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</w:t>
      </w:r>
      <w:bookmarkEnd w:id="23"/>
    </w:p>
    <w:p w14:paraId="2A8A203F" w14:textId="54AE3A85" w:rsidR="0011116B" w:rsidRPr="008E5ADD" w:rsidRDefault="0011116B" w:rsidP="008D66A7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Z Krakowa w </w:t>
      </w:r>
      <w:r w:rsidR="002C3EF4" w:rsidRPr="008E5ADD">
        <w:rPr>
          <w:rFonts w:ascii="Lato" w:hAnsi="Lato"/>
        </w:rPr>
        <w:t>latach 2019 i 2020</w:t>
      </w:r>
      <w:r w:rsidRPr="008E5ADD">
        <w:rPr>
          <w:rFonts w:ascii="Lato" w:hAnsi="Lato"/>
        </w:rPr>
        <w:t xml:space="preserve"> wyje</w:t>
      </w:r>
      <w:r w:rsidR="003F74E6" w:rsidRPr="008E5ADD">
        <w:rPr>
          <w:rFonts w:ascii="Lato" w:hAnsi="Lato"/>
        </w:rPr>
        <w:t>żdżało</w:t>
      </w:r>
      <w:r w:rsidR="00E80664" w:rsidRPr="008E5ADD">
        <w:rPr>
          <w:rFonts w:ascii="Lato" w:hAnsi="Lato"/>
        </w:rPr>
        <w:t xml:space="preserve"> </w:t>
      </w:r>
      <w:r w:rsidR="003F74E6" w:rsidRPr="008E5ADD">
        <w:rPr>
          <w:rFonts w:ascii="Lato" w:hAnsi="Lato"/>
        </w:rPr>
        <w:t>n</w:t>
      </w:r>
      <w:r w:rsidRPr="008E5ADD">
        <w:rPr>
          <w:rFonts w:ascii="Lato" w:hAnsi="Lato"/>
        </w:rPr>
        <w:t>ajwięcej pracowników do gmin: Zabierzów (23% wszystkich wyjazdów), Skawina, Niepołomice, Wieliczka, Wielka Wieś, Liszki, Zielonki i Myślenice. W sumie wyjazdy to tych gmin</w:t>
      </w:r>
      <w:r w:rsidR="002C3EF4" w:rsidRPr="008E5ADD">
        <w:rPr>
          <w:rFonts w:ascii="Lato" w:hAnsi="Lato"/>
        </w:rPr>
        <w:t xml:space="preserve"> </w:t>
      </w:r>
      <w:r w:rsidR="00AD3E41" w:rsidRPr="008E5ADD">
        <w:rPr>
          <w:rFonts w:ascii="Lato" w:hAnsi="Lato"/>
        </w:rPr>
        <w:t xml:space="preserve">w 2019 roku </w:t>
      </w:r>
      <w:r w:rsidR="002C3EF4" w:rsidRPr="008E5ADD">
        <w:rPr>
          <w:rFonts w:ascii="Lato" w:hAnsi="Lato"/>
        </w:rPr>
        <w:t>dotyczą 76% wszystkich wyjazdów z Krakowa, a 75% w 2020 roku.</w:t>
      </w:r>
    </w:p>
    <w:p w14:paraId="5514820A" w14:textId="77777777" w:rsidR="008E5ADD" w:rsidRDefault="0011116B" w:rsidP="008E5ADD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Wzrost wszystkich </w:t>
      </w:r>
      <w:r w:rsidR="002C3EF4" w:rsidRPr="008E5ADD">
        <w:rPr>
          <w:rFonts w:ascii="Lato" w:hAnsi="Lato"/>
        </w:rPr>
        <w:t>w</w:t>
      </w:r>
      <w:r w:rsidRPr="008E5ADD">
        <w:rPr>
          <w:rFonts w:ascii="Lato" w:hAnsi="Lato"/>
        </w:rPr>
        <w:t xml:space="preserve">yjazdów </w:t>
      </w:r>
      <w:r w:rsidR="002C3EF4" w:rsidRPr="008E5ADD">
        <w:rPr>
          <w:rFonts w:ascii="Lato" w:hAnsi="Lato"/>
        </w:rPr>
        <w:t>z Krakowa</w:t>
      </w:r>
      <w:r w:rsidRPr="008E5ADD">
        <w:rPr>
          <w:rFonts w:ascii="Lato" w:hAnsi="Lato"/>
        </w:rPr>
        <w:t xml:space="preserve"> między latami 2019 i 2020 wyniósł </w:t>
      </w:r>
      <w:r w:rsidR="002C3EF4" w:rsidRPr="008E5ADD">
        <w:rPr>
          <w:rFonts w:ascii="Lato" w:hAnsi="Lato"/>
        </w:rPr>
        <w:t>2,88</w:t>
      </w:r>
      <w:r w:rsidRPr="008E5ADD">
        <w:rPr>
          <w:rFonts w:ascii="Lato" w:hAnsi="Lato"/>
        </w:rPr>
        <w:t>%.</w:t>
      </w:r>
    </w:p>
    <w:p w14:paraId="0B656C51" w14:textId="2C8DDE3D" w:rsidR="00A37F43" w:rsidRPr="008E5ADD" w:rsidRDefault="00A37F43" w:rsidP="008E5ADD">
      <w:pPr>
        <w:ind w:firstLine="0"/>
        <w:jc w:val="both"/>
        <w:rPr>
          <w:rStyle w:val="Uwydatnienie"/>
          <w:rFonts w:ascii="Lato" w:hAnsi="Lato"/>
          <w:i w:val="0"/>
          <w:iCs w:val="0"/>
        </w:rPr>
      </w:pPr>
      <w:r w:rsidRPr="008E5ADD">
        <w:rPr>
          <w:rFonts w:ascii="Lato" w:hAnsi="Lato"/>
          <w:noProof/>
          <w:lang w:bidi="pl-PL"/>
        </w:rPr>
        <w:t xml:space="preserve">Tabela </w:t>
      </w:r>
      <w:r w:rsidR="00DA344A" w:rsidRPr="008E5ADD">
        <w:rPr>
          <w:rFonts w:ascii="Lato" w:hAnsi="Lato"/>
          <w:noProof/>
          <w:lang w:bidi="pl-PL"/>
        </w:rPr>
        <w:t>7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Wyjazdy z Krakowa w 2019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139D9627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4CF90E7B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229311A1" w14:textId="599385CB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09AD6139" w14:textId="0B809DD2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2D1728E5" w14:textId="77777777" w:rsidTr="00DD18EC">
        <w:tc>
          <w:tcPr>
            <w:tcW w:w="2694" w:type="dxa"/>
            <w:vAlign w:val="bottom"/>
          </w:tcPr>
          <w:p w14:paraId="1F960B85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Zabierzów</w:t>
            </w:r>
          </w:p>
        </w:tc>
        <w:tc>
          <w:tcPr>
            <w:tcW w:w="1701" w:type="dxa"/>
            <w:vAlign w:val="bottom"/>
          </w:tcPr>
          <w:p w14:paraId="58A7615B" w14:textId="2CCEBB3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3485</w:t>
            </w:r>
          </w:p>
        </w:tc>
        <w:tc>
          <w:tcPr>
            <w:tcW w:w="1701" w:type="dxa"/>
            <w:vAlign w:val="bottom"/>
          </w:tcPr>
          <w:p w14:paraId="5A44AD61" w14:textId="7F180C9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5243A5E3" w14:textId="77777777" w:rsidTr="00DD18EC">
        <w:tc>
          <w:tcPr>
            <w:tcW w:w="2694" w:type="dxa"/>
            <w:vAlign w:val="bottom"/>
          </w:tcPr>
          <w:p w14:paraId="6C8899A1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Skawina</w:t>
            </w:r>
          </w:p>
        </w:tc>
        <w:tc>
          <w:tcPr>
            <w:tcW w:w="1701" w:type="dxa"/>
            <w:vAlign w:val="bottom"/>
          </w:tcPr>
          <w:p w14:paraId="7132A7B9" w14:textId="11EFDF7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2285</w:t>
            </w:r>
          </w:p>
        </w:tc>
        <w:tc>
          <w:tcPr>
            <w:tcW w:w="1701" w:type="dxa"/>
            <w:vAlign w:val="bottom"/>
          </w:tcPr>
          <w:p w14:paraId="4F7A976B" w14:textId="284EC6F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1F0A9B0A" w14:textId="77777777" w:rsidTr="00DD18EC">
        <w:tc>
          <w:tcPr>
            <w:tcW w:w="2694" w:type="dxa"/>
            <w:vAlign w:val="bottom"/>
          </w:tcPr>
          <w:p w14:paraId="083FE80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Niepołomice</w:t>
            </w:r>
          </w:p>
        </w:tc>
        <w:tc>
          <w:tcPr>
            <w:tcW w:w="1701" w:type="dxa"/>
            <w:vAlign w:val="bottom"/>
          </w:tcPr>
          <w:p w14:paraId="5F631072" w14:textId="3A5C35C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1819</w:t>
            </w:r>
          </w:p>
        </w:tc>
        <w:tc>
          <w:tcPr>
            <w:tcW w:w="1701" w:type="dxa"/>
            <w:vAlign w:val="bottom"/>
          </w:tcPr>
          <w:p w14:paraId="16B54A55" w14:textId="3F59496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1F5A296E" w14:textId="77777777" w:rsidTr="00DD18EC">
        <w:tc>
          <w:tcPr>
            <w:tcW w:w="2694" w:type="dxa"/>
            <w:vAlign w:val="bottom"/>
          </w:tcPr>
          <w:p w14:paraId="74EA8F25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Wieliczka</w:t>
            </w:r>
          </w:p>
        </w:tc>
        <w:tc>
          <w:tcPr>
            <w:tcW w:w="1701" w:type="dxa"/>
            <w:vAlign w:val="bottom"/>
          </w:tcPr>
          <w:p w14:paraId="62DEDA8B" w14:textId="7E8764C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1394</w:t>
            </w:r>
          </w:p>
        </w:tc>
        <w:tc>
          <w:tcPr>
            <w:tcW w:w="1701" w:type="dxa"/>
            <w:vAlign w:val="bottom"/>
          </w:tcPr>
          <w:p w14:paraId="65826757" w14:textId="767ADF8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5DFB0652" w14:textId="77777777" w:rsidTr="00DD18EC">
        <w:tc>
          <w:tcPr>
            <w:tcW w:w="2694" w:type="dxa"/>
            <w:vAlign w:val="bottom"/>
          </w:tcPr>
          <w:p w14:paraId="60F42DC3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Wielka Wieś</w:t>
            </w:r>
          </w:p>
        </w:tc>
        <w:tc>
          <w:tcPr>
            <w:tcW w:w="1701" w:type="dxa"/>
            <w:vAlign w:val="bottom"/>
          </w:tcPr>
          <w:p w14:paraId="480EA722" w14:textId="2B316E6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937</w:t>
            </w:r>
          </w:p>
        </w:tc>
        <w:tc>
          <w:tcPr>
            <w:tcW w:w="1701" w:type="dxa"/>
            <w:vAlign w:val="bottom"/>
          </w:tcPr>
          <w:p w14:paraId="128C72A6" w14:textId="1A72FAD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62F6D19A" w14:textId="77777777" w:rsidTr="00DD18EC">
        <w:tc>
          <w:tcPr>
            <w:tcW w:w="2694" w:type="dxa"/>
            <w:vAlign w:val="bottom"/>
          </w:tcPr>
          <w:p w14:paraId="022E68D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Liszki</w:t>
            </w:r>
          </w:p>
        </w:tc>
        <w:tc>
          <w:tcPr>
            <w:tcW w:w="1701" w:type="dxa"/>
            <w:vAlign w:val="bottom"/>
          </w:tcPr>
          <w:p w14:paraId="1817B510" w14:textId="226505B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594</w:t>
            </w:r>
          </w:p>
        </w:tc>
        <w:tc>
          <w:tcPr>
            <w:tcW w:w="1701" w:type="dxa"/>
            <w:vAlign w:val="bottom"/>
          </w:tcPr>
          <w:p w14:paraId="49797712" w14:textId="752E9BB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444B3B0E" w14:textId="77777777" w:rsidTr="00DD18EC">
        <w:tc>
          <w:tcPr>
            <w:tcW w:w="2694" w:type="dxa"/>
            <w:vAlign w:val="bottom"/>
          </w:tcPr>
          <w:p w14:paraId="31D3FED3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Zielonki</w:t>
            </w:r>
          </w:p>
        </w:tc>
        <w:tc>
          <w:tcPr>
            <w:tcW w:w="1701" w:type="dxa"/>
            <w:vAlign w:val="bottom"/>
          </w:tcPr>
          <w:p w14:paraId="2457113F" w14:textId="1898FBF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466</w:t>
            </w:r>
          </w:p>
        </w:tc>
        <w:tc>
          <w:tcPr>
            <w:tcW w:w="1701" w:type="dxa"/>
            <w:vAlign w:val="bottom"/>
          </w:tcPr>
          <w:p w14:paraId="2CE3C47D" w14:textId="6089DFA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6EC90EE7" w14:textId="77777777" w:rsidTr="00DD18EC">
        <w:tc>
          <w:tcPr>
            <w:tcW w:w="2694" w:type="dxa"/>
            <w:vAlign w:val="bottom"/>
          </w:tcPr>
          <w:p w14:paraId="1525744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Myślenice</w:t>
            </w:r>
          </w:p>
        </w:tc>
        <w:tc>
          <w:tcPr>
            <w:tcW w:w="1701" w:type="dxa"/>
            <w:vAlign w:val="bottom"/>
          </w:tcPr>
          <w:p w14:paraId="3BDCDDA5" w14:textId="400745A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342</w:t>
            </w:r>
          </w:p>
        </w:tc>
        <w:tc>
          <w:tcPr>
            <w:tcW w:w="1701" w:type="dxa"/>
            <w:vAlign w:val="bottom"/>
          </w:tcPr>
          <w:p w14:paraId="58EAD315" w14:textId="3B3D5B1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60B9D728" w14:textId="77777777" w:rsidTr="00DD18EC">
        <w:tc>
          <w:tcPr>
            <w:tcW w:w="2694" w:type="dxa"/>
            <w:vAlign w:val="bottom"/>
          </w:tcPr>
          <w:p w14:paraId="324DB99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Mogilany</w:t>
            </w:r>
          </w:p>
        </w:tc>
        <w:tc>
          <w:tcPr>
            <w:tcW w:w="1701" w:type="dxa"/>
            <w:vAlign w:val="bottom"/>
          </w:tcPr>
          <w:p w14:paraId="7E5834C6" w14:textId="72086C2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265</w:t>
            </w:r>
          </w:p>
        </w:tc>
        <w:tc>
          <w:tcPr>
            <w:tcW w:w="1701" w:type="dxa"/>
            <w:vAlign w:val="bottom"/>
          </w:tcPr>
          <w:p w14:paraId="6AD5B17E" w14:textId="232FDDA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701F8312" w14:textId="77777777" w:rsidTr="00DD18EC">
        <w:tc>
          <w:tcPr>
            <w:tcW w:w="2694" w:type="dxa"/>
            <w:vAlign w:val="bottom"/>
          </w:tcPr>
          <w:p w14:paraId="547FFEA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m.</w:t>
            </w:r>
          </w:p>
        </w:tc>
        <w:tc>
          <w:tcPr>
            <w:tcW w:w="1701" w:type="dxa"/>
            <w:vAlign w:val="bottom"/>
          </w:tcPr>
          <w:p w14:paraId="6B048E03" w14:textId="482A663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189</w:t>
            </w:r>
          </w:p>
        </w:tc>
        <w:tc>
          <w:tcPr>
            <w:tcW w:w="1701" w:type="dxa"/>
            <w:vAlign w:val="bottom"/>
          </w:tcPr>
          <w:p w14:paraId="4D5A61A8" w14:textId="18ED849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DD5485E" w14:textId="77777777" w:rsidTr="00DD18EC">
        <w:tc>
          <w:tcPr>
            <w:tcW w:w="2694" w:type="dxa"/>
            <w:vAlign w:val="bottom"/>
          </w:tcPr>
          <w:p w14:paraId="03F440FB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Michałowice</w:t>
            </w:r>
          </w:p>
        </w:tc>
        <w:tc>
          <w:tcPr>
            <w:tcW w:w="1701" w:type="dxa"/>
            <w:vAlign w:val="bottom"/>
          </w:tcPr>
          <w:p w14:paraId="41CFC6EE" w14:textId="1D9F450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701" w:type="dxa"/>
            <w:vAlign w:val="bottom"/>
          </w:tcPr>
          <w:p w14:paraId="4C6D7EFA" w14:textId="28C8FE4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04BB544D" w14:textId="77777777" w:rsidTr="00DD18EC">
        <w:tc>
          <w:tcPr>
            <w:tcW w:w="2694" w:type="dxa"/>
            <w:vAlign w:val="bottom"/>
          </w:tcPr>
          <w:p w14:paraId="0A46270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795BF441" w14:textId="02283EF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701" w:type="dxa"/>
            <w:vAlign w:val="bottom"/>
          </w:tcPr>
          <w:p w14:paraId="4054DC96" w14:textId="5B0F69D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5E5FDB4" w14:textId="77777777" w:rsidTr="00DD18EC">
        <w:tc>
          <w:tcPr>
            <w:tcW w:w="2694" w:type="dxa"/>
            <w:vAlign w:val="bottom"/>
          </w:tcPr>
          <w:p w14:paraId="219DC86B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Świątniki Górne</w:t>
            </w:r>
          </w:p>
        </w:tc>
        <w:tc>
          <w:tcPr>
            <w:tcW w:w="1701" w:type="dxa"/>
            <w:vAlign w:val="bottom"/>
          </w:tcPr>
          <w:p w14:paraId="0B8E3832" w14:textId="5D0360C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701" w:type="dxa"/>
            <w:vAlign w:val="bottom"/>
          </w:tcPr>
          <w:p w14:paraId="3D1E7E6C" w14:textId="57B666A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33C55AB0" w14:textId="77777777" w:rsidTr="00DD18EC">
        <w:tc>
          <w:tcPr>
            <w:tcW w:w="2694" w:type="dxa"/>
            <w:vAlign w:val="bottom"/>
          </w:tcPr>
          <w:p w14:paraId="2342BFE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4ACBC9DD" w14:textId="65A4286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701" w:type="dxa"/>
            <w:vAlign w:val="bottom"/>
          </w:tcPr>
          <w:p w14:paraId="52C8CEC5" w14:textId="6A0E89D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84C3CAE" w14:textId="77777777" w:rsidTr="00DD18EC">
        <w:tc>
          <w:tcPr>
            <w:tcW w:w="2694" w:type="dxa"/>
            <w:vAlign w:val="bottom"/>
          </w:tcPr>
          <w:p w14:paraId="3534F106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Krzeszowice</w:t>
            </w:r>
          </w:p>
        </w:tc>
        <w:tc>
          <w:tcPr>
            <w:tcW w:w="1701" w:type="dxa"/>
            <w:vAlign w:val="bottom"/>
          </w:tcPr>
          <w:p w14:paraId="700EFC69" w14:textId="65AEE92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701" w:type="dxa"/>
            <w:vAlign w:val="bottom"/>
          </w:tcPr>
          <w:p w14:paraId="4B0F39E9" w14:textId="070BF05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54D33659" w14:textId="77777777" w:rsidTr="00DD18EC">
        <w:tc>
          <w:tcPr>
            <w:tcW w:w="2694" w:type="dxa"/>
            <w:vAlign w:val="bottom"/>
          </w:tcPr>
          <w:p w14:paraId="2FC0C0F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44909AB4" w14:textId="0233996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701" w:type="dxa"/>
            <w:vAlign w:val="bottom"/>
          </w:tcPr>
          <w:p w14:paraId="10B8ABB0" w14:textId="09F62FB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DD7F852" w14:textId="77777777" w:rsidTr="00DD18EC">
        <w:tc>
          <w:tcPr>
            <w:tcW w:w="2694" w:type="dxa"/>
            <w:vAlign w:val="bottom"/>
          </w:tcPr>
          <w:p w14:paraId="45D8CA6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5D56EE68" w14:textId="109086D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701" w:type="dxa"/>
            <w:vAlign w:val="bottom"/>
          </w:tcPr>
          <w:p w14:paraId="28DA8620" w14:textId="7A8BB97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38F4EC0" w14:textId="77777777" w:rsidTr="00DD18EC">
        <w:tc>
          <w:tcPr>
            <w:tcW w:w="2694" w:type="dxa"/>
            <w:vAlign w:val="bottom"/>
          </w:tcPr>
          <w:p w14:paraId="115E442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701" w:type="dxa"/>
            <w:vAlign w:val="bottom"/>
          </w:tcPr>
          <w:p w14:paraId="3AD4DDCA" w14:textId="1390D29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701" w:type="dxa"/>
            <w:vAlign w:val="bottom"/>
          </w:tcPr>
          <w:p w14:paraId="686A127D" w14:textId="6B05067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5CA18200" w14:textId="77777777" w:rsidTr="00DD18EC">
        <w:tc>
          <w:tcPr>
            <w:tcW w:w="2694" w:type="dxa"/>
            <w:vAlign w:val="bottom"/>
          </w:tcPr>
          <w:p w14:paraId="0BCCFC6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Kocmyrzów-Luborzyca</w:t>
            </w:r>
          </w:p>
        </w:tc>
        <w:tc>
          <w:tcPr>
            <w:tcW w:w="1701" w:type="dxa"/>
            <w:vAlign w:val="bottom"/>
          </w:tcPr>
          <w:p w14:paraId="1B482885" w14:textId="35EB294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701" w:type="dxa"/>
            <w:vAlign w:val="bottom"/>
          </w:tcPr>
          <w:p w14:paraId="51FC07C2" w14:textId="134D65D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3A9C63CC" w14:textId="77777777" w:rsidTr="00DD18EC">
        <w:tc>
          <w:tcPr>
            <w:tcW w:w="2694" w:type="dxa"/>
            <w:vAlign w:val="bottom"/>
          </w:tcPr>
          <w:p w14:paraId="3B051E8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Czernichów</w:t>
            </w:r>
          </w:p>
        </w:tc>
        <w:tc>
          <w:tcPr>
            <w:tcW w:w="1701" w:type="dxa"/>
            <w:vAlign w:val="bottom"/>
          </w:tcPr>
          <w:p w14:paraId="598DC639" w14:textId="199BFE8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701" w:type="dxa"/>
            <w:vAlign w:val="bottom"/>
          </w:tcPr>
          <w:p w14:paraId="4E71FE48" w14:textId="3A473A2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0ABBBF0D" w14:textId="77777777" w:rsidTr="00DD18EC">
        <w:tc>
          <w:tcPr>
            <w:tcW w:w="2694" w:type="dxa"/>
            <w:vAlign w:val="bottom"/>
          </w:tcPr>
          <w:p w14:paraId="1CAD4FF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5784F0C4" w14:textId="1081856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3FE296AB" w14:textId="2EFA686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</w:tbl>
    <w:p w14:paraId="15E199F8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0ADC7113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45EA9F4C" w14:textId="18ABD591" w:rsidR="00F8249B" w:rsidRPr="000705E6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</w:t>
      </w:r>
      <w:r w:rsidRPr="000705E6">
        <w:rPr>
          <w:rFonts w:ascii="Lato" w:hAnsi="Lato"/>
          <w:noProof/>
          <w:sz w:val="22"/>
          <w:szCs w:val="22"/>
          <w:lang w:bidi="pl-PL"/>
        </w:rPr>
        <w:t xml:space="preserve"> dla liczby osób przyjeżdząjących powyżej 100 osób oraz przedziale procentowym powyżej 0,02</w:t>
      </w:r>
    </w:p>
    <w:p w14:paraId="34850978" w14:textId="20E80A6A" w:rsidR="00A37F43" w:rsidRPr="008E5ADD" w:rsidRDefault="00A37F43" w:rsidP="004B5529">
      <w:pPr>
        <w:pStyle w:val="Tytusekcji"/>
        <w:jc w:val="left"/>
        <w:rPr>
          <w:rFonts w:ascii="Lato" w:hAnsi="Lato"/>
          <w:noProof/>
        </w:rPr>
      </w:pPr>
      <w:bookmarkStart w:id="24" w:name="_Toc111122716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7</w:t>
      </w:r>
      <w:r w:rsidR="004B5529">
        <w:rPr>
          <w:rStyle w:val="Uwydatnienie"/>
          <w:rFonts w:ascii="Lato" w:hAnsi="Lato"/>
          <w:noProof/>
          <w:lang w:bidi="pl-PL"/>
        </w:rPr>
        <w:t>:</w:t>
      </w:r>
      <w:r w:rsidR="004B5529" w:rsidRPr="004B5529">
        <w:rPr>
          <w:rStyle w:val="Uwydatnienie"/>
          <w:rFonts w:ascii="Lato" w:hAnsi="Lato"/>
          <w:noProof/>
          <w:lang w:bidi="pl-PL"/>
        </w:rPr>
        <w:t xml:space="preserve"> </w:t>
      </w:r>
      <w:r w:rsidR="004B5529">
        <w:rPr>
          <w:rStyle w:val="Uwydatnienie"/>
          <w:rFonts w:ascii="Lato" w:hAnsi="Lato"/>
          <w:noProof/>
          <w:lang w:bidi="pl-PL"/>
        </w:rPr>
        <w:t>Województwo małopolskie – Udział wyjeżdżających do pracy z Krakowa w liczbie zatrudnionych w gminie zamieszkania w 2019 r.</w:t>
      </w:r>
      <w:bookmarkEnd w:id="24"/>
    </w:p>
    <w:p w14:paraId="6EC9212C" w14:textId="77777777" w:rsidR="00A37F43" w:rsidRPr="008E5ADD" w:rsidRDefault="00A37F43" w:rsidP="00A37F43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56A02EED" wp14:editId="5B8407E3">
            <wp:extent cx="5829300" cy="3750310"/>
            <wp:effectExtent l="0" t="0" r="0" b="254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17" r="-1684"/>
                    <a:stretch/>
                  </pic:blipFill>
                  <pic:spPr bwMode="auto">
                    <a:xfrm>
                      <a:off x="0" y="0"/>
                      <a:ext cx="582930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318C7" w14:textId="60332DA5" w:rsidR="00A37F43" w:rsidRPr="008E5ADD" w:rsidRDefault="00A37F43" w:rsidP="00A37F43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 xml:space="preserve">Tabela </w:t>
      </w:r>
      <w:r w:rsidR="00DA344A" w:rsidRPr="008E5ADD">
        <w:rPr>
          <w:rFonts w:ascii="Lato" w:hAnsi="Lato"/>
          <w:noProof/>
          <w:lang w:bidi="pl-PL"/>
        </w:rPr>
        <w:t>8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Wyjazdy z Krakowa w 2020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08E1D2E7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41EA651B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4E6ED66C" w14:textId="266B012A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58359C57" w14:textId="72186326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C31CD9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 w:rsidRPr="00C31CD9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69DCAA31" w14:textId="77777777" w:rsidTr="00DD18EC">
        <w:tc>
          <w:tcPr>
            <w:tcW w:w="2694" w:type="dxa"/>
            <w:vAlign w:val="bottom"/>
          </w:tcPr>
          <w:p w14:paraId="5A64AC40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Zabierzów</w:t>
            </w:r>
          </w:p>
        </w:tc>
        <w:tc>
          <w:tcPr>
            <w:tcW w:w="1701" w:type="dxa"/>
            <w:vAlign w:val="bottom"/>
          </w:tcPr>
          <w:p w14:paraId="568E7A3B" w14:textId="6BFE6D1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3530</w:t>
            </w:r>
          </w:p>
        </w:tc>
        <w:tc>
          <w:tcPr>
            <w:tcW w:w="1701" w:type="dxa"/>
            <w:vAlign w:val="bottom"/>
          </w:tcPr>
          <w:p w14:paraId="63310643" w14:textId="0D24C46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2BB86398" w14:textId="77777777" w:rsidTr="00DD18EC">
        <w:tc>
          <w:tcPr>
            <w:tcW w:w="2694" w:type="dxa"/>
            <w:vAlign w:val="bottom"/>
          </w:tcPr>
          <w:p w14:paraId="517A1941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Skawina</w:t>
            </w:r>
          </w:p>
        </w:tc>
        <w:tc>
          <w:tcPr>
            <w:tcW w:w="1701" w:type="dxa"/>
            <w:vAlign w:val="bottom"/>
          </w:tcPr>
          <w:p w14:paraId="5559AFAC" w14:textId="1AAB8EF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2320</w:t>
            </w:r>
          </w:p>
        </w:tc>
        <w:tc>
          <w:tcPr>
            <w:tcW w:w="1701" w:type="dxa"/>
            <w:vAlign w:val="bottom"/>
          </w:tcPr>
          <w:p w14:paraId="5427AB54" w14:textId="32F3FDB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71DDDD41" w14:textId="77777777" w:rsidTr="00DD18EC">
        <w:tc>
          <w:tcPr>
            <w:tcW w:w="2694" w:type="dxa"/>
            <w:vAlign w:val="bottom"/>
          </w:tcPr>
          <w:p w14:paraId="5BD186D3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Niepołomice</w:t>
            </w:r>
          </w:p>
        </w:tc>
        <w:tc>
          <w:tcPr>
            <w:tcW w:w="1701" w:type="dxa"/>
            <w:vAlign w:val="bottom"/>
          </w:tcPr>
          <w:p w14:paraId="7E22CCF6" w14:textId="4297F5B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1857</w:t>
            </w:r>
          </w:p>
        </w:tc>
        <w:tc>
          <w:tcPr>
            <w:tcW w:w="1701" w:type="dxa"/>
            <w:vAlign w:val="bottom"/>
          </w:tcPr>
          <w:p w14:paraId="102E26DF" w14:textId="6CB530E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7CBF5536" w14:textId="77777777" w:rsidTr="00DD18EC">
        <w:tc>
          <w:tcPr>
            <w:tcW w:w="2694" w:type="dxa"/>
            <w:vAlign w:val="bottom"/>
          </w:tcPr>
          <w:p w14:paraId="677DFD13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Wieliczka</w:t>
            </w:r>
          </w:p>
        </w:tc>
        <w:tc>
          <w:tcPr>
            <w:tcW w:w="1701" w:type="dxa"/>
            <w:vAlign w:val="bottom"/>
          </w:tcPr>
          <w:p w14:paraId="4DB4CD8C" w14:textId="5AB952F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1368</w:t>
            </w:r>
          </w:p>
        </w:tc>
        <w:tc>
          <w:tcPr>
            <w:tcW w:w="1701" w:type="dxa"/>
            <w:vAlign w:val="bottom"/>
          </w:tcPr>
          <w:p w14:paraId="6762A27C" w14:textId="181DE3B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568CFF7B" w14:textId="77777777" w:rsidTr="00DD18EC">
        <w:tc>
          <w:tcPr>
            <w:tcW w:w="2694" w:type="dxa"/>
            <w:vAlign w:val="bottom"/>
          </w:tcPr>
          <w:p w14:paraId="5334E88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Wielka Wieś</w:t>
            </w:r>
          </w:p>
        </w:tc>
        <w:tc>
          <w:tcPr>
            <w:tcW w:w="1701" w:type="dxa"/>
            <w:vAlign w:val="bottom"/>
          </w:tcPr>
          <w:p w14:paraId="704E1A22" w14:textId="12B12C3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1041</w:t>
            </w:r>
          </w:p>
        </w:tc>
        <w:tc>
          <w:tcPr>
            <w:tcW w:w="1701" w:type="dxa"/>
            <w:vAlign w:val="bottom"/>
          </w:tcPr>
          <w:p w14:paraId="2FCA9E2D" w14:textId="2C3E624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66F43092" w14:textId="77777777" w:rsidTr="00DD18EC">
        <w:tc>
          <w:tcPr>
            <w:tcW w:w="2694" w:type="dxa"/>
            <w:vAlign w:val="bottom"/>
          </w:tcPr>
          <w:p w14:paraId="7A32017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Liszki</w:t>
            </w:r>
          </w:p>
        </w:tc>
        <w:tc>
          <w:tcPr>
            <w:tcW w:w="1701" w:type="dxa"/>
            <w:vAlign w:val="bottom"/>
          </w:tcPr>
          <w:p w14:paraId="599BBFDB" w14:textId="31F938C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596</w:t>
            </w:r>
          </w:p>
        </w:tc>
        <w:tc>
          <w:tcPr>
            <w:tcW w:w="1701" w:type="dxa"/>
            <w:vAlign w:val="bottom"/>
          </w:tcPr>
          <w:p w14:paraId="6B6F7F75" w14:textId="7F4D755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38AEDE25" w14:textId="77777777" w:rsidTr="00DD18EC">
        <w:tc>
          <w:tcPr>
            <w:tcW w:w="2694" w:type="dxa"/>
            <w:vAlign w:val="bottom"/>
          </w:tcPr>
          <w:p w14:paraId="40F849F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Zielonki</w:t>
            </w:r>
          </w:p>
        </w:tc>
        <w:tc>
          <w:tcPr>
            <w:tcW w:w="1701" w:type="dxa"/>
            <w:vAlign w:val="bottom"/>
          </w:tcPr>
          <w:p w14:paraId="1CA016DD" w14:textId="41050AF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480</w:t>
            </w:r>
          </w:p>
        </w:tc>
        <w:tc>
          <w:tcPr>
            <w:tcW w:w="1701" w:type="dxa"/>
            <w:vAlign w:val="bottom"/>
          </w:tcPr>
          <w:p w14:paraId="103AB5BE" w14:textId="471C1D6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6B7073F3" w14:textId="77777777" w:rsidTr="00DD18EC">
        <w:tc>
          <w:tcPr>
            <w:tcW w:w="2694" w:type="dxa"/>
            <w:vAlign w:val="bottom"/>
          </w:tcPr>
          <w:p w14:paraId="278CF986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5EA9DC25" w14:textId="7983185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701" w:type="dxa"/>
            <w:vAlign w:val="bottom"/>
          </w:tcPr>
          <w:p w14:paraId="664D597A" w14:textId="4499E31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2A070F78" w14:textId="77777777" w:rsidTr="00DD18EC">
        <w:tc>
          <w:tcPr>
            <w:tcW w:w="2694" w:type="dxa"/>
            <w:vAlign w:val="bottom"/>
          </w:tcPr>
          <w:p w14:paraId="541D1A0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Mogilany</w:t>
            </w:r>
          </w:p>
        </w:tc>
        <w:tc>
          <w:tcPr>
            <w:tcW w:w="1701" w:type="dxa"/>
            <w:vAlign w:val="bottom"/>
          </w:tcPr>
          <w:p w14:paraId="0C2076BA" w14:textId="3549EE0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257</w:t>
            </w:r>
          </w:p>
        </w:tc>
        <w:tc>
          <w:tcPr>
            <w:tcW w:w="1701" w:type="dxa"/>
            <w:vAlign w:val="bottom"/>
          </w:tcPr>
          <w:p w14:paraId="7B7C55FB" w14:textId="356F5BC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73AD03A1" w14:textId="77777777" w:rsidTr="00DD18EC">
        <w:tc>
          <w:tcPr>
            <w:tcW w:w="2694" w:type="dxa"/>
            <w:vAlign w:val="bottom"/>
          </w:tcPr>
          <w:p w14:paraId="6BE93ED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04EDEE66" w14:textId="703CE7A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219</w:t>
            </w:r>
          </w:p>
        </w:tc>
        <w:tc>
          <w:tcPr>
            <w:tcW w:w="1701" w:type="dxa"/>
            <w:vAlign w:val="bottom"/>
          </w:tcPr>
          <w:p w14:paraId="6E1CAC8C" w14:textId="54776F1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1C111A52" w14:textId="77777777" w:rsidTr="00DD18EC">
        <w:tc>
          <w:tcPr>
            <w:tcW w:w="2694" w:type="dxa"/>
            <w:vAlign w:val="bottom"/>
          </w:tcPr>
          <w:p w14:paraId="4F711EB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33F7AB90" w14:textId="6B8F76C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701" w:type="dxa"/>
            <w:vAlign w:val="bottom"/>
          </w:tcPr>
          <w:p w14:paraId="41B51E30" w14:textId="36DF6A2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52AEEED7" w14:textId="77777777" w:rsidTr="00DD18EC">
        <w:tc>
          <w:tcPr>
            <w:tcW w:w="2694" w:type="dxa"/>
            <w:vAlign w:val="bottom"/>
          </w:tcPr>
          <w:p w14:paraId="572B77BB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Świątniki Górne</w:t>
            </w:r>
          </w:p>
        </w:tc>
        <w:tc>
          <w:tcPr>
            <w:tcW w:w="1701" w:type="dxa"/>
            <w:vAlign w:val="bottom"/>
          </w:tcPr>
          <w:p w14:paraId="4EB9A18C" w14:textId="79CBFE2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701" w:type="dxa"/>
            <w:vAlign w:val="bottom"/>
          </w:tcPr>
          <w:p w14:paraId="399D26C3" w14:textId="3F7D8DE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0FC19E4C" w14:textId="77777777" w:rsidTr="00DD18EC">
        <w:tc>
          <w:tcPr>
            <w:tcW w:w="2694" w:type="dxa"/>
            <w:vAlign w:val="bottom"/>
          </w:tcPr>
          <w:p w14:paraId="1C0D91EA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m</w:t>
            </w:r>
          </w:p>
        </w:tc>
        <w:tc>
          <w:tcPr>
            <w:tcW w:w="1701" w:type="dxa"/>
            <w:vAlign w:val="bottom"/>
          </w:tcPr>
          <w:p w14:paraId="76079763" w14:textId="21E27DA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701" w:type="dxa"/>
            <w:vAlign w:val="bottom"/>
          </w:tcPr>
          <w:p w14:paraId="4FA36F63" w14:textId="42774E6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0E24D909" w14:textId="77777777" w:rsidTr="00DD18EC">
        <w:tc>
          <w:tcPr>
            <w:tcW w:w="2694" w:type="dxa"/>
            <w:vAlign w:val="bottom"/>
          </w:tcPr>
          <w:p w14:paraId="11E28D5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Krzeszowice</w:t>
            </w:r>
          </w:p>
        </w:tc>
        <w:tc>
          <w:tcPr>
            <w:tcW w:w="1701" w:type="dxa"/>
            <w:vAlign w:val="bottom"/>
          </w:tcPr>
          <w:p w14:paraId="03C0E341" w14:textId="08FC4FC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701" w:type="dxa"/>
            <w:vAlign w:val="bottom"/>
          </w:tcPr>
          <w:p w14:paraId="3B554A9A" w14:textId="1C47A63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767CE86" w14:textId="77777777" w:rsidTr="00DD18EC">
        <w:tc>
          <w:tcPr>
            <w:tcW w:w="2694" w:type="dxa"/>
            <w:vAlign w:val="bottom"/>
          </w:tcPr>
          <w:p w14:paraId="36A6D6BB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</w:t>
            </w:r>
          </w:p>
        </w:tc>
        <w:tc>
          <w:tcPr>
            <w:tcW w:w="1701" w:type="dxa"/>
            <w:vAlign w:val="bottom"/>
          </w:tcPr>
          <w:p w14:paraId="7D2EF5B9" w14:textId="528C8D4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701" w:type="dxa"/>
            <w:vAlign w:val="bottom"/>
          </w:tcPr>
          <w:p w14:paraId="3988A112" w14:textId="19DAE27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31CA5761" w14:textId="77777777" w:rsidTr="00DD18EC">
        <w:tc>
          <w:tcPr>
            <w:tcW w:w="2694" w:type="dxa"/>
            <w:vAlign w:val="bottom"/>
          </w:tcPr>
          <w:p w14:paraId="146AC964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Michałowice</w:t>
            </w:r>
          </w:p>
        </w:tc>
        <w:tc>
          <w:tcPr>
            <w:tcW w:w="1701" w:type="dxa"/>
            <w:vAlign w:val="bottom"/>
          </w:tcPr>
          <w:p w14:paraId="445F3CFE" w14:textId="7513F74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701" w:type="dxa"/>
            <w:vAlign w:val="bottom"/>
          </w:tcPr>
          <w:p w14:paraId="5FBCCB95" w14:textId="0D95BC2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17D23F52" w14:textId="77777777" w:rsidTr="00DD18EC">
        <w:tc>
          <w:tcPr>
            <w:tcW w:w="2694" w:type="dxa"/>
            <w:vAlign w:val="bottom"/>
          </w:tcPr>
          <w:p w14:paraId="3A86F144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Kocmyrzów-Luborzyca</w:t>
            </w:r>
          </w:p>
        </w:tc>
        <w:tc>
          <w:tcPr>
            <w:tcW w:w="1701" w:type="dxa"/>
            <w:vAlign w:val="bottom"/>
          </w:tcPr>
          <w:p w14:paraId="4CAEF018" w14:textId="1A01C0D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701" w:type="dxa"/>
            <w:vAlign w:val="bottom"/>
          </w:tcPr>
          <w:p w14:paraId="65E28D0D" w14:textId="14B3B18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9F58F10" w14:textId="77777777" w:rsidTr="00DD18EC">
        <w:tc>
          <w:tcPr>
            <w:tcW w:w="2694" w:type="dxa"/>
            <w:vAlign w:val="bottom"/>
          </w:tcPr>
          <w:p w14:paraId="77D3ECE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Czernichów</w:t>
            </w:r>
          </w:p>
        </w:tc>
        <w:tc>
          <w:tcPr>
            <w:tcW w:w="1701" w:type="dxa"/>
            <w:vAlign w:val="bottom"/>
          </w:tcPr>
          <w:p w14:paraId="50AE55CC" w14:textId="504F1F5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701" w:type="dxa"/>
            <w:vAlign w:val="bottom"/>
          </w:tcPr>
          <w:p w14:paraId="18352C86" w14:textId="6E3DB74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6C45F9E4" w14:textId="77777777" w:rsidTr="00DD18EC">
        <w:tc>
          <w:tcPr>
            <w:tcW w:w="2694" w:type="dxa"/>
            <w:vAlign w:val="bottom"/>
          </w:tcPr>
          <w:p w14:paraId="0C7E5978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65D3C86E" w14:textId="067136E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701" w:type="dxa"/>
            <w:vAlign w:val="bottom"/>
          </w:tcPr>
          <w:p w14:paraId="663AFF59" w14:textId="4B1E55F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6939992B" w14:textId="77777777" w:rsidTr="00DD18EC">
        <w:tc>
          <w:tcPr>
            <w:tcW w:w="2694" w:type="dxa"/>
            <w:vAlign w:val="bottom"/>
          </w:tcPr>
          <w:p w14:paraId="5390A32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55F12CAD" w14:textId="4053F28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701" w:type="dxa"/>
            <w:vAlign w:val="bottom"/>
          </w:tcPr>
          <w:p w14:paraId="6ED0ED9B" w14:textId="08BD018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3D6702A5" w14:textId="77777777" w:rsidTr="00DD18EC">
        <w:tc>
          <w:tcPr>
            <w:tcW w:w="2694" w:type="dxa"/>
            <w:vAlign w:val="bottom"/>
          </w:tcPr>
          <w:p w14:paraId="61B5F9D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701" w:type="dxa"/>
            <w:vAlign w:val="bottom"/>
          </w:tcPr>
          <w:p w14:paraId="190502BF" w14:textId="6F8C81E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701" w:type="dxa"/>
            <w:vAlign w:val="bottom"/>
          </w:tcPr>
          <w:p w14:paraId="1D3F54B3" w14:textId="204BDA5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04E1FE05" w14:textId="77777777" w:rsidTr="00DD18EC">
        <w:tc>
          <w:tcPr>
            <w:tcW w:w="2694" w:type="dxa"/>
            <w:vAlign w:val="bottom"/>
          </w:tcPr>
          <w:p w14:paraId="33DD3B20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7104891C" w14:textId="7C61739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701" w:type="dxa"/>
            <w:vAlign w:val="bottom"/>
          </w:tcPr>
          <w:p w14:paraId="49320388" w14:textId="70470E8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</w:tbl>
    <w:p w14:paraId="132CDEAA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3B66E212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74FB9CDC" w14:textId="3649C1C8" w:rsidR="00F8249B" w:rsidRPr="000705E6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</w:t>
      </w:r>
      <w:r w:rsidRPr="000705E6">
        <w:rPr>
          <w:rFonts w:ascii="Lato" w:hAnsi="Lato"/>
          <w:noProof/>
          <w:sz w:val="22"/>
          <w:szCs w:val="22"/>
          <w:lang w:bidi="pl-PL"/>
        </w:rPr>
        <w:t xml:space="preserve"> dla liczby osób przyjeżdząjących powyżej 100 osób oraz przedziale procentowym powyżej 0,02</w:t>
      </w:r>
    </w:p>
    <w:p w14:paraId="7992CA7E" w14:textId="77777777" w:rsidR="00A37F43" w:rsidRPr="000705E6" w:rsidRDefault="00A37F43" w:rsidP="009635F5">
      <w:pPr>
        <w:ind w:firstLine="0"/>
        <w:rPr>
          <w:rFonts w:ascii="Lato" w:hAnsi="Lato"/>
          <w:sz w:val="22"/>
          <w:szCs w:val="22"/>
        </w:rPr>
      </w:pPr>
    </w:p>
    <w:p w14:paraId="0F6F4B53" w14:textId="77777777" w:rsidR="00A37F43" w:rsidRPr="008E5ADD" w:rsidRDefault="00A37F43" w:rsidP="00464D60">
      <w:pPr>
        <w:rPr>
          <w:rFonts w:ascii="Lato" w:hAnsi="Lato"/>
        </w:rPr>
      </w:pPr>
    </w:p>
    <w:p w14:paraId="3BA95E6F" w14:textId="77777777" w:rsidR="00A37F43" w:rsidRPr="008E5ADD" w:rsidRDefault="00A37F43" w:rsidP="00464D60">
      <w:pPr>
        <w:rPr>
          <w:rFonts w:ascii="Lato" w:hAnsi="Lato"/>
        </w:rPr>
      </w:pPr>
    </w:p>
    <w:p w14:paraId="6B989366" w14:textId="77777777" w:rsidR="00A37F43" w:rsidRPr="008E5ADD" w:rsidRDefault="00A37F43" w:rsidP="00464D60">
      <w:pPr>
        <w:rPr>
          <w:rFonts w:ascii="Lato" w:hAnsi="Lato"/>
        </w:rPr>
      </w:pPr>
    </w:p>
    <w:p w14:paraId="575BB068" w14:textId="77777777" w:rsidR="00A37F43" w:rsidRPr="008E5ADD" w:rsidRDefault="00A37F43" w:rsidP="00464D60">
      <w:pPr>
        <w:rPr>
          <w:rFonts w:ascii="Lato" w:hAnsi="Lato"/>
        </w:rPr>
      </w:pPr>
    </w:p>
    <w:p w14:paraId="738B6576" w14:textId="77777777" w:rsidR="00A37F43" w:rsidRPr="008E5ADD" w:rsidRDefault="00A37F43" w:rsidP="00464D60">
      <w:pPr>
        <w:rPr>
          <w:rFonts w:ascii="Lato" w:hAnsi="Lato"/>
        </w:rPr>
      </w:pPr>
    </w:p>
    <w:p w14:paraId="652FA5AF" w14:textId="77777777" w:rsidR="00A37F43" w:rsidRPr="008E5ADD" w:rsidRDefault="00A37F43" w:rsidP="00DD18EC">
      <w:pPr>
        <w:ind w:firstLine="0"/>
        <w:rPr>
          <w:rFonts w:ascii="Lato" w:hAnsi="Lato"/>
        </w:rPr>
      </w:pPr>
    </w:p>
    <w:p w14:paraId="6FF40B74" w14:textId="0D047C58" w:rsidR="00A37F43" w:rsidRPr="008E5ADD" w:rsidRDefault="00A37F43" w:rsidP="004B5529">
      <w:pPr>
        <w:pStyle w:val="Tytusekcji"/>
        <w:jc w:val="left"/>
        <w:rPr>
          <w:rFonts w:ascii="Lato" w:hAnsi="Lato"/>
          <w:noProof/>
        </w:rPr>
      </w:pPr>
      <w:bookmarkStart w:id="25" w:name="_Toc111122717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8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wyjeżdżających do pracy z Krakowa w liczbie zatrudnionych w gminie zamieszkania w 2020 r.</w:t>
      </w:r>
      <w:bookmarkEnd w:id="25"/>
    </w:p>
    <w:p w14:paraId="55A1B24F" w14:textId="6286A042" w:rsidR="00A37F43" w:rsidRDefault="00A37F43" w:rsidP="004B5529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443EADD9" wp14:editId="3DDCF899">
            <wp:extent cx="5819775" cy="372173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8222" r="-1517"/>
                    <a:stretch/>
                  </pic:blipFill>
                  <pic:spPr bwMode="auto">
                    <a:xfrm>
                      <a:off x="0" y="0"/>
                      <a:ext cx="5819775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67C5C5" w14:textId="77777777" w:rsidR="00AC5167" w:rsidRPr="008E5ADD" w:rsidRDefault="00AC5167" w:rsidP="00CE38F8">
      <w:pPr>
        <w:ind w:firstLine="0"/>
        <w:rPr>
          <w:rFonts w:ascii="Lato" w:hAnsi="Lato"/>
        </w:rPr>
      </w:pPr>
    </w:p>
    <w:p w14:paraId="173EFFCB" w14:textId="7DE14490" w:rsidR="003979AF" w:rsidRPr="008E5ADD" w:rsidRDefault="003979AF" w:rsidP="003979AF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26" w:name="_Toc111122718"/>
      <w:r w:rsidRPr="008E5ADD">
        <w:rPr>
          <w:rFonts w:ascii="Lato" w:hAnsi="Lato"/>
        </w:rPr>
        <w:t xml:space="preserve">Struktura </w:t>
      </w:r>
      <w:r w:rsidR="00397EEC" w:rsidRPr="008E5ADD">
        <w:rPr>
          <w:rFonts w:ascii="Lato" w:hAnsi="Lato"/>
        </w:rPr>
        <w:t>płci i</w:t>
      </w:r>
      <w:r w:rsidRPr="008E5ADD">
        <w:rPr>
          <w:rFonts w:ascii="Lato" w:hAnsi="Lato"/>
        </w:rPr>
        <w:t xml:space="preserve"> wieku w wyjazdach z Krakowa</w:t>
      </w:r>
      <w:bookmarkEnd w:id="26"/>
    </w:p>
    <w:p w14:paraId="66E7D627" w14:textId="0D1195EA" w:rsidR="003979AF" w:rsidRPr="008E5ADD" w:rsidRDefault="003979AF" w:rsidP="00D67763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 2019 roku </w:t>
      </w:r>
      <w:r w:rsidR="00E219DC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 </w:t>
      </w:r>
      <w:r w:rsidR="00590029" w:rsidRPr="008E5ADD">
        <w:rPr>
          <w:rFonts w:ascii="Lato" w:hAnsi="Lato"/>
        </w:rPr>
        <w:t>w</w:t>
      </w:r>
      <w:r w:rsidRPr="008E5ADD">
        <w:rPr>
          <w:rFonts w:ascii="Lato" w:hAnsi="Lato"/>
        </w:rPr>
        <w:t xml:space="preserve">yjeżdżało </w:t>
      </w:r>
      <w:r w:rsidR="00A2391D" w:rsidRPr="008E5ADD">
        <w:rPr>
          <w:rFonts w:ascii="Lato" w:hAnsi="Lato"/>
        </w:rPr>
        <w:t>37,98</w:t>
      </w:r>
      <w:r w:rsidRPr="008E5ADD">
        <w:rPr>
          <w:rFonts w:ascii="Lato" w:hAnsi="Lato"/>
        </w:rPr>
        <w:t xml:space="preserve">% kobiet i </w:t>
      </w:r>
      <w:r w:rsidR="00A2391D" w:rsidRPr="008E5ADD">
        <w:rPr>
          <w:rFonts w:ascii="Lato" w:hAnsi="Lato"/>
        </w:rPr>
        <w:t>62,02</w:t>
      </w:r>
      <w:r w:rsidRPr="008E5ADD">
        <w:rPr>
          <w:rFonts w:ascii="Lato" w:hAnsi="Lato"/>
        </w:rPr>
        <w:t>% mężczyzn. Najwięcej osób</w:t>
      </w:r>
      <w:r w:rsidR="00F8249B" w:rsidRPr="008E5ADD">
        <w:rPr>
          <w:rFonts w:ascii="Lato" w:hAnsi="Lato"/>
        </w:rPr>
        <w:t xml:space="preserve"> wyjeżdżało</w:t>
      </w:r>
      <w:r w:rsidRPr="008E5ADD">
        <w:rPr>
          <w:rFonts w:ascii="Lato" w:hAnsi="Lato"/>
        </w:rPr>
        <w:t xml:space="preserve"> w wieku między 35 a 44 lat – </w:t>
      </w:r>
      <w:r w:rsidR="00A2391D" w:rsidRPr="008E5ADD">
        <w:rPr>
          <w:rFonts w:ascii="Lato" w:hAnsi="Lato"/>
        </w:rPr>
        <w:t>32,09</w:t>
      </w:r>
      <w:r w:rsidRPr="008E5ADD">
        <w:rPr>
          <w:rFonts w:ascii="Lato" w:hAnsi="Lato"/>
        </w:rPr>
        <w:t>%.</w:t>
      </w:r>
    </w:p>
    <w:p w14:paraId="37425B97" w14:textId="7CA3D1C3" w:rsidR="00A37F43" w:rsidRPr="008E5ADD" w:rsidRDefault="003979AF" w:rsidP="00D67763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 2020 roku </w:t>
      </w:r>
      <w:r w:rsidR="00E219DC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 </w:t>
      </w:r>
      <w:r w:rsidR="00590029" w:rsidRPr="008E5ADD">
        <w:rPr>
          <w:rFonts w:ascii="Lato" w:hAnsi="Lato"/>
        </w:rPr>
        <w:t>w</w:t>
      </w:r>
      <w:r w:rsidRPr="008E5ADD">
        <w:rPr>
          <w:rFonts w:ascii="Lato" w:hAnsi="Lato"/>
        </w:rPr>
        <w:t xml:space="preserve">yjeżdżało </w:t>
      </w:r>
      <w:r w:rsidR="00A2391D" w:rsidRPr="008E5ADD">
        <w:rPr>
          <w:rFonts w:ascii="Lato" w:hAnsi="Lato"/>
        </w:rPr>
        <w:t>37,26</w:t>
      </w:r>
      <w:r w:rsidRPr="008E5ADD">
        <w:rPr>
          <w:rFonts w:ascii="Lato" w:hAnsi="Lato"/>
        </w:rPr>
        <w:t xml:space="preserve">% kobiet i </w:t>
      </w:r>
      <w:r w:rsidR="00A2391D" w:rsidRPr="008E5ADD">
        <w:rPr>
          <w:rFonts w:ascii="Lato" w:hAnsi="Lato"/>
        </w:rPr>
        <w:t>62,74</w:t>
      </w:r>
      <w:r w:rsidRPr="008E5ADD">
        <w:rPr>
          <w:rFonts w:ascii="Lato" w:hAnsi="Lato"/>
        </w:rPr>
        <w:t xml:space="preserve">% mężczyzn. Najwięcej osób przyjeżdżało w wieku między 35 a 44 lat – </w:t>
      </w:r>
      <w:r w:rsidR="00A2391D" w:rsidRPr="008E5ADD">
        <w:rPr>
          <w:rFonts w:ascii="Lato" w:hAnsi="Lato"/>
        </w:rPr>
        <w:t>31,57</w:t>
      </w:r>
      <w:r w:rsidRPr="008E5ADD">
        <w:rPr>
          <w:rFonts w:ascii="Lato" w:hAnsi="Lato"/>
        </w:rPr>
        <w:t>%.</w:t>
      </w:r>
    </w:p>
    <w:p w14:paraId="6CF51E10" w14:textId="128F2D26" w:rsidR="00850891" w:rsidRPr="008E5ADD" w:rsidRDefault="00850891" w:rsidP="00850891">
      <w:pPr>
        <w:ind w:firstLine="0"/>
        <w:rPr>
          <w:rFonts w:ascii="Lato" w:hAnsi="Lato"/>
        </w:rPr>
      </w:pPr>
    </w:p>
    <w:p w14:paraId="19C3BC7C" w14:textId="0522A4F0" w:rsidR="00850891" w:rsidRPr="008E5ADD" w:rsidRDefault="00850891" w:rsidP="00850891">
      <w:pPr>
        <w:ind w:firstLine="0"/>
        <w:rPr>
          <w:rFonts w:ascii="Lato" w:hAnsi="Lato"/>
        </w:rPr>
      </w:pPr>
    </w:p>
    <w:p w14:paraId="6C0119B8" w14:textId="20F8F010" w:rsidR="00850891" w:rsidRDefault="00850891" w:rsidP="00850891">
      <w:pPr>
        <w:ind w:firstLine="0"/>
        <w:rPr>
          <w:rFonts w:ascii="Lato" w:hAnsi="Lato"/>
        </w:rPr>
      </w:pPr>
    </w:p>
    <w:p w14:paraId="091E6983" w14:textId="77777777" w:rsidR="00001221" w:rsidRPr="008E5ADD" w:rsidRDefault="00001221" w:rsidP="00850891">
      <w:pPr>
        <w:ind w:firstLine="0"/>
        <w:rPr>
          <w:rFonts w:ascii="Lato" w:hAnsi="Lato"/>
        </w:rPr>
      </w:pPr>
    </w:p>
    <w:p w14:paraId="7480F360" w14:textId="77777777" w:rsidR="004B5529" w:rsidRDefault="004B5529" w:rsidP="00850891">
      <w:pPr>
        <w:ind w:firstLine="0"/>
        <w:rPr>
          <w:rFonts w:ascii="Lato" w:hAnsi="Lato"/>
        </w:rPr>
      </w:pPr>
    </w:p>
    <w:p w14:paraId="3D91787D" w14:textId="61BEEC6D" w:rsidR="00850891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</w:rPr>
        <w:lastRenderedPageBreak/>
        <w:t>Wykres 4: Struktura wieku w wyjazdach do Krakowa w latach 2019-2020</w:t>
      </w:r>
    </w:p>
    <w:p w14:paraId="07C06FFF" w14:textId="71777732" w:rsidR="00A37F43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60C5E991" wp14:editId="48C371C0">
            <wp:extent cx="5181600" cy="3190875"/>
            <wp:effectExtent l="0" t="0" r="0" b="9525"/>
            <wp:docPr id="5" name="Wykres 5">
              <a:extLst xmlns:a="http://schemas.openxmlformats.org/drawingml/2006/main">
                <a:ext uri="{FF2B5EF4-FFF2-40B4-BE49-F238E27FC236}">
                  <a16:creationId xmlns:a16="http://schemas.microsoft.com/office/drawing/2014/main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0F24A297" w14:textId="77777777" w:rsidR="00EB5FCA" w:rsidRPr="008E5ADD" w:rsidRDefault="00EB5FCA" w:rsidP="00850891">
      <w:pPr>
        <w:ind w:firstLine="0"/>
        <w:rPr>
          <w:rFonts w:ascii="Lato" w:hAnsi="Lato"/>
        </w:rPr>
      </w:pPr>
    </w:p>
    <w:p w14:paraId="62972BA5" w14:textId="56E93DA2" w:rsidR="00EB5FCA" w:rsidRPr="008E5ADD" w:rsidRDefault="00EB5FCA" w:rsidP="00EB5FCA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27" w:name="_Toc111122719"/>
      <w:r w:rsidRPr="008E5ADD">
        <w:rPr>
          <w:rFonts w:ascii="Lato" w:hAnsi="Lato"/>
        </w:rPr>
        <w:t xml:space="preserve">Struktura sektora prywatnego i publicznego oraz PKD w </w:t>
      </w:r>
      <w:r>
        <w:rPr>
          <w:rFonts w:ascii="Lato" w:hAnsi="Lato"/>
        </w:rPr>
        <w:t>w</w:t>
      </w:r>
      <w:r w:rsidRPr="008E5ADD">
        <w:rPr>
          <w:rFonts w:ascii="Lato" w:hAnsi="Lato"/>
        </w:rPr>
        <w:t xml:space="preserve">yjazdach </w:t>
      </w:r>
      <w:r>
        <w:rPr>
          <w:rFonts w:ascii="Lato" w:hAnsi="Lato"/>
        </w:rPr>
        <w:t>z</w:t>
      </w:r>
      <w:r w:rsidR="000705E6">
        <w:rPr>
          <w:rFonts w:ascii="Lato" w:hAnsi="Lato"/>
        </w:rPr>
        <w:t> </w:t>
      </w:r>
      <w:r w:rsidRPr="008E5ADD">
        <w:rPr>
          <w:rFonts w:ascii="Lato" w:hAnsi="Lato"/>
        </w:rPr>
        <w:t>Krakowa</w:t>
      </w:r>
      <w:bookmarkEnd w:id="27"/>
    </w:p>
    <w:p w14:paraId="5C723361" w14:textId="6B0A1057" w:rsidR="00EB5FCA" w:rsidRDefault="00EB5FCA" w:rsidP="006C73C9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 2019 roku </w:t>
      </w:r>
      <w:r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 </w:t>
      </w:r>
      <w:r>
        <w:rPr>
          <w:rFonts w:ascii="Lato" w:hAnsi="Lato"/>
        </w:rPr>
        <w:t>w</w:t>
      </w:r>
      <w:r w:rsidRPr="008E5ADD">
        <w:rPr>
          <w:rFonts w:ascii="Lato" w:hAnsi="Lato"/>
        </w:rPr>
        <w:t xml:space="preserve">yjeżdżało </w:t>
      </w:r>
      <w:r>
        <w:rPr>
          <w:rFonts w:ascii="Lato" w:hAnsi="Lato"/>
        </w:rPr>
        <w:t>77</w:t>
      </w:r>
      <w:r w:rsidRPr="008E5ADD">
        <w:rPr>
          <w:rFonts w:ascii="Lato" w:hAnsi="Lato"/>
        </w:rPr>
        <w:t>,</w:t>
      </w:r>
      <w:r>
        <w:rPr>
          <w:rFonts w:ascii="Lato" w:hAnsi="Lato"/>
        </w:rPr>
        <w:t>39</w:t>
      </w:r>
      <w:r w:rsidRPr="008E5ADD">
        <w:rPr>
          <w:rFonts w:ascii="Lato" w:hAnsi="Lato"/>
        </w:rPr>
        <w:t xml:space="preserve">% osób pracujących w sektorze prywatnym oraz </w:t>
      </w:r>
      <w:r>
        <w:rPr>
          <w:rFonts w:ascii="Lato" w:hAnsi="Lato"/>
        </w:rPr>
        <w:t>22</w:t>
      </w:r>
      <w:r w:rsidRPr="008E5ADD">
        <w:rPr>
          <w:rFonts w:ascii="Lato" w:hAnsi="Lato"/>
        </w:rPr>
        <w:t>,</w:t>
      </w:r>
      <w:r>
        <w:rPr>
          <w:rFonts w:ascii="Lato" w:hAnsi="Lato"/>
        </w:rPr>
        <w:t>56</w:t>
      </w:r>
      <w:r w:rsidRPr="008E5ADD">
        <w:rPr>
          <w:rFonts w:ascii="Lato" w:hAnsi="Lato"/>
        </w:rPr>
        <w:t xml:space="preserve">% pracujących w sektorze publicznym. W 2020 roku rozkład ten wynosił odpowiednio: </w:t>
      </w:r>
      <w:r>
        <w:rPr>
          <w:rFonts w:ascii="Lato" w:hAnsi="Lato"/>
        </w:rPr>
        <w:t>78</w:t>
      </w:r>
      <w:r w:rsidRPr="008E5ADD">
        <w:rPr>
          <w:rFonts w:ascii="Lato" w:hAnsi="Lato"/>
        </w:rPr>
        <w:t>,</w:t>
      </w:r>
      <w:r>
        <w:rPr>
          <w:rFonts w:ascii="Lato" w:hAnsi="Lato"/>
        </w:rPr>
        <w:t>17</w:t>
      </w:r>
      <w:r w:rsidRPr="008E5ADD">
        <w:rPr>
          <w:rFonts w:ascii="Lato" w:hAnsi="Lato"/>
        </w:rPr>
        <w:t xml:space="preserve">% i </w:t>
      </w:r>
      <w:r w:rsidR="006C73C9">
        <w:rPr>
          <w:rFonts w:ascii="Lato" w:hAnsi="Lato"/>
        </w:rPr>
        <w:t>21</w:t>
      </w:r>
      <w:r w:rsidRPr="008E5ADD">
        <w:rPr>
          <w:rFonts w:ascii="Lato" w:hAnsi="Lato"/>
        </w:rPr>
        <w:t>,7</w:t>
      </w:r>
      <w:r w:rsidR="006C73C9">
        <w:rPr>
          <w:rFonts w:ascii="Lato" w:hAnsi="Lato"/>
        </w:rPr>
        <w:t>3</w:t>
      </w:r>
      <w:r w:rsidRPr="008E5ADD">
        <w:rPr>
          <w:rFonts w:ascii="Lato" w:hAnsi="Lato"/>
        </w:rPr>
        <w:t>%.</w:t>
      </w:r>
    </w:p>
    <w:p w14:paraId="4391FCD7" w14:textId="3731938A" w:rsidR="00EB5FCA" w:rsidRPr="008E5ADD" w:rsidRDefault="00EB5FCA" w:rsidP="000811FC">
      <w:pPr>
        <w:ind w:firstLine="0"/>
        <w:rPr>
          <w:rFonts w:ascii="Lato" w:hAnsi="Lato"/>
        </w:rPr>
      </w:pPr>
      <w:r w:rsidRPr="008E5ADD">
        <w:rPr>
          <w:rFonts w:ascii="Lato" w:hAnsi="Lato"/>
        </w:rPr>
        <w:t xml:space="preserve">W 2019 roku dominującą grupą PKD w </w:t>
      </w:r>
      <w:r w:rsidR="006C73C9">
        <w:rPr>
          <w:rFonts w:ascii="Lato" w:hAnsi="Lato"/>
        </w:rPr>
        <w:t>w</w:t>
      </w:r>
      <w:r w:rsidRPr="008E5ADD">
        <w:rPr>
          <w:rFonts w:ascii="Lato" w:hAnsi="Lato"/>
        </w:rPr>
        <w:t xml:space="preserve">yjazdach </w:t>
      </w:r>
      <w:r w:rsidR="006C73C9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 była Grupa </w:t>
      </w:r>
      <w:r w:rsidR="006C73C9">
        <w:rPr>
          <w:rFonts w:ascii="Lato" w:hAnsi="Lato"/>
        </w:rPr>
        <w:t>II</w:t>
      </w:r>
      <w:r w:rsidRPr="008E5ADD">
        <w:rPr>
          <w:rFonts w:ascii="Lato" w:hAnsi="Lato"/>
        </w:rPr>
        <w:t xml:space="preserve"> i było to 4</w:t>
      </w:r>
      <w:r w:rsidR="006C73C9">
        <w:rPr>
          <w:rFonts w:ascii="Lato" w:hAnsi="Lato"/>
        </w:rPr>
        <w:t>2</w:t>
      </w:r>
      <w:r w:rsidRPr="008E5ADD">
        <w:rPr>
          <w:rFonts w:ascii="Lato" w:hAnsi="Lato"/>
        </w:rPr>
        <w:t>,</w:t>
      </w:r>
      <w:r w:rsidR="006C73C9">
        <w:rPr>
          <w:rFonts w:ascii="Lato" w:hAnsi="Lato"/>
        </w:rPr>
        <w:t>70</w:t>
      </w:r>
      <w:r w:rsidRPr="008E5ADD">
        <w:rPr>
          <w:rFonts w:ascii="Lato" w:hAnsi="Lato"/>
        </w:rPr>
        <w:t>%, Następne w kolejności były: Grupa II</w:t>
      </w:r>
      <w:r w:rsidR="006C73C9">
        <w:rPr>
          <w:rFonts w:ascii="Lato" w:hAnsi="Lato"/>
        </w:rPr>
        <w:t>I</w:t>
      </w:r>
      <w:r w:rsidR="000811FC">
        <w:rPr>
          <w:rFonts w:ascii="Lato" w:hAnsi="Lato"/>
        </w:rPr>
        <w:t xml:space="preserve"> (</w:t>
      </w:r>
      <w:r w:rsidR="000811FC" w:rsidRPr="008E5ADD">
        <w:rPr>
          <w:rFonts w:ascii="Lato" w:hAnsi="Lato"/>
          <w:sz w:val="23"/>
          <w:szCs w:val="23"/>
        </w:rPr>
        <w:t>handel</w:t>
      </w:r>
      <w:r w:rsidR="000811FC">
        <w:rPr>
          <w:rFonts w:ascii="Lato" w:hAnsi="Lato"/>
          <w:sz w:val="23"/>
          <w:szCs w:val="23"/>
        </w:rPr>
        <w:t>,</w:t>
      </w:r>
      <w:r w:rsidR="000811FC" w:rsidRPr="008E5ADD">
        <w:rPr>
          <w:rFonts w:ascii="Lato" w:hAnsi="Lato"/>
          <w:sz w:val="23"/>
          <w:szCs w:val="23"/>
        </w:rPr>
        <w:t xml:space="preserve"> naprawa pojazdów samochodowych, transport i gospodarka magazynowa, zakwaterowanie i gastronomia, informacja i komunikacja</w:t>
      </w:r>
      <w:r w:rsidR="000811FC">
        <w:rPr>
          <w:rFonts w:ascii="Lato" w:hAnsi="Lato"/>
          <w:sz w:val="23"/>
          <w:szCs w:val="23"/>
        </w:rPr>
        <w:t>)</w:t>
      </w:r>
      <w:r w:rsidRPr="008E5ADD">
        <w:rPr>
          <w:rFonts w:ascii="Lato" w:hAnsi="Lato"/>
        </w:rPr>
        <w:t xml:space="preserve"> – 2</w:t>
      </w:r>
      <w:r w:rsidR="006C73C9">
        <w:rPr>
          <w:rFonts w:ascii="Lato" w:hAnsi="Lato"/>
        </w:rPr>
        <w:t>8</w:t>
      </w:r>
      <w:r w:rsidRPr="008E5ADD">
        <w:rPr>
          <w:rFonts w:ascii="Lato" w:hAnsi="Lato"/>
        </w:rPr>
        <w:t>,</w:t>
      </w:r>
      <w:r w:rsidR="006C73C9">
        <w:rPr>
          <w:rFonts w:ascii="Lato" w:hAnsi="Lato"/>
        </w:rPr>
        <w:t>00</w:t>
      </w:r>
      <w:r w:rsidRPr="008E5ADD">
        <w:rPr>
          <w:rFonts w:ascii="Lato" w:hAnsi="Lato"/>
        </w:rPr>
        <w:t xml:space="preserve">%, Grupa </w:t>
      </w:r>
      <w:r w:rsidR="006C73C9">
        <w:rPr>
          <w:rFonts w:ascii="Lato" w:hAnsi="Lato"/>
        </w:rPr>
        <w:t>V</w:t>
      </w:r>
      <w:r w:rsidRPr="008E5ADD">
        <w:rPr>
          <w:rFonts w:ascii="Lato" w:hAnsi="Lato"/>
        </w:rPr>
        <w:t xml:space="preserve"> </w:t>
      </w:r>
      <w:r w:rsidR="000811FC">
        <w:rPr>
          <w:rFonts w:ascii="Lato" w:hAnsi="Lato"/>
        </w:rPr>
        <w:t>(</w:t>
      </w:r>
      <w:r w:rsidR="000811FC" w:rsidRPr="008E5ADD">
        <w:rPr>
          <w:rFonts w:ascii="Lato" w:hAnsi="Lato"/>
        </w:rPr>
        <w:t>pozostałe usługi</w:t>
      </w:r>
      <w:r w:rsidR="000811FC">
        <w:rPr>
          <w:rFonts w:ascii="Lato" w:hAnsi="Lato"/>
        </w:rPr>
        <w:t xml:space="preserve">) </w:t>
      </w:r>
      <w:r w:rsidRPr="008E5ADD">
        <w:rPr>
          <w:rFonts w:ascii="Lato" w:hAnsi="Lato"/>
        </w:rPr>
        <w:t>– 2</w:t>
      </w:r>
      <w:r w:rsidR="006C73C9">
        <w:rPr>
          <w:rFonts w:ascii="Lato" w:hAnsi="Lato"/>
        </w:rPr>
        <w:t>7</w:t>
      </w:r>
      <w:r w:rsidRPr="008E5ADD">
        <w:rPr>
          <w:rFonts w:ascii="Lato" w:hAnsi="Lato"/>
        </w:rPr>
        <w:t>,</w:t>
      </w:r>
      <w:r w:rsidR="006C73C9">
        <w:rPr>
          <w:rFonts w:ascii="Lato" w:hAnsi="Lato"/>
        </w:rPr>
        <w:t>82</w:t>
      </w:r>
      <w:r w:rsidRPr="008E5ADD">
        <w:rPr>
          <w:rFonts w:ascii="Lato" w:hAnsi="Lato"/>
        </w:rPr>
        <w:t>%, Grupa IV</w:t>
      </w:r>
      <w:r w:rsidR="000811FC">
        <w:rPr>
          <w:rFonts w:ascii="Lato" w:hAnsi="Lato"/>
        </w:rPr>
        <w:t xml:space="preserve"> (</w:t>
      </w:r>
      <w:r w:rsidR="000811FC" w:rsidRPr="008E5ADD">
        <w:rPr>
          <w:rFonts w:ascii="Lato" w:hAnsi="Lato"/>
          <w:sz w:val="23"/>
          <w:szCs w:val="23"/>
        </w:rPr>
        <w:t>działalność finansowa i ubezpieczeniowa, obsługa rynku nieruchomości</w:t>
      </w:r>
      <w:r w:rsidR="000811FC">
        <w:rPr>
          <w:rFonts w:ascii="Lato" w:hAnsi="Lato"/>
          <w:sz w:val="23"/>
          <w:szCs w:val="23"/>
        </w:rPr>
        <w:t>)</w:t>
      </w:r>
      <w:r w:rsidRPr="008E5ADD">
        <w:rPr>
          <w:rFonts w:ascii="Lato" w:hAnsi="Lato"/>
        </w:rPr>
        <w:t xml:space="preserve"> – </w:t>
      </w:r>
      <w:r w:rsidR="006C73C9">
        <w:rPr>
          <w:rFonts w:ascii="Lato" w:hAnsi="Lato"/>
        </w:rPr>
        <w:t>1</w:t>
      </w:r>
      <w:r w:rsidRPr="008E5ADD">
        <w:rPr>
          <w:rFonts w:ascii="Lato" w:hAnsi="Lato"/>
        </w:rPr>
        <w:t>,</w:t>
      </w:r>
      <w:r w:rsidR="006C73C9">
        <w:rPr>
          <w:rFonts w:ascii="Lato" w:hAnsi="Lato"/>
        </w:rPr>
        <w:t>08</w:t>
      </w:r>
      <w:r w:rsidRPr="008E5ADD">
        <w:rPr>
          <w:rFonts w:ascii="Lato" w:hAnsi="Lato"/>
        </w:rPr>
        <w:t>%, Grupa I</w:t>
      </w:r>
      <w:r w:rsidR="000811FC">
        <w:rPr>
          <w:rFonts w:ascii="Lato" w:hAnsi="Lato"/>
        </w:rPr>
        <w:t xml:space="preserve"> (</w:t>
      </w:r>
      <w:r w:rsidR="000811FC" w:rsidRPr="008E5ADD">
        <w:rPr>
          <w:rFonts w:ascii="Lato" w:hAnsi="Lato"/>
        </w:rPr>
        <w:t>rolnictwo, leśnictwo, łowiectwo i rybactwo</w:t>
      </w:r>
      <w:r w:rsidR="000811FC">
        <w:rPr>
          <w:rFonts w:ascii="Lato" w:hAnsi="Lato"/>
        </w:rPr>
        <w:t>)</w:t>
      </w:r>
      <w:r w:rsidRPr="008E5ADD">
        <w:rPr>
          <w:rFonts w:ascii="Lato" w:hAnsi="Lato"/>
        </w:rPr>
        <w:t xml:space="preserve"> – 0,</w:t>
      </w:r>
      <w:r w:rsidR="006C73C9">
        <w:rPr>
          <w:rFonts w:ascii="Lato" w:hAnsi="Lato"/>
        </w:rPr>
        <w:t>34</w:t>
      </w:r>
      <w:r w:rsidRPr="008E5ADD">
        <w:rPr>
          <w:rFonts w:ascii="Lato" w:hAnsi="Lato"/>
        </w:rPr>
        <w:t>%.</w:t>
      </w:r>
    </w:p>
    <w:p w14:paraId="529D9660" w14:textId="756FDA45" w:rsidR="00EB5FCA" w:rsidRPr="008E5ADD" w:rsidRDefault="00EB5FCA" w:rsidP="00EB5FCA">
      <w:pPr>
        <w:jc w:val="both"/>
        <w:rPr>
          <w:rFonts w:ascii="Lato" w:hAnsi="Lato"/>
        </w:rPr>
      </w:pPr>
      <w:r w:rsidRPr="008E5ADD">
        <w:rPr>
          <w:rFonts w:ascii="Lato" w:hAnsi="Lato"/>
        </w:rPr>
        <w:lastRenderedPageBreak/>
        <w:t xml:space="preserve">Rozkład procentowy w poszczególnych grupach PKD w </w:t>
      </w:r>
      <w:r w:rsidR="006C73C9">
        <w:rPr>
          <w:rFonts w:ascii="Lato" w:hAnsi="Lato"/>
        </w:rPr>
        <w:t>w</w:t>
      </w:r>
      <w:r w:rsidRPr="008E5ADD">
        <w:rPr>
          <w:rFonts w:ascii="Lato" w:hAnsi="Lato"/>
        </w:rPr>
        <w:t xml:space="preserve">yjazdach </w:t>
      </w:r>
      <w:r w:rsidR="006C73C9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 w</w:t>
      </w:r>
      <w:r w:rsidR="000705E6">
        <w:rPr>
          <w:rFonts w:ascii="Lato" w:hAnsi="Lato"/>
        </w:rPr>
        <w:t> </w:t>
      </w:r>
      <w:r w:rsidRPr="008E5ADD">
        <w:rPr>
          <w:rFonts w:ascii="Lato" w:hAnsi="Lato"/>
        </w:rPr>
        <w:t>2020 roku wynosił:</w:t>
      </w:r>
      <w:r w:rsidR="006C73C9" w:rsidRPr="008E5ADD">
        <w:rPr>
          <w:rFonts w:ascii="Lato" w:hAnsi="Lato"/>
        </w:rPr>
        <w:t xml:space="preserve"> Grupa II – </w:t>
      </w:r>
      <w:r w:rsidR="006C73C9">
        <w:rPr>
          <w:rFonts w:ascii="Lato" w:hAnsi="Lato"/>
        </w:rPr>
        <w:t>41</w:t>
      </w:r>
      <w:r w:rsidR="006C73C9" w:rsidRPr="008E5ADD">
        <w:rPr>
          <w:rFonts w:ascii="Lato" w:hAnsi="Lato"/>
        </w:rPr>
        <w:t>,</w:t>
      </w:r>
      <w:r w:rsidR="006C73C9">
        <w:rPr>
          <w:rFonts w:ascii="Lato" w:hAnsi="Lato"/>
        </w:rPr>
        <w:t>80</w:t>
      </w:r>
      <w:r w:rsidR="006C73C9" w:rsidRPr="008E5ADD">
        <w:rPr>
          <w:rFonts w:ascii="Lato" w:hAnsi="Lato"/>
        </w:rPr>
        <w:t xml:space="preserve">%, </w:t>
      </w:r>
      <w:r w:rsidRPr="008E5ADD">
        <w:rPr>
          <w:rFonts w:ascii="Lato" w:hAnsi="Lato"/>
        </w:rPr>
        <w:t xml:space="preserve">Grupa V – </w:t>
      </w:r>
      <w:r w:rsidR="006C73C9">
        <w:rPr>
          <w:rFonts w:ascii="Lato" w:hAnsi="Lato"/>
        </w:rPr>
        <w:t>28</w:t>
      </w:r>
      <w:r w:rsidRPr="008E5ADD">
        <w:rPr>
          <w:rFonts w:ascii="Lato" w:hAnsi="Lato"/>
        </w:rPr>
        <w:t>,5</w:t>
      </w:r>
      <w:r w:rsidR="006C73C9">
        <w:rPr>
          <w:rFonts w:ascii="Lato" w:hAnsi="Lato"/>
        </w:rPr>
        <w:t>1</w:t>
      </w:r>
      <w:r w:rsidRPr="008E5ADD">
        <w:rPr>
          <w:rFonts w:ascii="Lato" w:hAnsi="Lato"/>
        </w:rPr>
        <w:t>%, Grupa II</w:t>
      </w:r>
      <w:r w:rsidR="006C73C9">
        <w:rPr>
          <w:rFonts w:ascii="Lato" w:hAnsi="Lato"/>
        </w:rPr>
        <w:t>I</w:t>
      </w:r>
      <w:r w:rsidRPr="008E5ADD">
        <w:rPr>
          <w:rFonts w:ascii="Lato" w:hAnsi="Lato"/>
        </w:rPr>
        <w:t xml:space="preserve"> – 2</w:t>
      </w:r>
      <w:r w:rsidR="006C73C9">
        <w:rPr>
          <w:rFonts w:ascii="Lato" w:hAnsi="Lato"/>
        </w:rPr>
        <w:t>8</w:t>
      </w:r>
      <w:r w:rsidRPr="008E5ADD">
        <w:rPr>
          <w:rFonts w:ascii="Lato" w:hAnsi="Lato"/>
        </w:rPr>
        <w:t>,</w:t>
      </w:r>
      <w:r w:rsidR="006C73C9">
        <w:rPr>
          <w:rFonts w:ascii="Lato" w:hAnsi="Lato"/>
        </w:rPr>
        <w:t xml:space="preserve">34%, </w:t>
      </w:r>
      <w:r w:rsidRPr="008E5ADD">
        <w:rPr>
          <w:rFonts w:ascii="Lato" w:hAnsi="Lato"/>
        </w:rPr>
        <w:t xml:space="preserve">Grupa IV – </w:t>
      </w:r>
      <w:r w:rsidR="006C73C9">
        <w:rPr>
          <w:rFonts w:ascii="Lato" w:hAnsi="Lato"/>
        </w:rPr>
        <w:t>0</w:t>
      </w:r>
      <w:r w:rsidRPr="008E5ADD">
        <w:rPr>
          <w:rFonts w:ascii="Lato" w:hAnsi="Lato"/>
        </w:rPr>
        <w:t>,9</w:t>
      </w:r>
      <w:r w:rsidR="006C73C9">
        <w:rPr>
          <w:rFonts w:ascii="Lato" w:hAnsi="Lato"/>
        </w:rPr>
        <w:t>2</w:t>
      </w:r>
      <w:r w:rsidRPr="008E5ADD">
        <w:rPr>
          <w:rFonts w:ascii="Lato" w:hAnsi="Lato"/>
        </w:rPr>
        <w:t>%, Grupa I – 0,</w:t>
      </w:r>
      <w:r w:rsidR="006C73C9">
        <w:rPr>
          <w:rFonts w:ascii="Lato" w:hAnsi="Lato"/>
        </w:rPr>
        <w:t>33</w:t>
      </w:r>
      <w:r w:rsidRPr="008E5ADD">
        <w:rPr>
          <w:rFonts w:ascii="Lato" w:hAnsi="Lato"/>
        </w:rPr>
        <w:t>%</w:t>
      </w:r>
    </w:p>
    <w:p w14:paraId="12F10679" w14:textId="77777777" w:rsidR="00EB5FCA" w:rsidRPr="008E5ADD" w:rsidRDefault="00EB5FCA" w:rsidP="00EB5FCA">
      <w:pPr>
        <w:jc w:val="both"/>
        <w:rPr>
          <w:rFonts w:ascii="Lato" w:hAnsi="Lato"/>
        </w:rPr>
      </w:pPr>
    </w:p>
    <w:p w14:paraId="3D7A651F" w14:textId="77777777" w:rsidR="00A37F43" w:rsidRPr="008E5ADD" w:rsidRDefault="00A37F43" w:rsidP="00D037CD">
      <w:pPr>
        <w:ind w:firstLine="0"/>
        <w:rPr>
          <w:rFonts w:ascii="Lato" w:hAnsi="Lato"/>
        </w:rPr>
      </w:pPr>
    </w:p>
    <w:p w14:paraId="1FEDE601" w14:textId="5EA605F5" w:rsidR="003F74E6" w:rsidRPr="008E5ADD" w:rsidRDefault="00A37F43" w:rsidP="00EB5FCA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28" w:name="_Toc111122720"/>
      <w:r w:rsidRPr="008E5ADD">
        <w:rPr>
          <w:rFonts w:ascii="Lato" w:hAnsi="Lato"/>
        </w:rPr>
        <w:t>Wyjazdy z Krakowskiego Obszaru Metropolitalnego</w:t>
      </w:r>
      <w:bookmarkEnd w:id="28"/>
    </w:p>
    <w:p w14:paraId="0268945B" w14:textId="31566108" w:rsidR="003F74E6" w:rsidRPr="008E5ADD" w:rsidRDefault="003F74E6" w:rsidP="008A4995">
      <w:pPr>
        <w:jc w:val="both"/>
        <w:rPr>
          <w:rFonts w:ascii="Lato" w:hAnsi="Lato"/>
        </w:rPr>
      </w:pPr>
      <w:r w:rsidRPr="008E5ADD">
        <w:rPr>
          <w:rFonts w:ascii="Lato" w:hAnsi="Lato"/>
        </w:rPr>
        <w:t>Z Krakowskiego Obszaru Metropolitalnego w latach 2019 wyjeżdżało najwięcej pracowników do gmin: Myślenice, Tarnów – gmina miejska, Olkusz, Radziemice</w:t>
      </w:r>
      <w:r w:rsidR="00BB589E" w:rsidRPr="008E5ADD">
        <w:rPr>
          <w:rFonts w:ascii="Lato" w:hAnsi="Lato"/>
        </w:rPr>
        <w:t>,</w:t>
      </w:r>
      <w:r w:rsidRPr="008E5ADD">
        <w:rPr>
          <w:rFonts w:ascii="Lato" w:hAnsi="Lato"/>
        </w:rPr>
        <w:t xml:space="preserve"> Chrzanów Wadowice, Trzebinia Gdów, Kłaj i Bochnia – gmina miejska. W roku 2020 główne wyjazdy z</w:t>
      </w:r>
      <w:r w:rsidR="008A4995" w:rsidRPr="008E5ADD">
        <w:rPr>
          <w:rFonts w:ascii="Lato" w:hAnsi="Lato"/>
        </w:rPr>
        <w:t> </w:t>
      </w:r>
      <w:r w:rsidRPr="008E5ADD">
        <w:rPr>
          <w:rFonts w:ascii="Lato" w:hAnsi="Lato"/>
        </w:rPr>
        <w:t>KOM dotyczyły tych samych gmin oraz Nowego Sącza (wzrost</w:t>
      </w:r>
      <w:r w:rsidR="003F6236">
        <w:rPr>
          <w:rFonts w:ascii="Lato" w:hAnsi="Lato"/>
        </w:rPr>
        <w:t xml:space="preserve"> liczby osób przyjeżdżających</w:t>
      </w:r>
      <w:r w:rsidRPr="008E5ADD">
        <w:rPr>
          <w:rFonts w:ascii="Lato" w:hAnsi="Lato"/>
        </w:rPr>
        <w:t xml:space="preserve"> o</w:t>
      </w:r>
      <w:r w:rsidR="000705E6">
        <w:rPr>
          <w:rFonts w:ascii="Lato" w:hAnsi="Lato"/>
        </w:rPr>
        <w:t> </w:t>
      </w:r>
      <w:r w:rsidR="003F6236">
        <w:rPr>
          <w:rFonts w:ascii="Lato" w:hAnsi="Lato"/>
        </w:rPr>
        <w:t>256 osób, czyli ponad dwukrotnie</w:t>
      </w:r>
      <w:r w:rsidRPr="008E5ADD">
        <w:rPr>
          <w:rFonts w:ascii="Lato" w:hAnsi="Lato"/>
        </w:rPr>
        <w:t>)</w:t>
      </w:r>
    </w:p>
    <w:p w14:paraId="1583370F" w14:textId="65E3E6F4" w:rsidR="00D037CD" w:rsidRDefault="003F74E6" w:rsidP="00D037CD">
      <w:pPr>
        <w:jc w:val="both"/>
        <w:rPr>
          <w:rFonts w:ascii="Lato" w:hAnsi="Lato"/>
        </w:rPr>
      </w:pPr>
      <w:r w:rsidRPr="008E5ADD">
        <w:rPr>
          <w:rFonts w:ascii="Lato" w:hAnsi="Lato"/>
        </w:rPr>
        <w:t>Wzrost wszystkich wyjazdów z K</w:t>
      </w:r>
      <w:r w:rsidR="0045178A" w:rsidRPr="008E5ADD">
        <w:rPr>
          <w:rFonts w:ascii="Lato" w:hAnsi="Lato"/>
        </w:rPr>
        <w:t>OM</w:t>
      </w:r>
      <w:r w:rsidRPr="008E5ADD">
        <w:rPr>
          <w:rFonts w:ascii="Lato" w:hAnsi="Lato"/>
        </w:rPr>
        <w:t xml:space="preserve"> między latami 2019 i 2020 wyniósł 3,77%.</w:t>
      </w:r>
    </w:p>
    <w:p w14:paraId="5D52D395" w14:textId="2CA0A02B" w:rsidR="00CF13FE" w:rsidRPr="008E5ADD" w:rsidRDefault="00CF13FE" w:rsidP="00CF13FE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 xml:space="preserve">Tabela </w:t>
      </w:r>
      <w:r w:rsidR="00DA344A" w:rsidRPr="008E5ADD">
        <w:rPr>
          <w:rFonts w:ascii="Lato" w:hAnsi="Lato"/>
          <w:noProof/>
          <w:lang w:bidi="pl-PL"/>
        </w:rPr>
        <w:t>9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Wyjazdy z KOM w 2019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7FD1178A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4D8BE7D9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4B5418F1" w14:textId="292D52BC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0B4A5F2E" w14:textId="4ACBCA37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62D5D043" w14:textId="77777777" w:rsidTr="00DD18EC">
        <w:tc>
          <w:tcPr>
            <w:tcW w:w="2694" w:type="dxa"/>
          </w:tcPr>
          <w:p w14:paraId="1380F628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661FE08A" w14:textId="50F58D4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756</w:t>
            </w:r>
          </w:p>
        </w:tc>
        <w:tc>
          <w:tcPr>
            <w:tcW w:w="1701" w:type="dxa"/>
          </w:tcPr>
          <w:p w14:paraId="55701B18" w14:textId="744DC232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21CF4F74" w14:textId="77777777" w:rsidTr="00DD18EC">
        <w:tc>
          <w:tcPr>
            <w:tcW w:w="2694" w:type="dxa"/>
          </w:tcPr>
          <w:p w14:paraId="3FA379A6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Tarnów m</w:t>
            </w:r>
          </w:p>
        </w:tc>
        <w:tc>
          <w:tcPr>
            <w:tcW w:w="1701" w:type="dxa"/>
            <w:vAlign w:val="bottom"/>
          </w:tcPr>
          <w:p w14:paraId="47F94B51" w14:textId="7739B189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635</w:t>
            </w:r>
          </w:p>
        </w:tc>
        <w:tc>
          <w:tcPr>
            <w:tcW w:w="1701" w:type="dxa"/>
          </w:tcPr>
          <w:p w14:paraId="7D7EB0F0" w14:textId="6FF5E905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21BC5050" w14:textId="77777777" w:rsidTr="00DD18EC">
        <w:tc>
          <w:tcPr>
            <w:tcW w:w="2694" w:type="dxa"/>
          </w:tcPr>
          <w:p w14:paraId="2927D3EF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Olkusz</w:t>
            </w:r>
          </w:p>
        </w:tc>
        <w:tc>
          <w:tcPr>
            <w:tcW w:w="1701" w:type="dxa"/>
            <w:vAlign w:val="bottom"/>
          </w:tcPr>
          <w:p w14:paraId="2F9CAE4E" w14:textId="7B5CBF50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453</w:t>
            </w:r>
          </w:p>
        </w:tc>
        <w:tc>
          <w:tcPr>
            <w:tcW w:w="1701" w:type="dxa"/>
          </w:tcPr>
          <w:p w14:paraId="77FA41ED" w14:textId="41CB4ED9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33EB816A" w14:textId="77777777" w:rsidTr="00DD18EC">
        <w:tc>
          <w:tcPr>
            <w:tcW w:w="2694" w:type="dxa"/>
          </w:tcPr>
          <w:p w14:paraId="5061D95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74343B36" w14:textId="30246BA8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396</w:t>
            </w:r>
          </w:p>
        </w:tc>
        <w:tc>
          <w:tcPr>
            <w:tcW w:w="1701" w:type="dxa"/>
          </w:tcPr>
          <w:p w14:paraId="54DBB4FF" w14:textId="28D7A72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08A70426" w14:textId="77777777" w:rsidTr="00DD18EC">
        <w:tc>
          <w:tcPr>
            <w:tcW w:w="2694" w:type="dxa"/>
          </w:tcPr>
          <w:p w14:paraId="6CD07C7F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Chrzanów</w:t>
            </w:r>
          </w:p>
        </w:tc>
        <w:tc>
          <w:tcPr>
            <w:tcW w:w="1701" w:type="dxa"/>
            <w:vAlign w:val="bottom"/>
          </w:tcPr>
          <w:p w14:paraId="640D80D4" w14:textId="0042CECC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366</w:t>
            </w:r>
          </w:p>
        </w:tc>
        <w:tc>
          <w:tcPr>
            <w:tcW w:w="1701" w:type="dxa"/>
          </w:tcPr>
          <w:p w14:paraId="15450ECC" w14:textId="12D081BA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79B26C37" w14:textId="77777777" w:rsidTr="00DD18EC">
        <w:tc>
          <w:tcPr>
            <w:tcW w:w="2694" w:type="dxa"/>
          </w:tcPr>
          <w:p w14:paraId="0A56D430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Wadowice</w:t>
            </w:r>
          </w:p>
        </w:tc>
        <w:tc>
          <w:tcPr>
            <w:tcW w:w="1701" w:type="dxa"/>
            <w:vAlign w:val="bottom"/>
          </w:tcPr>
          <w:p w14:paraId="22AB09CE" w14:textId="1E041585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309</w:t>
            </w:r>
          </w:p>
        </w:tc>
        <w:tc>
          <w:tcPr>
            <w:tcW w:w="1701" w:type="dxa"/>
          </w:tcPr>
          <w:p w14:paraId="4016F99F" w14:textId="7514310F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2A39B395" w14:textId="77777777" w:rsidTr="00DD18EC">
        <w:tc>
          <w:tcPr>
            <w:tcW w:w="2694" w:type="dxa"/>
          </w:tcPr>
          <w:p w14:paraId="4CEE7563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Trzebinia</w:t>
            </w:r>
          </w:p>
        </w:tc>
        <w:tc>
          <w:tcPr>
            <w:tcW w:w="1701" w:type="dxa"/>
            <w:vAlign w:val="bottom"/>
          </w:tcPr>
          <w:p w14:paraId="2BA0EF06" w14:textId="1DBA45A5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307</w:t>
            </w:r>
          </w:p>
        </w:tc>
        <w:tc>
          <w:tcPr>
            <w:tcW w:w="1701" w:type="dxa"/>
          </w:tcPr>
          <w:p w14:paraId="731A3718" w14:textId="16A3F955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241FFF28" w14:textId="77777777" w:rsidTr="00DD18EC">
        <w:tc>
          <w:tcPr>
            <w:tcW w:w="2694" w:type="dxa"/>
          </w:tcPr>
          <w:p w14:paraId="02AB306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Gdów</w:t>
            </w:r>
          </w:p>
        </w:tc>
        <w:tc>
          <w:tcPr>
            <w:tcW w:w="1701" w:type="dxa"/>
            <w:vAlign w:val="bottom"/>
          </w:tcPr>
          <w:p w14:paraId="57DD2C38" w14:textId="0E0E80E5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1701" w:type="dxa"/>
          </w:tcPr>
          <w:p w14:paraId="7C6C87A7" w14:textId="57FE750C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321DD70A" w14:textId="77777777" w:rsidTr="00DD18EC">
        <w:tc>
          <w:tcPr>
            <w:tcW w:w="2694" w:type="dxa"/>
          </w:tcPr>
          <w:p w14:paraId="7A8C5BD2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Kłaj</w:t>
            </w:r>
          </w:p>
        </w:tc>
        <w:tc>
          <w:tcPr>
            <w:tcW w:w="1701" w:type="dxa"/>
            <w:vAlign w:val="bottom"/>
          </w:tcPr>
          <w:p w14:paraId="32E3B198" w14:textId="5D737C46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701" w:type="dxa"/>
          </w:tcPr>
          <w:p w14:paraId="75AB93A0" w14:textId="5AF63888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064856DA" w14:textId="77777777" w:rsidTr="00DD18EC">
        <w:tc>
          <w:tcPr>
            <w:tcW w:w="2694" w:type="dxa"/>
          </w:tcPr>
          <w:p w14:paraId="3DCF5BAC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Bochnia m</w:t>
            </w:r>
          </w:p>
        </w:tc>
        <w:tc>
          <w:tcPr>
            <w:tcW w:w="1701" w:type="dxa"/>
            <w:vAlign w:val="bottom"/>
          </w:tcPr>
          <w:p w14:paraId="5A9F320E" w14:textId="3273744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701" w:type="dxa"/>
          </w:tcPr>
          <w:p w14:paraId="56FCA26F" w14:textId="6420D52E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01217CCA" w14:textId="77777777" w:rsidTr="00DD18EC">
        <w:tc>
          <w:tcPr>
            <w:tcW w:w="2694" w:type="dxa"/>
          </w:tcPr>
          <w:p w14:paraId="20389D59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Alwernia</w:t>
            </w:r>
          </w:p>
        </w:tc>
        <w:tc>
          <w:tcPr>
            <w:tcW w:w="1701" w:type="dxa"/>
            <w:vAlign w:val="bottom"/>
          </w:tcPr>
          <w:p w14:paraId="28329694" w14:textId="1240A262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701" w:type="dxa"/>
          </w:tcPr>
          <w:p w14:paraId="36F922FE" w14:textId="285035F4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7E38BBD9" w14:textId="77777777" w:rsidTr="00DD18EC">
        <w:tc>
          <w:tcPr>
            <w:tcW w:w="2694" w:type="dxa"/>
          </w:tcPr>
          <w:p w14:paraId="7CBCFD70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773E97F3" w14:textId="54A2543B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701" w:type="dxa"/>
          </w:tcPr>
          <w:p w14:paraId="7953AA65" w14:textId="37C76370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696CF1EE" w14:textId="77777777" w:rsidTr="00DD18EC">
        <w:tc>
          <w:tcPr>
            <w:tcW w:w="2694" w:type="dxa"/>
          </w:tcPr>
          <w:p w14:paraId="618B7DB3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Dobczyce</w:t>
            </w:r>
          </w:p>
        </w:tc>
        <w:tc>
          <w:tcPr>
            <w:tcW w:w="1701" w:type="dxa"/>
            <w:vAlign w:val="bottom"/>
          </w:tcPr>
          <w:p w14:paraId="5046133E" w14:textId="728631F9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701" w:type="dxa"/>
          </w:tcPr>
          <w:p w14:paraId="3F621E42" w14:textId="3758446E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2B959C3A" w14:textId="77777777" w:rsidTr="00DD18EC">
        <w:tc>
          <w:tcPr>
            <w:tcW w:w="2694" w:type="dxa"/>
          </w:tcPr>
          <w:p w14:paraId="138A2FA6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29A9B60E" w14:textId="213815CB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701" w:type="dxa"/>
          </w:tcPr>
          <w:p w14:paraId="3752B445" w14:textId="2B5CFEDA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4E333DC8" w14:textId="77777777" w:rsidTr="00DD18EC">
        <w:tc>
          <w:tcPr>
            <w:tcW w:w="2694" w:type="dxa"/>
          </w:tcPr>
          <w:p w14:paraId="25972215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Siepraw</w:t>
            </w:r>
          </w:p>
        </w:tc>
        <w:tc>
          <w:tcPr>
            <w:tcW w:w="1701" w:type="dxa"/>
            <w:vAlign w:val="bottom"/>
          </w:tcPr>
          <w:p w14:paraId="72BDCA8D" w14:textId="7FA8DBCB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701" w:type="dxa"/>
          </w:tcPr>
          <w:p w14:paraId="32033E45" w14:textId="6EBA0E26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5BC3CCE5" w14:textId="77777777" w:rsidTr="00DD18EC">
        <w:tc>
          <w:tcPr>
            <w:tcW w:w="2694" w:type="dxa"/>
          </w:tcPr>
          <w:p w14:paraId="1ED60158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Słomniki</w:t>
            </w:r>
          </w:p>
        </w:tc>
        <w:tc>
          <w:tcPr>
            <w:tcW w:w="1701" w:type="dxa"/>
            <w:vAlign w:val="bottom"/>
          </w:tcPr>
          <w:p w14:paraId="725B00AB" w14:textId="0C04ECCA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701" w:type="dxa"/>
          </w:tcPr>
          <w:p w14:paraId="12FE3EB9" w14:textId="76108213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5F60BB4A" w14:textId="77777777" w:rsidTr="00DD18EC">
        <w:tc>
          <w:tcPr>
            <w:tcW w:w="2694" w:type="dxa"/>
          </w:tcPr>
          <w:p w14:paraId="0198592B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2CEF9AEB" w14:textId="33FCC68B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701" w:type="dxa"/>
          </w:tcPr>
          <w:p w14:paraId="4CA17048" w14:textId="2835A45F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304BA7E9" w14:textId="77777777" w:rsidTr="00DD18EC">
        <w:tc>
          <w:tcPr>
            <w:tcW w:w="2694" w:type="dxa"/>
          </w:tcPr>
          <w:p w14:paraId="1CFDE7BE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lastRenderedPageBreak/>
              <w:t>Bukowno</w:t>
            </w:r>
          </w:p>
        </w:tc>
        <w:tc>
          <w:tcPr>
            <w:tcW w:w="1701" w:type="dxa"/>
            <w:vAlign w:val="bottom"/>
          </w:tcPr>
          <w:p w14:paraId="2D428A10" w14:textId="03598F14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701" w:type="dxa"/>
          </w:tcPr>
          <w:p w14:paraId="53B0200A" w14:textId="7F16EB01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6FDAE55A" w14:textId="77777777" w:rsidTr="00DD18EC">
        <w:tc>
          <w:tcPr>
            <w:tcW w:w="2694" w:type="dxa"/>
          </w:tcPr>
          <w:p w14:paraId="6175683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Oświęcim m</w:t>
            </w:r>
          </w:p>
        </w:tc>
        <w:tc>
          <w:tcPr>
            <w:tcW w:w="1701" w:type="dxa"/>
            <w:vAlign w:val="bottom"/>
          </w:tcPr>
          <w:p w14:paraId="505E2A08" w14:textId="1DD297CF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701" w:type="dxa"/>
          </w:tcPr>
          <w:p w14:paraId="702BE643" w14:textId="6CB755A9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1B95E4D2" w14:textId="77777777" w:rsidTr="00DD18EC">
        <w:tc>
          <w:tcPr>
            <w:tcW w:w="2694" w:type="dxa"/>
          </w:tcPr>
          <w:p w14:paraId="3B9D9C24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Brzesko</w:t>
            </w:r>
          </w:p>
        </w:tc>
        <w:tc>
          <w:tcPr>
            <w:tcW w:w="1701" w:type="dxa"/>
            <w:vAlign w:val="bottom"/>
          </w:tcPr>
          <w:p w14:paraId="7B053B28" w14:textId="331693C0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701" w:type="dxa"/>
          </w:tcPr>
          <w:p w14:paraId="287BE107" w14:textId="477F55A3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</w:tbl>
    <w:p w14:paraId="563A6795" w14:textId="77777777" w:rsidR="00E219DC" w:rsidRPr="00FD5308" w:rsidRDefault="00E219DC" w:rsidP="00E219DC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19A4A94E" w14:textId="77777777" w:rsidR="00E219DC" w:rsidRPr="000705E6" w:rsidRDefault="00E219DC" w:rsidP="00E219DC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</w:t>
      </w:r>
      <w:r w:rsidRPr="000705E6">
        <w:rPr>
          <w:rFonts w:ascii="Lato" w:hAnsi="Lato"/>
          <w:noProof/>
          <w:sz w:val="22"/>
          <w:szCs w:val="22"/>
        </w:rPr>
        <w:t>, które spełniały kryteria badania</w:t>
      </w:r>
    </w:p>
    <w:p w14:paraId="5CFFD792" w14:textId="77777777" w:rsidR="00E219DC" w:rsidRPr="000705E6" w:rsidRDefault="00E219DC" w:rsidP="00E219DC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0705E6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0,02</w:t>
      </w:r>
    </w:p>
    <w:p w14:paraId="3B50E1BE" w14:textId="2D062AFE" w:rsidR="00CF13FE" w:rsidRPr="008E5ADD" w:rsidRDefault="00CF13FE" w:rsidP="004B5529">
      <w:pPr>
        <w:pStyle w:val="Tytusekcji"/>
        <w:jc w:val="left"/>
        <w:rPr>
          <w:rFonts w:ascii="Lato" w:hAnsi="Lato"/>
          <w:noProof/>
        </w:rPr>
      </w:pPr>
      <w:bookmarkStart w:id="29" w:name="_Toc111122721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9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wyjeżdżających do pracy z KOM w liczbie zatrudnionych w gminie zamieszkania w 2019 r.</w:t>
      </w:r>
      <w:bookmarkEnd w:id="29"/>
    </w:p>
    <w:p w14:paraId="4208EDD2" w14:textId="0C724797" w:rsidR="00CF13FE" w:rsidRDefault="00CF13FE" w:rsidP="00CF13FE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2300849E" wp14:editId="29BCD12E">
            <wp:extent cx="5791200" cy="3655060"/>
            <wp:effectExtent l="0" t="0" r="0" b="254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 r="-1019"/>
                    <a:stretch/>
                  </pic:blipFill>
                  <pic:spPr bwMode="auto">
                    <a:xfrm>
                      <a:off x="0" y="0"/>
                      <a:ext cx="579120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92FEE9" w14:textId="77777777" w:rsidR="00AC5167" w:rsidRPr="008E5ADD" w:rsidRDefault="00AC5167" w:rsidP="00CF13FE">
      <w:pPr>
        <w:pStyle w:val="TabelaRysunek"/>
        <w:rPr>
          <w:rFonts w:ascii="Lato" w:hAnsi="Lato"/>
          <w:noProof/>
        </w:rPr>
      </w:pPr>
    </w:p>
    <w:p w14:paraId="282EE6BD" w14:textId="07198A9B" w:rsidR="00CF13FE" w:rsidRPr="008E5ADD" w:rsidRDefault="00CF13FE" w:rsidP="00CF13FE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>Tabela 1</w:t>
      </w:r>
      <w:r w:rsidR="00DA344A" w:rsidRPr="008E5ADD">
        <w:rPr>
          <w:rFonts w:ascii="Lato" w:hAnsi="Lato"/>
          <w:noProof/>
          <w:lang w:bidi="pl-PL"/>
        </w:rPr>
        <w:t>0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Wyjazdy z KOM w 2020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1638109E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2A569D21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14704460" w14:textId="79E721FD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57D6C4DE" w14:textId="330FE444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669FEFCA" w14:textId="77777777" w:rsidTr="00DD18EC">
        <w:tc>
          <w:tcPr>
            <w:tcW w:w="2694" w:type="dxa"/>
          </w:tcPr>
          <w:p w14:paraId="7FE2488C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24100A8D" w14:textId="23D3D76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798</w:t>
            </w:r>
          </w:p>
        </w:tc>
        <w:tc>
          <w:tcPr>
            <w:tcW w:w="1701" w:type="dxa"/>
          </w:tcPr>
          <w:p w14:paraId="27062A2F" w14:textId="31FBCDB9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2CB9494C" w14:textId="77777777" w:rsidTr="00DD18EC">
        <w:tc>
          <w:tcPr>
            <w:tcW w:w="2694" w:type="dxa"/>
          </w:tcPr>
          <w:p w14:paraId="20BF01F6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Tarnów m</w:t>
            </w:r>
          </w:p>
        </w:tc>
        <w:tc>
          <w:tcPr>
            <w:tcW w:w="1701" w:type="dxa"/>
            <w:vAlign w:val="bottom"/>
          </w:tcPr>
          <w:p w14:paraId="1AC6987C" w14:textId="10FA5DA3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493</w:t>
            </w:r>
          </w:p>
        </w:tc>
        <w:tc>
          <w:tcPr>
            <w:tcW w:w="1701" w:type="dxa"/>
          </w:tcPr>
          <w:p w14:paraId="5ABAEB38" w14:textId="16717C9F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46B57CEF" w14:textId="77777777" w:rsidTr="00DD18EC">
        <w:tc>
          <w:tcPr>
            <w:tcW w:w="2694" w:type="dxa"/>
          </w:tcPr>
          <w:p w14:paraId="5B3DA9B9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Olkusz</w:t>
            </w:r>
          </w:p>
        </w:tc>
        <w:tc>
          <w:tcPr>
            <w:tcW w:w="1701" w:type="dxa"/>
            <w:vAlign w:val="bottom"/>
          </w:tcPr>
          <w:p w14:paraId="2936251E" w14:textId="6FE6EEEF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438</w:t>
            </w:r>
          </w:p>
        </w:tc>
        <w:tc>
          <w:tcPr>
            <w:tcW w:w="1701" w:type="dxa"/>
          </w:tcPr>
          <w:p w14:paraId="67A4F220" w14:textId="4FD493C7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474DB537" w14:textId="77777777" w:rsidTr="00DD18EC">
        <w:tc>
          <w:tcPr>
            <w:tcW w:w="2694" w:type="dxa"/>
          </w:tcPr>
          <w:p w14:paraId="3B86B3D1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6FCAF253" w14:textId="096933EC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395</w:t>
            </w:r>
          </w:p>
        </w:tc>
        <w:tc>
          <w:tcPr>
            <w:tcW w:w="1701" w:type="dxa"/>
          </w:tcPr>
          <w:p w14:paraId="39AD2E58" w14:textId="1D3AB1FD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3907F459" w14:textId="77777777" w:rsidTr="00DD18EC">
        <w:tc>
          <w:tcPr>
            <w:tcW w:w="2694" w:type="dxa"/>
          </w:tcPr>
          <w:p w14:paraId="0B2DDD78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63368403" w14:textId="23F9AA32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383</w:t>
            </w:r>
          </w:p>
        </w:tc>
        <w:tc>
          <w:tcPr>
            <w:tcW w:w="1701" w:type="dxa"/>
          </w:tcPr>
          <w:p w14:paraId="7995F9F1" w14:textId="57BF5BED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2A0888BD" w14:textId="77777777" w:rsidTr="00DD18EC">
        <w:tc>
          <w:tcPr>
            <w:tcW w:w="2694" w:type="dxa"/>
          </w:tcPr>
          <w:p w14:paraId="0135D8E5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Chrzanów</w:t>
            </w:r>
          </w:p>
        </w:tc>
        <w:tc>
          <w:tcPr>
            <w:tcW w:w="1701" w:type="dxa"/>
            <w:vAlign w:val="bottom"/>
          </w:tcPr>
          <w:p w14:paraId="0DC4ABA4" w14:textId="3C030240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1701" w:type="dxa"/>
          </w:tcPr>
          <w:p w14:paraId="09CE8583" w14:textId="3D735D07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65C70269" w14:textId="77777777" w:rsidTr="00DD18EC">
        <w:tc>
          <w:tcPr>
            <w:tcW w:w="2694" w:type="dxa"/>
          </w:tcPr>
          <w:p w14:paraId="2472770E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Wadowice</w:t>
            </w:r>
          </w:p>
        </w:tc>
        <w:tc>
          <w:tcPr>
            <w:tcW w:w="1701" w:type="dxa"/>
            <w:vAlign w:val="bottom"/>
          </w:tcPr>
          <w:p w14:paraId="151AEC4A" w14:textId="5A7A3308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1701" w:type="dxa"/>
          </w:tcPr>
          <w:p w14:paraId="564E16FF" w14:textId="4CF95ABD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38196521" w14:textId="77777777" w:rsidTr="00DD18EC">
        <w:tc>
          <w:tcPr>
            <w:tcW w:w="2694" w:type="dxa"/>
          </w:tcPr>
          <w:p w14:paraId="1EB46B2F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Trzebinia</w:t>
            </w:r>
          </w:p>
        </w:tc>
        <w:tc>
          <w:tcPr>
            <w:tcW w:w="1701" w:type="dxa"/>
            <w:vAlign w:val="bottom"/>
          </w:tcPr>
          <w:p w14:paraId="024DDB43" w14:textId="1D049552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291</w:t>
            </w:r>
          </w:p>
        </w:tc>
        <w:tc>
          <w:tcPr>
            <w:tcW w:w="1701" w:type="dxa"/>
          </w:tcPr>
          <w:p w14:paraId="0A80B947" w14:textId="44E78E60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4CA3B42A" w14:textId="77777777" w:rsidTr="00DD18EC">
        <w:tc>
          <w:tcPr>
            <w:tcW w:w="2694" w:type="dxa"/>
          </w:tcPr>
          <w:p w14:paraId="41496261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Gdów</w:t>
            </w:r>
          </w:p>
        </w:tc>
        <w:tc>
          <w:tcPr>
            <w:tcW w:w="1701" w:type="dxa"/>
            <w:vAlign w:val="bottom"/>
          </w:tcPr>
          <w:p w14:paraId="7E644118" w14:textId="53E13558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272</w:t>
            </w:r>
          </w:p>
        </w:tc>
        <w:tc>
          <w:tcPr>
            <w:tcW w:w="1701" w:type="dxa"/>
          </w:tcPr>
          <w:p w14:paraId="374FF057" w14:textId="7FE13968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3FDF64F1" w14:textId="77777777" w:rsidTr="00DD18EC">
        <w:tc>
          <w:tcPr>
            <w:tcW w:w="2694" w:type="dxa"/>
          </w:tcPr>
          <w:p w14:paraId="3F438A85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Kłaj</w:t>
            </w:r>
          </w:p>
        </w:tc>
        <w:tc>
          <w:tcPr>
            <w:tcW w:w="1701" w:type="dxa"/>
            <w:vAlign w:val="bottom"/>
          </w:tcPr>
          <w:p w14:paraId="2317578A" w14:textId="01C8408C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266</w:t>
            </w:r>
          </w:p>
        </w:tc>
        <w:tc>
          <w:tcPr>
            <w:tcW w:w="1701" w:type="dxa"/>
          </w:tcPr>
          <w:p w14:paraId="1D25F34D" w14:textId="67221F4A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0175D8F2" w14:textId="77777777" w:rsidTr="00DD18EC">
        <w:tc>
          <w:tcPr>
            <w:tcW w:w="2694" w:type="dxa"/>
          </w:tcPr>
          <w:p w14:paraId="7830471E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Bochnia m</w:t>
            </w:r>
          </w:p>
        </w:tc>
        <w:tc>
          <w:tcPr>
            <w:tcW w:w="1701" w:type="dxa"/>
            <w:vAlign w:val="bottom"/>
          </w:tcPr>
          <w:p w14:paraId="1FBC75DE" w14:textId="7A60EA96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1701" w:type="dxa"/>
          </w:tcPr>
          <w:p w14:paraId="6F25345E" w14:textId="5186140F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0779D831" w14:textId="77777777" w:rsidTr="00DD18EC">
        <w:tc>
          <w:tcPr>
            <w:tcW w:w="2694" w:type="dxa"/>
          </w:tcPr>
          <w:p w14:paraId="21106D12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28071A1D" w14:textId="7314716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701" w:type="dxa"/>
          </w:tcPr>
          <w:p w14:paraId="0E351083" w14:textId="1C028723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3C10C77D" w14:textId="77777777" w:rsidTr="00DD18EC">
        <w:tc>
          <w:tcPr>
            <w:tcW w:w="2694" w:type="dxa"/>
          </w:tcPr>
          <w:p w14:paraId="6867819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Dobczyce</w:t>
            </w:r>
          </w:p>
        </w:tc>
        <w:tc>
          <w:tcPr>
            <w:tcW w:w="1701" w:type="dxa"/>
            <w:vAlign w:val="bottom"/>
          </w:tcPr>
          <w:p w14:paraId="0EF92F25" w14:textId="724E94F0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701" w:type="dxa"/>
          </w:tcPr>
          <w:p w14:paraId="65E35F5F" w14:textId="3381A08E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615D0701" w14:textId="77777777" w:rsidTr="00DD18EC">
        <w:tc>
          <w:tcPr>
            <w:tcW w:w="2694" w:type="dxa"/>
          </w:tcPr>
          <w:p w14:paraId="6AC1E9EA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Alwernia</w:t>
            </w:r>
          </w:p>
        </w:tc>
        <w:tc>
          <w:tcPr>
            <w:tcW w:w="1701" w:type="dxa"/>
            <w:vAlign w:val="bottom"/>
          </w:tcPr>
          <w:p w14:paraId="730C7722" w14:textId="4BB4C162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701" w:type="dxa"/>
          </w:tcPr>
          <w:p w14:paraId="2C37983E" w14:textId="089263D4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263DC5F1" w14:textId="77777777" w:rsidTr="00DD18EC">
        <w:tc>
          <w:tcPr>
            <w:tcW w:w="2694" w:type="dxa"/>
          </w:tcPr>
          <w:p w14:paraId="48E2A99F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lastRenderedPageBreak/>
              <w:t>Kalwaria Zebrzydowska</w:t>
            </w:r>
          </w:p>
        </w:tc>
        <w:tc>
          <w:tcPr>
            <w:tcW w:w="1701" w:type="dxa"/>
            <w:vAlign w:val="bottom"/>
          </w:tcPr>
          <w:p w14:paraId="6DF84DA6" w14:textId="706BB2BA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701" w:type="dxa"/>
          </w:tcPr>
          <w:p w14:paraId="3A92270F" w14:textId="4043394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3656E374" w14:textId="77777777" w:rsidTr="00DD18EC">
        <w:tc>
          <w:tcPr>
            <w:tcW w:w="2694" w:type="dxa"/>
          </w:tcPr>
          <w:p w14:paraId="2ADF6FF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Siepraw</w:t>
            </w:r>
          </w:p>
        </w:tc>
        <w:tc>
          <w:tcPr>
            <w:tcW w:w="1701" w:type="dxa"/>
            <w:vAlign w:val="bottom"/>
          </w:tcPr>
          <w:p w14:paraId="312CD65B" w14:textId="6EB47983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701" w:type="dxa"/>
          </w:tcPr>
          <w:p w14:paraId="58D72029" w14:textId="69C7CDBE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796704AD" w14:textId="77777777" w:rsidTr="00DD18EC">
        <w:tc>
          <w:tcPr>
            <w:tcW w:w="2694" w:type="dxa"/>
          </w:tcPr>
          <w:p w14:paraId="3E60A20C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Nowy Targ m</w:t>
            </w:r>
          </w:p>
        </w:tc>
        <w:tc>
          <w:tcPr>
            <w:tcW w:w="1701" w:type="dxa"/>
            <w:vAlign w:val="bottom"/>
          </w:tcPr>
          <w:p w14:paraId="3DE7AF16" w14:textId="1CA67ED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701" w:type="dxa"/>
          </w:tcPr>
          <w:p w14:paraId="1C357616" w14:textId="20281CDB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2A0A20A2" w14:textId="77777777" w:rsidTr="00DD18EC">
        <w:tc>
          <w:tcPr>
            <w:tcW w:w="2694" w:type="dxa"/>
          </w:tcPr>
          <w:p w14:paraId="002B493A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Słomniki</w:t>
            </w:r>
          </w:p>
        </w:tc>
        <w:tc>
          <w:tcPr>
            <w:tcW w:w="1701" w:type="dxa"/>
            <w:vAlign w:val="bottom"/>
          </w:tcPr>
          <w:p w14:paraId="0E0270C9" w14:textId="3A5BE4E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701" w:type="dxa"/>
          </w:tcPr>
          <w:p w14:paraId="17A4EA99" w14:textId="7C34BB4D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715A7E22" w14:textId="77777777" w:rsidTr="00DD18EC">
        <w:tc>
          <w:tcPr>
            <w:tcW w:w="2694" w:type="dxa"/>
          </w:tcPr>
          <w:p w14:paraId="6192BD64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Bukowno</w:t>
            </w:r>
          </w:p>
        </w:tc>
        <w:tc>
          <w:tcPr>
            <w:tcW w:w="1701" w:type="dxa"/>
            <w:vAlign w:val="bottom"/>
          </w:tcPr>
          <w:p w14:paraId="34037653" w14:textId="7268541E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701" w:type="dxa"/>
          </w:tcPr>
          <w:p w14:paraId="55789DA9" w14:textId="0EAD9395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5D854C59" w14:textId="77777777" w:rsidTr="00DD18EC">
        <w:tc>
          <w:tcPr>
            <w:tcW w:w="2694" w:type="dxa"/>
          </w:tcPr>
          <w:p w14:paraId="37A5D1F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Brzesko</w:t>
            </w:r>
          </w:p>
        </w:tc>
        <w:tc>
          <w:tcPr>
            <w:tcW w:w="1701" w:type="dxa"/>
            <w:vAlign w:val="bottom"/>
          </w:tcPr>
          <w:p w14:paraId="20286E50" w14:textId="276FEE92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701" w:type="dxa"/>
          </w:tcPr>
          <w:p w14:paraId="6F74D50F" w14:textId="03DF14AA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68928511" w14:textId="77777777" w:rsidTr="00DD18EC">
        <w:tc>
          <w:tcPr>
            <w:tcW w:w="2694" w:type="dxa"/>
          </w:tcPr>
          <w:p w14:paraId="5DCEDCA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Bobowa</w:t>
            </w:r>
          </w:p>
        </w:tc>
        <w:tc>
          <w:tcPr>
            <w:tcW w:w="1701" w:type="dxa"/>
            <w:vAlign w:val="bottom"/>
          </w:tcPr>
          <w:p w14:paraId="4C389F3F" w14:textId="0C2031A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701" w:type="dxa"/>
          </w:tcPr>
          <w:p w14:paraId="63F3E934" w14:textId="4A1CC183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</w:tbl>
    <w:p w14:paraId="5DFDEBC1" w14:textId="77777777" w:rsidR="00E219DC" w:rsidRPr="00FD5308" w:rsidRDefault="00E219DC" w:rsidP="00E219DC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714A44A5" w14:textId="77777777" w:rsidR="00E219DC" w:rsidRPr="00FD5308" w:rsidRDefault="00E219DC" w:rsidP="00E219DC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49385F9B" w14:textId="77777777" w:rsidR="00E219DC" w:rsidRPr="00CE43D3" w:rsidRDefault="00E219DC" w:rsidP="00E219DC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</w:t>
      </w:r>
      <w:r w:rsidRPr="00CE43D3">
        <w:rPr>
          <w:rFonts w:ascii="Lato" w:hAnsi="Lato"/>
          <w:noProof/>
          <w:sz w:val="22"/>
          <w:szCs w:val="22"/>
          <w:lang w:bidi="pl-PL"/>
        </w:rPr>
        <w:t xml:space="preserve"> dla liczby osób przyjeżdząjących powyżej 100 osób oraz przedziale procentowym powyżej 0,02</w:t>
      </w:r>
    </w:p>
    <w:p w14:paraId="00AC8BF9" w14:textId="77777777" w:rsidR="00CF13FE" w:rsidRPr="008E5ADD" w:rsidRDefault="00CF13FE" w:rsidP="00CE38F8">
      <w:pPr>
        <w:ind w:firstLine="0"/>
        <w:rPr>
          <w:rFonts w:ascii="Lato" w:hAnsi="Lato"/>
        </w:rPr>
      </w:pPr>
    </w:p>
    <w:p w14:paraId="768272D2" w14:textId="24CAD88E" w:rsidR="00CF13FE" w:rsidRPr="008E5ADD" w:rsidRDefault="00CF13FE" w:rsidP="004B5529">
      <w:pPr>
        <w:pStyle w:val="Tytusekcji"/>
        <w:jc w:val="left"/>
        <w:rPr>
          <w:rFonts w:ascii="Lato" w:hAnsi="Lato"/>
          <w:noProof/>
        </w:rPr>
      </w:pPr>
      <w:bookmarkStart w:id="30" w:name="_Toc111122722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10</w:t>
      </w:r>
      <w:r w:rsidR="004B5529">
        <w:rPr>
          <w:rStyle w:val="Uwydatnienie"/>
          <w:rFonts w:ascii="Lato" w:hAnsi="Lato"/>
          <w:noProof/>
          <w:lang w:bidi="pl-PL"/>
        </w:rPr>
        <w:t>:</w:t>
      </w:r>
      <w:r w:rsidR="004B5529" w:rsidRPr="004B5529">
        <w:rPr>
          <w:rStyle w:val="Uwydatnienie"/>
          <w:rFonts w:ascii="Lato" w:hAnsi="Lato"/>
          <w:noProof/>
          <w:lang w:bidi="pl-PL"/>
        </w:rPr>
        <w:t xml:space="preserve"> </w:t>
      </w:r>
      <w:r w:rsidR="004B5529">
        <w:rPr>
          <w:rStyle w:val="Uwydatnienie"/>
          <w:rFonts w:ascii="Lato" w:hAnsi="Lato"/>
          <w:noProof/>
          <w:lang w:bidi="pl-PL"/>
        </w:rPr>
        <w:t>Województwo małopolskie – Udział wyjeżdżających do pracy z KOM w liczbie zatrudnionych w gminie zamieszkania w 2020 r.</w:t>
      </w:r>
      <w:bookmarkEnd w:id="30"/>
    </w:p>
    <w:p w14:paraId="78A7B2A0" w14:textId="215A5B9F" w:rsidR="00CF13FE" w:rsidRPr="008E5ADD" w:rsidRDefault="00CF13FE" w:rsidP="009324AE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39526696" wp14:editId="7A626E24">
            <wp:extent cx="5732780" cy="3655060"/>
            <wp:effectExtent l="0" t="0" r="1270" b="254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/>
                    <a:stretch/>
                  </pic:blipFill>
                  <pic:spPr bwMode="auto">
                    <a:xfrm>
                      <a:off x="0" y="0"/>
                      <a:ext cx="573278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34826" w14:textId="13BA30E0" w:rsidR="00A2391D" w:rsidRPr="008E5ADD" w:rsidRDefault="00A2391D" w:rsidP="00EB5FCA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31" w:name="_Toc111122723"/>
      <w:r w:rsidRPr="008E5ADD">
        <w:rPr>
          <w:rFonts w:ascii="Lato" w:hAnsi="Lato"/>
        </w:rPr>
        <w:t xml:space="preserve">Struktura </w:t>
      </w:r>
      <w:r w:rsidR="00397EEC" w:rsidRPr="008E5ADD">
        <w:rPr>
          <w:rFonts w:ascii="Lato" w:hAnsi="Lato"/>
        </w:rPr>
        <w:t>płci i</w:t>
      </w:r>
      <w:r w:rsidRPr="008E5ADD">
        <w:rPr>
          <w:rFonts w:ascii="Lato" w:hAnsi="Lato"/>
        </w:rPr>
        <w:t xml:space="preserve"> wieku w wyjazdach z Krakowskiego </w:t>
      </w:r>
      <w:r w:rsidR="00BB589E" w:rsidRPr="008E5ADD">
        <w:rPr>
          <w:rFonts w:ascii="Lato" w:hAnsi="Lato"/>
        </w:rPr>
        <w:t>O</w:t>
      </w:r>
      <w:r w:rsidRPr="008E5ADD">
        <w:rPr>
          <w:rFonts w:ascii="Lato" w:hAnsi="Lato"/>
        </w:rPr>
        <w:t xml:space="preserve">bszaru </w:t>
      </w:r>
      <w:r w:rsidR="00BB589E" w:rsidRPr="008E5ADD">
        <w:rPr>
          <w:rFonts w:ascii="Lato" w:hAnsi="Lato"/>
        </w:rPr>
        <w:t>M</w:t>
      </w:r>
      <w:r w:rsidRPr="008E5ADD">
        <w:rPr>
          <w:rFonts w:ascii="Lato" w:hAnsi="Lato"/>
        </w:rPr>
        <w:t>etropolitalnego</w:t>
      </w:r>
      <w:bookmarkEnd w:id="31"/>
    </w:p>
    <w:p w14:paraId="403EBECD" w14:textId="24B69D85" w:rsidR="004132F3" w:rsidRPr="008E5ADD" w:rsidRDefault="00E219DC" w:rsidP="008A4995">
      <w:pPr>
        <w:jc w:val="both"/>
        <w:rPr>
          <w:rFonts w:ascii="Lato" w:hAnsi="Lato"/>
        </w:rPr>
      </w:pPr>
      <w:r w:rsidRPr="008E5ADD">
        <w:rPr>
          <w:rFonts w:ascii="Lato" w:hAnsi="Lato"/>
        </w:rPr>
        <w:t>Procentowy udział kobiet w</w:t>
      </w:r>
      <w:r w:rsidR="004132F3" w:rsidRPr="008E5ADD">
        <w:rPr>
          <w:rFonts w:ascii="Lato" w:hAnsi="Lato"/>
        </w:rPr>
        <w:t xml:space="preserve"> </w:t>
      </w:r>
      <w:r w:rsidR="0093625E" w:rsidRPr="008E5ADD">
        <w:rPr>
          <w:rFonts w:ascii="Lato" w:hAnsi="Lato"/>
        </w:rPr>
        <w:t>w</w:t>
      </w:r>
      <w:r w:rsidR="004132F3" w:rsidRPr="008E5ADD">
        <w:rPr>
          <w:rFonts w:ascii="Lato" w:hAnsi="Lato"/>
        </w:rPr>
        <w:t xml:space="preserve">yjazdach </w:t>
      </w:r>
      <w:r w:rsidRPr="008E5ADD">
        <w:rPr>
          <w:rFonts w:ascii="Lato" w:hAnsi="Lato"/>
        </w:rPr>
        <w:t>z</w:t>
      </w:r>
      <w:r w:rsidR="004132F3" w:rsidRPr="008E5ADD">
        <w:rPr>
          <w:rFonts w:ascii="Lato" w:hAnsi="Lato"/>
        </w:rPr>
        <w:t xml:space="preserve"> gmin KOM </w:t>
      </w:r>
      <w:r w:rsidRPr="008E5ADD">
        <w:rPr>
          <w:rFonts w:ascii="Lato" w:hAnsi="Lato"/>
        </w:rPr>
        <w:t>stanowił</w:t>
      </w:r>
      <w:r w:rsidR="004132F3" w:rsidRPr="008E5ADD">
        <w:rPr>
          <w:rFonts w:ascii="Lato" w:hAnsi="Lato"/>
        </w:rPr>
        <w:t xml:space="preserve"> 4</w:t>
      </w:r>
      <w:r w:rsidR="0093625E" w:rsidRPr="008E5ADD">
        <w:rPr>
          <w:rFonts w:ascii="Lato" w:hAnsi="Lato"/>
        </w:rPr>
        <w:t>6</w:t>
      </w:r>
      <w:r w:rsidR="004132F3" w:rsidRPr="008E5ADD">
        <w:rPr>
          <w:rFonts w:ascii="Lato" w:hAnsi="Lato"/>
        </w:rPr>
        <w:t>,</w:t>
      </w:r>
      <w:r w:rsidR="0093625E" w:rsidRPr="008E5ADD">
        <w:rPr>
          <w:rFonts w:ascii="Lato" w:hAnsi="Lato"/>
        </w:rPr>
        <w:t>38</w:t>
      </w:r>
      <w:r w:rsidR="004132F3" w:rsidRPr="008E5ADD">
        <w:rPr>
          <w:rFonts w:ascii="Lato" w:hAnsi="Lato"/>
        </w:rPr>
        <w:t>%</w:t>
      </w:r>
      <w:r w:rsidRPr="008E5ADD">
        <w:rPr>
          <w:rFonts w:ascii="Lato" w:hAnsi="Lato"/>
        </w:rPr>
        <w:t>, natomiast mężczyzn</w:t>
      </w:r>
      <w:r w:rsidR="004132F3" w:rsidRPr="008E5ADD">
        <w:rPr>
          <w:rFonts w:ascii="Lato" w:hAnsi="Lato"/>
        </w:rPr>
        <w:t xml:space="preserve"> 5</w:t>
      </w:r>
      <w:r w:rsidR="0093625E" w:rsidRPr="008E5ADD">
        <w:rPr>
          <w:rFonts w:ascii="Lato" w:hAnsi="Lato"/>
        </w:rPr>
        <w:t>3</w:t>
      </w:r>
      <w:r w:rsidR="004132F3" w:rsidRPr="008E5ADD">
        <w:rPr>
          <w:rFonts w:ascii="Lato" w:hAnsi="Lato"/>
        </w:rPr>
        <w:t>,</w:t>
      </w:r>
      <w:r w:rsidR="0093625E" w:rsidRPr="008E5ADD">
        <w:rPr>
          <w:rFonts w:ascii="Lato" w:hAnsi="Lato"/>
        </w:rPr>
        <w:t>62</w:t>
      </w:r>
      <w:r w:rsidR="004132F3" w:rsidRPr="008E5ADD">
        <w:rPr>
          <w:rFonts w:ascii="Lato" w:hAnsi="Lato"/>
        </w:rPr>
        <w:t xml:space="preserve">% w 2019 roku oraz </w:t>
      </w:r>
      <w:r w:rsidRPr="008E5ADD">
        <w:rPr>
          <w:rFonts w:ascii="Lato" w:hAnsi="Lato"/>
        </w:rPr>
        <w:t xml:space="preserve">odpowiednio </w:t>
      </w:r>
      <w:r w:rsidR="004132F3" w:rsidRPr="008E5ADD">
        <w:rPr>
          <w:rFonts w:ascii="Lato" w:hAnsi="Lato"/>
        </w:rPr>
        <w:t>4</w:t>
      </w:r>
      <w:r w:rsidR="0093625E" w:rsidRPr="008E5ADD">
        <w:rPr>
          <w:rFonts w:ascii="Lato" w:hAnsi="Lato"/>
        </w:rPr>
        <w:t>5</w:t>
      </w:r>
      <w:r w:rsidR="004132F3" w:rsidRPr="008E5ADD">
        <w:rPr>
          <w:rFonts w:ascii="Lato" w:hAnsi="Lato"/>
        </w:rPr>
        <w:t>,</w:t>
      </w:r>
      <w:r w:rsidR="0093625E" w:rsidRPr="008E5ADD">
        <w:rPr>
          <w:rFonts w:ascii="Lato" w:hAnsi="Lato"/>
        </w:rPr>
        <w:t>48</w:t>
      </w:r>
      <w:r w:rsidR="000931DC">
        <w:rPr>
          <w:rFonts w:ascii="Lato" w:hAnsi="Lato"/>
        </w:rPr>
        <w:t>%</w:t>
      </w:r>
      <w:r w:rsidRPr="008E5ADD">
        <w:rPr>
          <w:rFonts w:ascii="Lato" w:hAnsi="Lato"/>
        </w:rPr>
        <w:t xml:space="preserve"> </w:t>
      </w:r>
      <w:r w:rsidR="00397EEC" w:rsidRPr="008E5ADD">
        <w:rPr>
          <w:rFonts w:ascii="Lato" w:hAnsi="Lato"/>
        </w:rPr>
        <w:t>i 54</w:t>
      </w:r>
      <w:r w:rsidR="004132F3" w:rsidRPr="008E5ADD">
        <w:rPr>
          <w:rFonts w:ascii="Lato" w:hAnsi="Lato"/>
        </w:rPr>
        <w:t>,</w:t>
      </w:r>
      <w:r w:rsidR="0093625E" w:rsidRPr="008E5ADD">
        <w:rPr>
          <w:rFonts w:ascii="Lato" w:hAnsi="Lato"/>
        </w:rPr>
        <w:t>52</w:t>
      </w:r>
      <w:r w:rsidR="004132F3" w:rsidRPr="008E5ADD">
        <w:rPr>
          <w:rFonts w:ascii="Lato" w:hAnsi="Lato"/>
        </w:rPr>
        <w:t>% w 2020 roku.</w:t>
      </w:r>
    </w:p>
    <w:p w14:paraId="422A9085" w14:textId="4267246E" w:rsidR="004132F3" w:rsidRPr="008E5ADD" w:rsidRDefault="004132F3" w:rsidP="008A4995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Najwięcej osób </w:t>
      </w:r>
      <w:r w:rsidR="0093625E" w:rsidRPr="008E5ADD">
        <w:rPr>
          <w:rFonts w:ascii="Lato" w:hAnsi="Lato"/>
        </w:rPr>
        <w:t>w</w:t>
      </w:r>
      <w:r w:rsidRPr="008E5ADD">
        <w:rPr>
          <w:rFonts w:ascii="Lato" w:hAnsi="Lato"/>
        </w:rPr>
        <w:t xml:space="preserve">yjeżdżało </w:t>
      </w:r>
      <w:r w:rsidR="00E219DC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KOM w przedziale wiekowym między 35 a 44 rokiem życia. W 2019 roku było to </w:t>
      </w:r>
      <w:r w:rsidR="0093625E" w:rsidRPr="008E5ADD">
        <w:rPr>
          <w:rFonts w:ascii="Lato" w:hAnsi="Lato"/>
        </w:rPr>
        <w:t>31</w:t>
      </w:r>
      <w:r w:rsidRPr="008E5ADD">
        <w:rPr>
          <w:rFonts w:ascii="Lato" w:hAnsi="Lato"/>
        </w:rPr>
        <w:t>,</w:t>
      </w:r>
      <w:r w:rsidR="0093625E" w:rsidRPr="008E5ADD">
        <w:rPr>
          <w:rFonts w:ascii="Lato" w:hAnsi="Lato"/>
        </w:rPr>
        <w:t>18</w:t>
      </w:r>
      <w:r w:rsidRPr="008E5ADD">
        <w:rPr>
          <w:rFonts w:ascii="Lato" w:hAnsi="Lato"/>
        </w:rPr>
        <w:t>% wszystkich</w:t>
      </w:r>
      <w:r w:rsidR="00F8249B" w:rsidRPr="008E5ADD">
        <w:rPr>
          <w:rFonts w:ascii="Lato" w:hAnsi="Lato"/>
        </w:rPr>
        <w:t xml:space="preserve"> wyjazdów</w:t>
      </w:r>
      <w:r w:rsidRPr="008E5ADD">
        <w:rPr>
          <w:rFonts w:ascii="Lato" w:hAnsi="Lato"/>
        </w:rPr>
        <w:t xml:space="preserve">, a w roku 2020 - </w:t>
      </w:r>
      <w:r w:rsidR="0093625E" w:rsidRPr="008E5ADD">
        <w:rPr>
          <w:rFonts w:ascii="Lato" w:hAnsi="Lato"/>
        </w:rPr>
        <w:t>30</w:t>
      </w:r>
      <w:r w:rsidRPr="008E5ADD">
        <w:rPr>
          <w:rFonts w:ascii="Lato" w:hAnsi="Lato"/>
        </w:rPr>
        <w:t>,71%.</w:t>
      </w:r>
    </w:p>
    <w:p w14:paraId="57BE5346" w14:textId="6D2ABFA3" w:rsidR="00850891" w:rsidRDefault="00850891" w:rsidP="00850891">
      <w:pPr>
        <w:ind w:firstLine="0"/>
        <w:rPr>
          <w:rFonts w:ascii="Lato" w:hAnsi="Lato"/>
        </w:rPr>
      </w:pPr>
    </w:p>
    <w:p w14:paraId="1C06BE23" w14:textId="77777777" w:rsidR="00CE43D3" w:rsidRPr="008E5ADD" w:rsidRDefault="00CE43D3" w:rsidP="00850891">
      <w:pPr>
        <w:ind w:firstLine="0"/>
        <w:rPr>
          <w:rFonts w:ascii="Lato" w:hAnsi="Lato"/>
        </w:rPr>
      </w:pPr>
    </w:p>
    <w:p w14:paraId="3292F9A3" w14:textId="77777777" w:rsidR="009324AE" w:rsidRDefault="009324AE" w:rsidP="00850891">
      <w:pPr>
        <w:ind w:firstLine="0"/>
        <w:rPr>
          <w:rFonts w:ascii="Lato" w:hAnsi="Lato"/>
        </w:rPr>
      </w:pPr>
    </w:p>
    <w:p w14:paraId="7C58CE08" w14:textId="77777777" w:rsidR="009324AE" w:rsidRDefault="009324AE" w:rsidP="00850891">
      <w:pPr>
        <w:ind w:firstLine="0"/>
        <w:rPr>
          <w:rFonts w:ascii="Lato" w:hAnsi="Lato"/>
        </w:rPr>
      </w:pPr>
    </w:p>
    <w:p w14:paraId="50EF3E9D" w14:textId="4B7FAE91" w:rsidR="00850891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</w:rPr>
        <w:lastRenderedPageBreak/>
        <w:t>Wykres 5: Struktura wieku w wyjazdach do KOM w latach 2019-2020</w:t>
      </w:r>
    </w:p>
    <w:p w14:paraId="4BFA2AA1" w14:textId="1504F573" w:rsidR="00EC0327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7A48E72F" wp14:editId="3283711E">
            <wp:extent cx="5105400" cy="3248025"/>
            <wp:effectExtent l="0" t="0" r="0" b="9525"/>
            <wp:docPr id="6" name="Wykres 6">
              <a:extLst xmlns:a="http://schemas.openxmlformats.org/drawingml/2006/main">
                <a:ext uri="{FF2B5EF4-FFF2-40B4-BE49-F238E27FC236}">
                  <a16:creationId xmlns:a16="http://schemas.microsoft.com/office/drawing/2014/main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3C6F26D0" w14:textId="77777777" w:rsidR="00CF13FE" w:rsidRPr="008E5ADD" w:rsidRDefault="00CF13FE" w:rsidP="00EC0327">
      <w:pPr>
        <w:ind w:firstLine="0"/>
        <w:rPr>
          <w:rFonts w:ascii="Lato" w:hAnsi="Lato"/>
        </w:rPr>
      </w:pPr>
    </w:p>
    <w:p w14:paraId="329A5357" w14:textId="0DF2314B" w:rsidR="0045178A" w:rsidRPr="008E5ADD" w:rsidRDefault="00CF13FE" w:rsidP="00EB5FCA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32" w:name="_Toc111122724"/>
      <w:r w:rsidRPr="008E5ADD">
        <w:rPr>
          <w:rFonts w:ascii="Lato" w:hAnsi="Lato"/>
        </w:rPr>
        <w:t xml:space="preserve">Wyjazdy z </w:t>
      </w:r>
      <w:r w:rsidR="00CE38F8" w:rsidRPr="008E5ADD">
        <w:rPr>
          <w:rFonts w:ascii="Lato" w:hAnsi="Lato"/>
        </w:rPr>
        <w:t>Miejskiego Obszaru Funkcjonalnego</w:t>
      </w:r>
      <w:bookmarkEnd w:id="32"/>
    </w:p>
    <w:p w14:paraId="4AAE3E5A" w14:textId="7EFAC271" w:rsidR="0045178A" w:rsidRPr="008E5ADD" w:rsidRDefault="0045178A" w:rsidP="00264D5B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Z </w:t>
      </w:r>
      <w:r w:rsidR="00CE38F8" w:rsidRPr="008E5ADD">
        <w:rPr>
          <w:rFonts w:ascii="Lato" w:hAnsi="Lato"/>
        </w:rPr>
        <w:t>Miejskiego Obszaru Funkcjonalnego</w:t>
      </w:r>
      <w:r w:rsidRPr="008E5ADD">
        <w:rPr>
          <w:rFonts w:ascii="Lato" w:hAnsi="Lato"/>
        </w:rPr>
        <w:t xml:space="preserve"> w latach 2019 wyjeżdżało najwięcej pracowników do gmin: Tarnów</w:t>
      </w:r>
      <w:r w:rsidR="00264D5B" w:rsidRPr="008E5ADD">
        <w:rPr>
          <w:rFonts w:ascii="Lato" w:hAnsi="Lato"/>
        </w:rPr>
        <w:t xml:space="preserve"> –</w:t>
      </w:r>
      <w:r w:rsidRPr="008E5ADD">
        <w:rPr>
          <w:rFonts w:ascii="Lato" w:hAnsi="Lato"/>
        </w:rPr>
        <w:t xml:space="preserve"> gmina miejska, Olkusz, Radziemice, Chrzanów, Wadowice, Proszowice, Bochnia – gmina miejska, Dobczyce, Trzebinia, Gdów, Sułkowice i Pcim.</w:t>
      </w:r>
    </w:p>
    <w:p w14:paraId="762A8AFC" w14:textId="7E19F04F" w:rsidR="0045178A" w:rsidRPr="008E5ADD" w:rsidRDefault="0045178A" w:rsidP="00264D5B">
      <w:pPr>
        <w:jc w:val="both"/>
        <w:rPr>
          <w:rFonts w:ascii="Lato" w:hAnsi="Lato"/>
        </w:rPr>
      </w:pPr>
      <w:r w:rsidRPr="008E5ADD">
        <w:rPr>
          <w:rFonts w:ascii="Lato" w:hAnsi="Lato"/>
        </w:rPr>
        <w:t>W 2020 roku najwięcej wyjazdów dotyczyło gmin: Tarnów</w:t>
      </w:r>
      <w:r w:rsidR="00264D5B" w:rsidRPr="008E5ADD">
        <w:rPr>
          <w:rFonts w:ascii="Lato" w:hAnsi="Lato"/>
        </w:rPr>
        <w:t xml:space="preserve"> –</w:t>
      </w:r>
      <w:r w:rsidRPr="008E5ADD">
        <w:rPr>
          <w:rFonts w:ascii="Lato" w:hAnsi="Lato"/>
        </w:rPr>
        <w:t xml:space="preserve"> gmina miejska, Olkusz, Radziemice, Nowy Sącz, Proszowice, Bochnia – gmina miejska, Wadowice, Chrzanów, Dobczyce, Gdów, Trzebinia, Sułkowice i Pcim.</w:t>
      </w:r>
    </w:p>
    <w:p w14:paraId="5549F33F" w14:textId="477EFAC4" w:rsidR="0045178A" w:rsidRPr="008E5ADD" w:rsidRDefault="0045178A" w:rsidP="00264D5B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Wzrost wszystkich wyjazdów z </w:t>
      </w:r>
      <w:r w:rsidR="00CE38F8" w:rsidRPr="008E5ADD">
        <w:rPr>
          <w:rFonts w:ascii="Lato" w:hAnsi="Lato"/>
        </w:rPr>
        <w:t>MOF</w:t>
      </w:r>
      <w:r w:rsidRPr="008E5ADD">
        <w:rPr>
          <w:rFonts w:ascii="Lato" w:hAnsi="Lato"/>
        </w:rPr>
        <w:t xml:space="preserve"> między latami 2019 i 2020 wyniósł 1,51%.</w:t>
      </w:r>
    </w:p>
    <w:p w14:paraId="6D671AA0" w14:textId="27755BC5" w:rsidR="00850891" w:rsidRPr="008E5ADD" w:rsidRDefault="00850891" w:rsidP="0045178A">
      <w:pPr>
        <w:rPr>
          <w:rFonts w:ascii="Lato" w:hAnsi="Lato"/>
        </w:rPr>
      </w:pPr>
    </w:p>
    <w:p w14:paraId="5C4E60EB" w14:textId="45E8F4BB" w:rsidR="00850891" w:rsidRPr="008E5ADD" w:rsidRDefault="00850891" w:rsidP="0045178A">
      <w:pPr>
        <w:rPr>
          <w:rFonts w:ascii="Lato" w:hAnsi="Lato"/>
        </w:rPr>
      </w:pPr>
    </w:p>
    <w:p w14:paraId="15019037" w14:textId="78063F21" w:rsidR="00850891" w:rsidRPr="008E5ADD" w:rsidRDefault="00850891" w:rsidP="0045178A">
      <w:pPr>
        <w:rPr>
          <w:rFonts w:ascii="Lato" w:hAnsi="Lato"/>
        </w:rPr>
      </w:pPr>
    </w:p>
    <w:p w14:paraId="22B0DB30" w14:textId="77777777" w:rsidR="00850891" w:rsidRPr="008E5ADD" w:rsidRDefault="00850891" w:rsidP="0045178A">
      <w:pPr>
        <w:rPr>
          <w:rFonts w:ascii="Lato" w:hAnsi="Lato"/>
        </w:rPr>
      </w:pPr>
    </w:p>
    <w:p w14:paraId="64F4BC81" w14:textId="03B4DA33" w:rsidR="00CF13FE" w:rsidRPr="008E5ADD" w:rsidRDefault="00CF13FE" w:rsidP="00CF13FE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lastRenderedPageBreak/>
        <w:t>Tabela 1</w:t>
      </w:r>
      <w:r w:rsidR="00DA344A" w:rsidRPr="008E5ADD">
        <w:rPr>
          <w:rFonts w:ascii="Lato" w:hAnsi="Lato"/>
          <w:noProof/>
          <w:lang w:bidi="pl-PL"/>
        </w:rPr>
        <w:t>1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 xml:space="preserve">Wyjazdy z </w:t>
      </w:r>
      <w:r w:rsidR="00CE38F8" w:rsidRPr="008E5ADD">
        <w:rPr>
          <w:rFonts w:ascii="Lato" w:hAnsi="Lato"/>
          <w:noProof/>
        </w:rPr>
        <w:t>MOF</w:t>
      </w:r>
      <w:r w:rsidRPr="008E5ADD">
        <w:rPr>
          <w:rFonts w:ascii="Lato" w:hAnsi="Lato"/>
          <w:noProof/>
        </w:rPr>
        <w:t xml:space="preserve"> w 2019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53ED0887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1BF0893E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7A2B0F58" w14:textId="4C2393AB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75CDC3F8" w14:textId="0BE4E95B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7455FCD3" w14:textId="77777777" w:rsidTr="00DD18EC">
        <w:tc>
          <w:tcPr>
            <w:tcW w:w="2694" w:type="dxa"/>
            <w:vAlign w:val="bottom"/>
          </w:tcPr>
          <w:p w14:paraId="476CFD2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m</w:t>
            </w:r>
          </w:p>
        </w:tc>
        <w:tc>
          <w:tcPr>
            <w:tcW w:w="1701" w:type="dxa"/>
            <w:vAlign w:val="bottom"/>
          </w:tcPr>
          <w:p w14:paraId="3A70E526" w14:textId="318F427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725</w:t>
            </w:r>
          </w:p>
        </w:tc>
        <w:tc>
          <w:tcPr>
            <w:tcW w:w="1701" w:type="dxa"/>
            <w:vAlign w:val="bottom"/>
          </w:tcPr>
          <w:p w14:paraId="3B39BB42" w14:textId="60F88E1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156FC7AE" w14:textId="77777777" w:rsidTr="00DD18EC">
        <w:tc>
          <w:tcPr>
            <w:tcW w:w="2694" w:type="dxa"/>
            <w:vAlign w:val="bottom"/>
          </w:tcPr>
          <w:p w14:paraId="21D10EA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458F9643" w14:textId="5FF6777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620</w:t>
            </w:r>
          </w:p>
        </w:tc>
        <w:tc>
          <w:tcPr>
            <w:tcW w:w="1701" w:type="dxa"/>
            <w:vAlign w:val="bottom"/>
          </w:tcPr>
          <w:p w14:paraId="6C2D15EE" w14:textId="1813AAE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76259A0B" w14:textId="77777777" w:rsidTr="00DD18EC">
        <w:tc>
          <w:tcPr>
            <w:tcW w:w="2694" w:type="dxa"/>
            <w:vAlign w:val="bottom"/>
          </w:tcPr>
          <w:p w14:paraId="7C4C25B0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644992C4" w14:textId="0D5324E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446</w:t>
            </w:r>
          </w:p>
        </w:tc>
        <w:tc>
          <w:tcPr>
            <w:tcW w:w="1701" w:type="dxa"/>
            <w:vAlign w:val="bottom"/>
          </w:tcPr>
          <w:p w14:paraId="104EDC15" w14:textId="3084735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0DA8F81D" w14:textId="77777777" w:rsidTr="00DD18EC">
        <w:tc>
          <w:tcPr>
            <w:tcW w:w="2694" w:type="dxa"/>
            <w:vAlign w:val="bottom"/>
          </w:tcPr>
          <w:p w14:paraId="1B9398C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3CA4D4EF" w14:textId="49BC26C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372</w:t>
            </w:r>
          </w:p>
        </w:tc>
        <w:tc>
          <w:tcPr>
            <w:tcW w:w="1701" w:type="dxa"/>
            <w:vAlign w:val="bottom"/>
          </w:tcPr>
          <w:p w14:paraId="0859AD3E" w14:textId="759051F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4461DE68" w14:textId="77777777" w:rsidTr="00DD18EC">
        <w:tc>
          <w:tcPr>
            <w:tcW w:w="2694" w:type="dxa"/>
            <w:vAlign w:val="bottom"/>
          </w:tcPr>
          <w:p w14:paraId="26432091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2CC55B0A" w14:textId="5228B79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366</w:t>
            </w:r>
          </w:p>
        </w:tc>
        <w:tc>
          <w:tcPr>
            <w:tcW w:w="1701" w:type="dxa"/>
            <w:vAlign w:val="bottom"/>
          </w:tcPr>
          <w:p w14:paraId="78451EB5" w14:textId="1A899FD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3BE1B36E" w14:textId="77777777" w:rsidTr="00DD18EC">
        <w:tc>
          <w:tcPr>
            <w:tcW w:w="2694" w:type="dxa"/>
            <w:vAlign w:val="bottom"/>
          </w:tcPr>
          <w:p w14:paraId="799E170A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4C6A6CC6" w14:textId="7F1751F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361</w:t>
            </w:r>
          </w:p>
        </w:tc>
        <w:tc>
          <w:tcPr>
            <w:tcW w:w="1701" w:type="dxa"/>
            <w:vAlign w:val="bottom"/>
          </w:tcPr>
          <w:p w14:paraId="40E6E3FA" w14:textId="2A424C0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3DA41CE5" w14:textId="77777777" w:rsidTr="00DD18EC">
        <w:tc>
          <w:tcPr>
            <w:tcW w:w="2694" w:type="dxa"/>
            <w:vAlign w:val="bottom"/>
          </w:tcPr>
          <w:p w14:paraId="5CAD5468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</w:t>
            </w:r>
          </w:p>
        </w:tc>
        <w:tc>
          <w:tcPr>
            <w:tcW w:w="1701" w:type="dxa"/>
            <w:vAlign w:val="bottom"/>
          </w:tcPr>
          <w:p w14:paraId="6D8BC0E9" w14:textId="3CB0B9E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1701" w:type="dxa"/>
            <w:vAlign w:val="bottom"/>
          </w:tcPr>
          <w:p w14:paraId="008C04A2" w14:textId="29DBBA6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9D5B1FB" w14:textId="77777777" w:rsidTr="00DD18EC">
        <w:tc>
          <w:tcPr>
            <w:tcW w:w="2694" w:type="dxa"/>
            <w:vAlign w:val="bottom"/>
          </w:tcPr>
          <w:p w14:paraId="5BF55F3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050238A8" w14:textId="62D9149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1701" w:type="dxa"/>
            <w:vAlign w:val="bottom"/>
          </w:tcPr>
          <w:p w14:paraId="6F536174" w14:textId="2574984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0997C7CB" w14:textId="77777777" w:rsidTr="00DD18EC">
        <w:tc>
          <w:tcPr>
            <w:tcW w:w="2694" w:type="dxa"/>
            <w:vAlign w:val="bottom"/>
          </w:tcPr>
          <w:p w14:paraId="2619BB2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7021D171" w14:textId="3CF86CE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1701" w:type="dxa"/>
            <w:vAlign w:val="bottom"/>
          </w:tcPr>
          <w:p w14:paraId="442EBB1D" w14:textId="4144313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D51670C" w14:textId="77777777" w:rsidTr="00DD18EC">
        <w:tc>
          <w:tcPr>
            <w:tcW w:w="2694" w:type="dxa"/>
            <w:vAlign w:val="bottom"/>
          </w:tcPr>
          <w:p w14:paraId="1ED87C0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53E38278" w14:textId="2176B7A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306</w:t>
            </w:r>
          </w:p>
        </w:tc>
        <w:tc>
          <w:tcPr>
            <w:tcW w:w="1701" w:type="dxa"/>
            <w:vAlign w:val="bottom"/>
          </w:tcPr>
          <w:p w14:paraId="721BFF99" w14:textId="5C6CC58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372C1626" w14:textId="77777777" w:rsidTr="00DD18EC">
        <w:tc>
          <w:tcPr>
            <w:tcW w:w="2694" w:type="dxa"/>
            <w:vAlign w:val="bottom"/>
          </w:tcPr>
          <w:p w14:paraId="46EB0FE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5EA0636E" w14:textId="6270646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268</w:t>
            </w:r>
          </w:p>
        </w:tc>
        <w:tc>
          <w:tcPr>
            <w:tcW w:w="1701" w:type="dxa"/>
            <w:vAlign w:val="bottom"/>
          </w:tcPr>
          <w:p w14:paraId="42CEC566" w14:textId="5A11240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7DFCD7E5" w14:textId="77777777" w:rsidTr="00DD18EC">
        <w:tc>
          <w:tcPr>
            <w:tcW w:w="2694" w:type="dxa"/>
            <w:vAlign w:val="bottom"/>
          </w:tcPr>
          <w:p w14:paraId="315A9110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64086887" w14:textId="0CC96C8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266</w:t>
            </w:r>
          </w:p>
        </w:tc>
        <w:tc>
          <w:tcPr>
            <w:tcW w:w="1701" w:type="dxa"/>
            <w:vAlign w:val="bottom"/>
          </w:tcPr>
          <w:p w14:paraId="7A7BE3CF" w14:textId="4A135DF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0EF9FC93" w14:textId="77777777" w:rsidTr="00DD18EC">
        <w:tc>
          <w:tcPr>
            <w:tcW w:w="2694" w:type="dxa"/>
            <w:vAlign w:val="bottom"/>
          </w:tcPr>
          <w:p w14:paraId="67F35B02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38C8A20A" w14:textId="265498E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187</w:t>
            </w:r>
          </w:p>
        </w:tc>
        <w:tc>
          <w:tcPr>
            <w:tcW w:w="1701" w:type="dxa"/>
            <w:vAlign w:val="bottom"/>
          </w:tcPr>
          <w:p w14:paraId="7DF74E70" w14:textId="319EEBC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0FCF56C" w14:textId="77777777" w:rsidTr="00DD18EC">
        <w:tc>
          <w:tcPr>
            <w:tcW w:w="2694" w:type="dxa"/>
            <w:vAlign w:val="bottom"/>
          </w:tcPr>
          <w:p w14:paraId="275B527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2170745E" w14:textId="167BDD4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701" w:type="dxa"/>
            <w:vAlign w:val="bottom"/>
          </w:tcPr>
          <w:p w14:paraId="7578835D" w14:textId="03FD249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2B4A1FF2" w14:textId="77777777" w:rsidTr="00DD18EC">
        <w:tc>
          <w:tcPr>
            <w:tcW w:w="2694" w:type="dxa"/>
            <w:vAlign w:val="bottom"/>
          </w:tcPr>
          <w:p w14:paraId="63601995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42BE6C9D" w14:textId="28E46EB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173</w:t>
            </w:r>
          </w:p>
        </w:tc>
        <w:tc>
          <w:tcPr>
            <w:tcW w:w="1701" w:type="dxa"/>
            <w:vAlign w:val="bottom"/>
          </w:tcPr>
          <w:p w14:paraId="78C251CD" w14:textId="722CFBA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6A19B10B" w14:textId="77777777" w:rsidTr="00DD18EC">
        <w:tc>
          <w:tcPr>
            <w:tcW w:w="2694" w:type="dxa"/>
            <w:vAlign w:val="bottom"/>
          </w:tcPr>
          <w:p w14:paraId="55B8529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Bukowno</w:t>
            </w:r>
          </w:p>
        </w:tc>
        <w:tc>
          <w:tcPr>
            <w:tcW w:w="1701" w:type="dxa"/>
            <w:vAlign w:val="bottom"/>
          </w:tcPr>
          <w:p w14:paraId="6E545583" w14:textId="5E793E3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163</w:t>
            </w:r>
          </w:p>
        </w:tc>
        <w:tc>
          <w:tcPr>
            <w:tcW w:w="1701" w:type="dxa"/>
            <w:vAlign w:val="bottom"/>
          </w:tcPr>
          <w:p w14:paraId="1B45563B" w14:textId="1E59992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26DBE1B8" w14:textId="77777777" w:rsidTr="00DD18EC">
        <w:tc>
          <w:tcPr>
            <w:tcW w:w="2694" w:type="dxa"/>
            <w:vAlign w:val="bottom"/>
          </w:tcPr>
          <w:p w14:paraId="76A9F285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1834A1EA" w14:textId="6C54EA5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701" w:type="dxa"/>
            <w:vAlign w:val="bottom"/>
          </w:tcPr>
          <w:p w14:paraId="70C9DE5C" w14:textId="34616A3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77E7E38E" w14:textId="77777777" w:rsidTr="00DD18EC">
        <w:tc>
          <w:tcPr>
            <w:tcW w:w="2694" w:type="dxa"/>
            <w:vAlign w:val="bottom"/>
          </w:tcPr>
          <w:p w14:paraId="5C6F17C6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101408F4" w14:textId="10AE2EE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134</w:t>
            </w:r>
          </w:p>
        </w:tc>
        <w:tc>
          <w:tcPr>
            <w:tcW w:w="1701" w:type="dxa"/>
            <w:vAlign w:val="bottom"/>
          </w:tcPr>
          <w:p w14:paraId="2CEFEF28" w14:textId="363450F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07C92925" w14:textId="77777777" w:rsidTr="00DD18EC">
        <w:tc>
          <w:tcPr>
            <w:tcW w:w="2694" w:type="dxa"/>
            <w:vAlign w:val="bottom"/>
          </w:tcPr>
          <w:p w14:paraId="1611AE62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Bobowa</w:t>
            </w:r>
          </w:p>
        </w:tc>
        <w:tc>
          <w:tcPr>
            <w:tcW w:w="1701" w:type="dxa"/>
            <w:vAlign w:val="bottom"/>
          </w:tcPr>
          <w:p w14:paraId="2C443CFF" w14:textId="054AD33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701" w:type="dxa"/>
            <w:vAlign w:val="bottom"/>
          </w:tcPr>
          <w:p w14:paraId="3F5B9961" w14:textId="6BA8229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2BDC3BD1" w14:textId="77777777" w:rsidTr="00DD18EC">
        <w:tc>
          <w:tcPr>
            <w:tcW w:w="2694" w:type="dxa"/>
            <w:vAlign w:val="bottom"/>
          </w:tcPr>
          <w:p w14:paraId="4B3C19C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74CE9E4D" w14:textId="22951F9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701" w:type="dxa"/>
            <w:vAlign w:val="bottom"/>
          </w:tcPr>
          <w:p w14:paraId="5BB6B180" w14:textId="50E4CE6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18307411" w14:textId="77777777" w:rsidTr="00DD18EC">
        <w:tc>
          <w:tcPr>
            <w:tcW w:w="2694" w:type="dxa"/>
            <w:vAlign w:val="bottom"/>
          </w:tcPr>
          <w:p w14:paraId="3AEF9BB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3B67F3F0" w14:textId="4DEA02C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701" w:type="dxa"/>
            <w:vAlign w:val="bottom"/>
          </w:tcPr>
          <w:p w14:paraId="15368132" w14:textId="359BF73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3626237C" w14:textId="77777777" w:rsidTr="00DD18EC">
        <w:tc>
          <w:tcPr>
            <w:tcW w:w="2694" w:type="dxa"/>
            <w:vAlign w:val="bottom"/>
          </w:tcPr>
          <w:p w14:paraId="15E17483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Oświęcim m</w:t>
            </w:r>
          </w:p>
        </w:tc>
        <w:tc>
          <w:tcPr>
            <w:tcW w:w="1701" w:type="dxa"/>
            <w:vAlign w:val="bottom"/>
          </w:tcPr>
          <w:p w14:paraId="6B3EF16D" w14:textId="2579701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701" w:type="dxa"/>
            <w:vAlign w:val="bottom"/>
          </w:tcPr>
          <w:p w14:paraId="053F923F" w14:textId="1E061AC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</w:tbl>
    <w:p w14:paraId="469BEBAD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66AD1367" w14:textId="77777777" w:rsidR="00F8249B" w:rsidRPr="009C7609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</w:t>
      </w:r>
      <w:r w:rsidRPr="009C7609">
        <w:rPr>
          <w:rFonts w:ascii="Lato" w:hAnsi="Lato"/>
          <w:noProof/>
          <w:sz w:val="22"/>
          <w:szCs w:val="22"/>
        </w:rPr>
        <w:t xml:space="preserve"> kryteria badania</w:t>
      </w:r>
    </w:p>
    <w:p w14:paraId="18CE422B" w14:textId="660390BE" w:rsidR="00F8249B" w:rsidRPr="009C7609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9C7609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0,02</w:t>
      </w:r>
    </w:p>
    <w:p w14:paraId="48205478" w14:textId="077CE989" w:rsidR="00CF13FE" w:rsidRPr="008E5ADD" w:rsidRDefault="00CF13FE" w:rsidP="004B5529">
      <w:pPr>
        <w:pStyle w:val="Tytusekcji"/>
        <w:jc w:val="left"/>
        <w:rPr>
          <w:rFonts w:ascii="Lato" w:hAnsi="Lato"/>
          <w:noProof/>
        </w:rPr>
      </w:pPr>
      <w:bookmarkStart w:id="33" w:name="_Toc111122725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11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wyjeżdżających do pracy z MOF w liczbie zatrudnionych w gminie zamieszkania w 2019 r.</w:t>
      </w:r>
      <w:bookmarkEnd w:id="33"/>
    </w:p>
    <w:p w14:paraId="62C0F3E9" w14:textId="357D0FE1" w:rsidR="00AC5167" w:rsidRPr="008E5ADD" w:rsidRDefault="00CF13FE" w:rsidP="00CF13FE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268C86DF" wp14:editId="18C53D42">
            <wp:extent cx="5848350" cy="3655060"/>
            <wp:effectExtent l="0" t="0" r="0" b="254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 r="-2016"/>
                    <a:stretch/>
                  </pic:blipFill>
                  <pic:spPr bwMode="auto">
                    <a:xfrm>
                      <a:off x="0" y="0"/>
                      <a:ext cx="584835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1CBC48" w14:textId="67D9008D" w:rsidR="00CF13FE" w:rsidRPr="008E5ADD" w:rsidRDefault="00CF13FE" w:rsidP="00CF13FE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>Tabela 1</w:t>
      </w:r>
      <w:r w:rsidR="00DA344A" w:rsidRPr="008E5ADD">
        <w:rPr>
          <w:rFonts w:ascii="Lato" w:hAnsi="Lato"/>
          <w:noProof/>
          <w:lang w:bidi="pl-PL"/>
        </w:rPr>
        <w:t>2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 xml:space="preserve">Wyjazdy z </w:t>
      </w:r>
      <w:r w:rsidR="00CE38F8" w:rsidRPr="008E5ADD">
        <w:rPr>
          <w:rFonts w:ascii="Lato" w:hAnsi="Lato"/>
          <w:noProof/>
        </w:rPr>
        <w:t>MOF</w:t>
      </w:r>
      <w:r w:rsidRPr="008E5ADD">
        <w:rPr>
          <w:rFonts w:ascii="Lato" w:hAnsi="Lato"/>
          <w:noProof/>
        </w:rPr>
        <w:t xml:space="preserve"> w 2020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2A8B62BC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746FCC2D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215A075B" w14:textId="0AF71FC8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7FF8D91F" w14:textId="458AE71D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280A8474" w14:textId="77777777" w:rsidTr="00DD18EC">
        <w:tc>
          <w:tcPr>
            <w:tcW w:w="2694" w:type="dxa"/>
            <w:vAlign w:val="bottom"/>
          </w:tcPr>
          <w:p w14:paraId="4057945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3E5F1EC6" w14:textId="54017E8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603</w:t>
            </w:r>
          </w:p>
        </w:tc>
        <w:tc>
          <w:tcPr>
            <w:tcW w:w="1701" w:type="dxa"/>
            <w:vAlign w:val="bottom"/>
          </w:tcPr>
          <w:p w14:paraId="7AE3E4B0" w14:textId="15D8EF4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4F6E1059" w14:textId="77777777" w:rsidTr="00DD18EC">
        <w:tc>
          <w:tcPr>
            <w:tcW w:w="2694" w:type="dxa"/>
            <w:vAlign w:val="bottom"/>
          </w:tcPr>
          <w:p w14:paraId="36880B5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m</w:t>
            </w:r>
          </w:p>
        </w:tc>
        <w:tc>
          <w:tcPr>
            <w:tcW w:w="1701" w:type="dxa"/>
            <w:vAlign w:val="bottom"/>
          </w:tcPr>
          <w:p w14:paraId="5F150061" w14:textId="58602FC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557</w:t>
            </w:r>
          </w:p>
        </w:tc>
        <w:tc>
          <w:tcPr>
            <w:tcW w:w="1701" w:type="dxa"/>
            <w:vAlign w:val="bottom"/>
          </w:tcPr>
          <w:p w14:paraId="1C27E119" w14:textId="622C786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2979429A" w14:textId="77777777" w:rsidTr="00DD18EC">
        <w:tc>
          <w:tcPr>
            <w:tcW w:w="2694" w:type="dxa"/>
            <w:vAlign w:val="bottom"/>
          </w:tcPr>
          <w:p w14:paraId="4C76142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31FD30B7" w14:textId="7D15AF3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436</w:t>
            </w:r>
          </w:p>
        </w:tc>
        <w:tc>
          <w:tcPr>
            <w:tcW w:w="1701" w:type="dxa"/>
            <w:vAlign w:val="bottom"/>
          </w:tcPr>
          <w:p w14:paraId="68F0E720" w14:textId="43BC831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78516FAF" w14:textId="77777777" w:rsidTr="00DD18EC">
        <w:tc>
          <w:tcPr>
            <w:tcW w:w="2694" w:type="dxa"/>
            <w:vAlign w:val="bottom"/>
          </w:tcPr>
          <w:p w14:paraId="2BFCC638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70089192" w14:textId="43F0E87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420</w:t>
            </w:r>
          </w:p>
        </w:tc>
        <w:tc>
          <w:tcPr>
            <w:tcW w:w="1701" w:type="dxa"/>
            <w:vAlign w:val="bottom"/>
          </w:tcPr>
          <w:p w14:paraId="1B4D15A2" w14:textId="5942BAE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298E043C" w14:textId="77777777" w:rsidTr="00DD18EC">
        <w:tc>
          <w:tcPr>
            <w:tcW w:w="2694" w:type="dxa"/>
            <w:vAlign w:val="bottom"/>
          </w:tcPr>
          <w:p w14:paraId="6736837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19AFF7B9" w14:textId="0C1207E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369</w:t>
            </w:r>
          </w:p>
        </w:tc>
        <w:tc>
          <w:tcPr>
            <w:tcW w:w="1701" w:type="dxa"/>
            <w:vAlign w:val="bottom"/>
          </w:tcPr>
          <w:p w14:paraId="315F1014" w14:textId="13C5789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08D8206C" w14:textId="77777777" w:rsidTr="00DD18EC">
        <w:tc>
          <w:tcPr>
            <w:tcW w:w="2694" w:type="dxa"/>
            <w:vAlign w:val="bottom"/>
          </w:tcPr>
          <w:p w14:paraId="48454C9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</w:t>
            </w:r>
          </w:p>
        </w:tc>
        <w:tc>
          <w:tcPr>
            <w:tcW w:w="1701" w:type="dxa"/>
            <w:vAlign w:val="bottom"/>
          </w:tcPr>
          <w:p w14:paraId="58A9BBFE" w14:textId="2AC5DC0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1701" w:type="dxa"/>
            <w:vAlign w:val="bottom"/>
          </w:tcPr>
          <w:p w14:paraId="2598DC35" w14:textId="0EBF36E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98EC6FA" w14:textId="77777777" w:rsidTr="00DD18EC">
        <w:tc>
          <w:tcPr>
            <w:tcW w:w="2694" w:type="dxa"/>
            <w:vAlign w:val="bottom"/>
          </w:tcPr>
          <w:p w14:paraId="666093A4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7DAA532D" w14:textId="0396810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1701" w:type="dxa"/>
            <w:vAlign w:val="bottom"/>
          </w:tcPr>
          <w:p w14:paraId="220CF490" w14:textId="029DE01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D07B908" w14:textId="77777777" w:rsidTr="00DD18EC">
        <w:tc>
          <w:tcPr>
            <w:tcW w:w="2694" w:type="dxa"/>
            <w:vAlign w:val="bottom"/>
          </w:tcPr>
          <w:p w14:paraId="257460A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36815B1A" w14:textId="3FE017B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1701" w:type="dxa"/>
            <w:vAlign w:val="bottom"/>
          </w:tcPr>
          <w:p w14:paraId="7CADB059" w14:textId="0A45E57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55BCFABA" w14:textId="77777777" w:rsidTr="00DD18EC">
        <w:tc>
          <w:tcPr>
            <w:tcW w:w="2694" w:type="dxa"/>
            <w:vAlign w:val="bottom"/>
          </w:tcPr>
          <w:p w14:paraId="3C524711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1D82F57A" w14:textId="12FAE09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336</w:t>
            </w:r>
          </w:p>
        </w:tc>
        <w:tc>
          <w:tcPr>
            <w:tcW w:w="1701" w:type="dxa"/>
            <w:vAlign w:val="bottom"/>
          </w:tcPr>
          <w:p w14:paraId="3B7D24E1" w14:textId="1B90CFD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76D2789C" w14:textId="77777777" w:rsidTr="00DD18EC">
        <w:tc>
          <w:tcPr>
            <w:tcW w:w="2694" w:type="dxa"/>
            <w:vAlign w:val="bottom"/>
          </w:tcPr>
          <w:p w14:paraId="4DEB8FD4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3897DF49" w14:textId="3D85AB4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324</w:t>
            </w:r>
          </w:p>
        </w:tc>
        <w:tc>
          <w:tcPr>
            <w:tcW w:w="1701" w:type="dxa"/>
            <w:vAlign w:val="bottom"/>
          </w:tcPr>
          <w:p w14:paraId="60F9A52F" w14:textId="441018E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1CF1B244" w14:textId="77777777" w:rsidTr="00DD18EC">
        <w:tc>
          <w:tcPr>
            <w:tcW w:w="2694" w:type="dxa"/>
            <w:vAlign w:val="bottom"/>
          </w:tcPr>
          <w:p w14:paraId="036A0132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68EA079F" w14:textId="4C09DBF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299</w:t>
            </w:r>
          </w:p>
        </w:tc>
        <w:tc>
          <w:tcPr>
            <w:tcW w:w="1701" w:type="dxa"/>
            <w:vAlign w:val="bottom"/>
          </w:tcPr>
          <w:p w14:paraId="14BC8CD8" w14:textId="355DC20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2767126D" w14:textId="77777777" w:rsidTr="00DD18EC">
        <w:tc>
          <w:tcPr>
            <w:tcW w:w="2694" w:type="dxa"/>
            <w:vAlign w:val="bottom"/>
          </w:tcPr>
          <w:p w14:paraId="7F509FE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4A42CFC7" w14:textId="3148DD5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276</w:t>
            </w:r>
          </w:p>
        </w:tc>
        <w:tc>
          <w:tcPr>
            <w:tcW w:w="1701" w:type="dxa"/>
            <w:vAlign w:val="bottom"/>
          </w:tcPr>
          <w:p w14:paraId="53148DBB" w14:textId="7533409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25562DC" w14:textId="77777777" w:rsidTr="00DD18EC">
        <w:tc>
          <w:tcPr>
            <w:tcW w:w="2694" w:type="dxa"/>
            <w:vAlign w:val="bottom"/>
          </w:tcPr>
          <w:p w14:paraId="383AB09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643C0C2C" w14:textId="53600C1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267</w:t>
            </w:r>
          </w:p>
        </w:tc>
        <w:tc>
          <w:tcPr>
            <w:tcW w:w="1701" w:type="dxa"/>
            <w:vAlign w:val="bottom"/>
          </w:tcPr>
          <w:p w14:paraId="3E959E9F" w14:textId="0029F22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24C14A2C" w14:textId="77777777" w:rsidTr="00DD18EC">
        <w:tc>
          <w:tcPr>
            <w:tcW w:w="2694" w:type="dxa"/>
            <w:vAlign w:val="bottom"/>
          </w:tcPr>
          <w:p w14:paraId="00BE7D9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540EC927" w14:textId="26BC1AF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701" w:type="dxa"/>
            <w:vAlign w:val="bottom"/>
          </w:tcPr>
          <w:p w14:paraId="26E50ABC" w14:textId="6EABE8C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9ADF024" w14:textId="77777777" w:rsidTr="00DD18EC">
        <w:tc>
          <w:tcPr>
            <w:tcW w:w="2694" w:type="dxa"/>
            <w:vAlign w:val="bottom"/>
          </w:tcPr>
          <w:p w14:paraId="264733D5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19640C78" w14:textId="1962EB9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1701" w:type="dxa"/>
            <w:vAlign w:val="bottom"/>
          </w:tcPr>
          <w:p w14:paraId="149C2E8D" w14:textId="5647BE8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0202BCB4" w14:textId="77777777" w:rsidTr="00DD18EC">
        <w:tc>
          <w:tcPr>
            <w:tcW w:w="2694" w:type="dxa"/>
            <w:vAlign w:val="bottom"/>
          </w:tcPr>
          <w:p w14:paraId="30E26866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Targ m</w:t>
            </w:r>
          </w:p>
        </w:tc>
        <w:tc>
          <w:tcPr>
            <w:tcW w:w="1701" w:type="dxa"/>
            <w:vAlign w:val="bottom"/>
          </w:tcPr>
          <w:p w14:paraId="4502B2EA" w14:textId="02F5D23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701" w:type="dxa"/>
            <w:vAlign w:val="bottom"/>
          </w:tcPr>
          <w:p w14:paraId="78CBEA4B" w14:textId="2E3F148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639E2E68" w14:textId="77777777" w:rsidTr="00DD18EC">
        <w:tc>
          <w:tcPr>
            <w:tcW w:w="2694" w:type="dxa"/>
            <w:vAlign w:val="bottom"/>
          </w:tcPr>
          <w:p w14:paraId="3E0DF831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Alwernia</w:t>
            </w:r>
          </w:p>
        </w:tc>
        <w:tc>
          <w:tcPr>
            <w:tcW w:w="1701" w:type="dxa"/>
            <w:vAlign w:val="bottom"/>
          </w:tcPr>
          <w:p w14:paraId="1573FC81" w14:textId="2B8F065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701" w:type="dxa"/>
            <w:vAlign w:val="bottom"/>
          </w:tcPr>
          <w:p w14:paraId="38F74F7D" w14:textId="1396A63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2B683E06" w14:textId="77777777" w:rsidTr="00DD18EC">
        <w:tc>
          <w:tcPr>
            <w:tcW w:w="2694" w:type="dxa"/>
            <w:vAlign w:val="bottom"/>
          </w:tcPr>
          <w:p w14:paraId="4667380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Bukowno</w:t>
            </w:r>
          </w:p>
        </w:tc>
        <w:tc>
          <w:tcPr>
            <w:tcW w:w="1701" w:type="dxa"/>
            <w:vAlign w:val="bottom"/>
          </w:tcPr>
          <w:p w14:paraId="346B5AE2" w14:textId="28F3EAF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701" w:type="dxa"/>
            <w:vAlign w:val="bottom"/>
          </w:tcPr>
          <w:p w14:paraId="00DE4DA0" w14:textId="1DAA96E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75A97E60" w14:textId="77777777" w:rsidTr="00DD18EC">
        <w:tc>
          <w:tcPr>
            <w:tcW w:w="2694" w:type="dxa"/>
            <w:vAlign w:val="bottom"/>
          </w:tcPr>
          <w:p w14:paraId="59202D24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Bobowa</w:t>
            </w:r>
          </w:p>
        </w:tc>
        <w:tc>
          <w:tcPr>
            <w:tcW w:w="1701" w:type="dxa"/>
            <w:vAlign w:val="bottom"/>
          </w:tcPr>
          <w:p w14:paraId="763DC031" w14:textId="3089D3A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701" w:type="dxa"/>
            <w:vAlign w:val="bottom"/>
          </w:tcPr>
          <w:p w14:paraId="4270AA6D" w14:textId="158A507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04A3B53C" w14:textId="77777777" w:rsidTr="00DD18EC">
        <w:tc>
          <w:tcPr>
            <w:tcW w:w="2694" w:type="dxa"/>
            <w:vAlign w:val="bottom"/>
          </w:tcPr>
          <w:p w14:paraId="02622D4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20EE1072" w14:textId="3289AA4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701" w:type="dxa"/>
            <w:vAlign w:val="bottom"/>
          </w:tcPr>
          <w:p w14:paraId="0B6FAEC6" w14:textId="3A03054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1BFED92F" w14:textId="77777777" w:rsidTr="00DD18EC">
        <w:tc>
          <w:tcPr>
            <w:tcW w:w="2694" w:type="dxa"/>
            <w:vAlign w:val="bottom"/>
          </w:tcPr>
          <w:p w14:paraId="176C6D2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6D9092D1" w14:textId="66561BE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701" w:type="dxa"/>
            <w:vAlign w:val="bottom"/>
          </w:tcPr>
          <w:p w14:paraId="35A541E6" w14:textId="67F999D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25EF3861" w14:textId="77777777" w:rsidTr="00DD18EC">
        <w:tc>
          <w:tcPr>
            <w:tcW w:w="2694" w:type="dxa"/>
            <w:vAlign w:val="bottom"/>
          </w:tcPr>
          <w:p w14:paraId="1ADE8EC2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3C4B6AD7" w14:textId="1078D93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6717622B" w14:textId="5E5D4C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</w:tbl>
    <w:p w14:paraId="31D4C39B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bookmarkStart w:id="34" w:name="_Hlk111104164"/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4A60F171" w14:textId="52B2FF80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041B579E" w14:textId="03E5EBEF" w:rsidR="00F8249B" w:rsidRPr="00DB7BED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 dla liczby</w:t>
      </w:r>
      <w:r w:rsidRPr="00DB7BED">
        <w:rPr>
          <w:rFonts w:ascii="Lato" w:hAnsi="Lato"/>
          <w:noProof/>
          <w:sz w:val="22"/>
          <w:szCs w:val="22"/>
          <w:lang w:bidi="pl-PL"/>
        </w:rPr>
        <w:t xml:space="preserve"> osób przyjeżdząjących powyżej 100 osób oraz przedziale procentowym powyżej 0,02</w:t>
      </w:r>
    </w:p>
    <w:bookmarkEnd w:id="34"/>
    <w:p w14:paraId="64F42484" w14:textId="77777777" w:rsidR="00CF13FE" w:rsidRPr="00DB7BED" w:rsidRDefault="00CF13FE" w:rsidP="00CF13FE">
      <w:pPr>
        <w:pStyle w:val="Bezodstpw"/>
        <w:rPr>
          <w:rFonts w:ascii="Lato" w:hAnsi="Lato"/>
          <w:noProof/>
          <w:sz w:val="22"/>
          <w:szCs w:val="22"/>
          <w:lang w:bidi="pl-PL"/>
        </w:rPr>
      </w:pPr>
    </w:p>
    <w:p w14:paraId="0529B978" w14:textId="77777777" w:rsidR="00CF13FE" w:rsidRPr="008E5ADD" w:rsidRDefault="00CF13FE" w:rsidP="00CF13FE">
      <w:pPr>
        <w:rPr>
          <w:rFonts w:ascii="Lato" w:hAnsi="Lato"/>
        </w:rPr>
      </w:pPr>
    </w:p>
    <w:p w14:paraId="2CBCD815" w14:textId="77777777" w:rsidR="00CF13FE" w:rsidRPr="008E5ADD" w:rsidRDefault="00CF13FE" w:rsidP="00464D60">
      <w:pPr>
        <w:rPr>
          <w:rFonts w:ascii="Lato" w:hAnsi="Lato"/>
        </w:rPr>
      </w:pPr>
    </w:p>
    <w:p w14:paraId="63BA6CE7" w14:textId="37ED1EC8" w:rsidR="00B603A1" w:rsidRPr="008E5ADD" w:rsidRDefault="00B603A1" w:rsidP="004B5529">
      <w:pPr>
        <w:pStyle w:val="Tytusekcji"/>
        <w:jc w:val="left"/>
        <w:rPr>
          <w:rFonts w:ascii="Lato" w:hAnsi="Lato"/>
          <w:noProof/>
        </w:rPr>
      </w:pPr>
      <w:bookmarkStart w:id="35" w:name="_Toc111122726"/>
      <w:r w:rsidRPr="008E5ADD">
        <w:rPr>
          <w:rStyle w:val="Uwydatnienie"/>
          <w:rFonts w:ascii="Lato" w:hAnsi="Lato"/>
          <w:noProof/>
          <w:lang w:bidi="pl-PL"/>
        </w:rPr>
        <w:lastRenderedPageBreak/>
        <w:t xml:space="preserve">Kartogram </w:t>
      </w:r>
      <w:r w:rsidR="004B5529">
        <w:rPr>
          <w:rStyle w:val="Uwydatnienie"/>
          <w:rFonts w:ascii="Lato" w:hAnsi="Lato"/>
          <w:noProof/>
          <w:lang w:bidi="pl-PL"/>
        </w:rPr>
        <w:t>1</w:t>
      </w:r>
      <w:r w:rsidRPr="008E5ADD">
        <w:rPr>
          <w:rStyle w:val="Uwydatnienie"/>
          <w:rFonts w:ascii="Lato" w:hAnsi="Lato"/>
          <w:noProof/>
          <w:lang w:bidi="pl-PL"/>
        </w:rPr>
        <w:t>2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wyjeżdżających do pracy z MOF w liczbie zatrudnionych w gminie zamieszkania w 2020 r.</w:t>
      </w:r>
      <w:bookmarkEnd w:id="35"/>
    </w:p>
    <w:p w14:paraId="3D07245B" w14:textId="5581E234" w:rsidR="00B603A1" w:rsidRPr="008E5ADD" w:rsidRDefault="00B603A1" w:rsidP="00AB7EC0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53FEA1E5" wp14:editId="2988DC43">
            <wp:extent cx="5876925" cy="3645535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0100" r="-2514"/>
                    <a:stretch/>
                  </pic:blipFill>
                  <pic:spPr bwMode="auto">
                    <a:xfrm>
                      <a:off x="0" y="0"/>
                      <a:ext cx="587692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C53E0" w14:textId="65FB34EC" w:rsidR="00EC0327" w:rsidRPr="008E5ADD" w:rsidRDefault="00EC0327" w:rsidP="00EB5FCA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36" w:name="_Toc111122727"/>
      <w:r w:rsidRPr="008E5ADD">
        <w:rPr>
          <w:rFonts w:ascii="Lato" w:hAnsi="Lato"/>
        </w:rPr>
        <w:t xml:space="preserve">Struktura płci i wieku w wyjazdach </w:t>
      </w:r>
      <w:r w:rsidR="00BB589E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</w:t>
      </w:r>
      <w:r w:rsidR="00CE38F8" w:rsidRPr="008E5ADD">
        <w:rPr>
          <w:rFonts w:ascii="Lato" w:hAnsi="Lato"/>
        </w:rPr>
        <w:t>Miejskiego Obszaru Funkcjonalnego</w:t>
      </w:r>
      <w:bookmarkEnd w:id="36"/>
    </w:p>
    <w:p w14:paraId="2DBB207C" w14:textId="713F201A" w:rsidR="0093625E" w:rsidRPr="008E5ADD" w:rsidRDefault="00E219DC" w:rsidP="00754779">
      <w:pPr>
        <w:jc w:val="both"/>
        <w:rPr>
          <w:rFonts w:ascii="Lato" w:hAnsi="Lato"/>
        </w:rPr>
      </w:pPr>
      <w:r w:rsidRPr="008E5ADD">
        <w:rPr>
          <w:rFonts w:ascii="Lato" w:hAnsi="Lato"/>
        </w:rPr>
        <w:t>Procentowy udział</w:t>
      </w:r>
      <w:r w:rsidR="0093625E" w:rsidRPr="008E5ADD">
        <w:rPr>
          <w:rFonts w:ascii="Lato" w:hAnsi="Lato"/>
        </w:rPr>
        <w:t xml:space="preserve"> kobiet w wyjazdach </w:t>
      </w:r>
      <w:r w:rsidRPr="008E5ADD">
        <w:rPr>
          <w:rFonts w:ascii="Lato" w:hAnsi="Lato"/>
        </w:rPr>
        <w:t>z</w:t>
      </w:r>
      <w:r w:rsidR="0093625E" w:rsidRPr="008E5ADD">
        <w:rPr>
          <w:rFonts w:ascii="Lato" w:hAnsi="Lato"/>
        </w:rPr>
        <w:t xml:space="preserve"> gmin MOF </w:t>
      </w:r>
      <w:r w:rsidRPr="008E5ADD">
        <w:rPr>
          <w:rFonts w:ascii="Lato" w:hAnsi="Lato"/>
        </w:rPr>
        <w:t>stanowi</w:t>
      </w:r>
      <w:r w:rsidR="0093625E" w:rsidRPr="008E5ADD">
        <w:rPr>
          <w:rFonts w:ascii="Lato" w:hAnsi="Lato"/>
        </w:rPr>
        <w:t>ł 46,39%</w:t>
      </w:r>
      <w:r w:rsidRPr="008E5ADD">
        <w:rPr>
          <w:rFonts w:ascii="Lato" w:hAnsi="Lato"/>
        </w:rPr>
        <w:t>, natomiast mężczyzn</w:t>
      </w:r>
      <w:r w:rsidR="0093625E" w:rsidRPr="008E5ADD">
        <w:rPr>
          <w:rFonts w:ascii="Lato" w:hAnsi="Lato"/>
        </w:rPr>
        <w:t xml:space="preserve"> 53,61% w 2019 roku oraz</w:t>
      </w:r>
      <w:r w:rsidRPr="008E5ADD">
        <w:rPr>
          <w:rFonts w:ascii="Lato" w:hAnsi="Lato"/>
        </w:rPr>
        <w:t xml:space="preserve"> odpowiednio</w:t>
      </w:r>
      <w:r w:rsidR="0093625E" w:rsidRPr="008E5ADD">
        <w:rPr>
          <w:rFonts w:ascii="Lato" w:hAnsi="Lato"/>
        </w:rPr>
        <w:t xml:space="preserve"> 45,56</w:t>
      </w:r>
      <w:r w:rsidR="00B57AC7">
        <w:rPr>
          <w:rFonts w:ascii="Lato" w:hAnsi="Lato"/>
        </w:rPr>
        <w:t>%</w:t>
      </w:r>
      <w:r w:rsidR="0093625E" w:rsidRPr="008E5ADD">
        <w:rPr>
          <w:rFonts w:ascii="Lato" w:hAnsi="Lato"/>
        </w:rPr>
        <w:t xml:space="preserve"> </w:t>
      </w:r>
      <w:r w:rsidRPr="008E5ADD">
        <w:rPr>
          <w:rFonts w:ascii="Lato" w:hAnsi="Lato"/>
        </w:rPr>
        <w:t>i</w:t>
      </w:r>
      <w:r w:rsidR="0093625E" w:rsidRPr="008E5ADD">
        <w:rPr>
          <w:rFonts w:ascii="Lato" w:hAnsi="Lato"/>
        </w:rPr>
        <w:t xml:space="preserve"> 54,44% w 2020 roku.</w:t>
      </w:r>
    </w:p>
    <w:p w14:paraId="7ED9F721" w14:textId="49FDFA5D" w:rsidR="0093625E" w:rsidRPr="008E5ADD" w:rsidRDefault="0093625E" w:rsidP="00754779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Najwięcej osób wyjeżdżało </w:t>
      </w:r>
      <w:r w:rsidR="00E219DC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MOF w przedziale wiekowym między 35 a 44 rokiem życia. W 2019 roku było to 30,93% wszystkich</w:t>
      </w:r>
      <w:r w:rsidR="00F8249B" w:rsidRPr="008E5ADD">
        <w:rPr>
          <w:rFonts w:ascii="Lato" w:hAnsi="Lato"/>
        </w:rPr>
        <w:t xml:space="preserve"> wyjazdów</w:t>
      </w:r>
      <w:r w:rsidRPr="008E5ADD">
        <w:rPr>
          <w:rFonts w:ascii="Lato" w:hAnsi="Lato"/>
        </w:rPr>
        <w:t>, a w roku 2020 - 30,42%.</w:t>
      </w:r>
    </w:p>
    <w:p w14:paraId="0B309EEF" w14:textId="77777777" w:rsidR="00850891" w:rsidRPr="008E5ADD" w:rsidRDefault="00850891" w:rsidP="00850891">
      <w:pPr>
        <w:ind w:firstLine="0"/>
        <w:rPr>
          <w:rFonts w:ascii="Lato" w:hAnsi="Lato"/>
        </w:rPr>
      </w:pPr>
    </w:p>
    <w:p w14:paraId="3EC0A20B" w14:textId="77777777" w:rsidR="00850891" w:rsidRPr="008E5ADD" w:rsidRDefault="00850891" w:rsidP="00850891">
      <w:pPr>
        <w:ind w:firstLine="0"/>
        <w:rPr>
          <w:rFonts w:ascii="Lato" w:hAnsi="Lato"/>
        </w:rPr>
      </w:pPr>
    </w:p>
    <w:p w14:paraId="6F135035" w14:textId="77777777" w:rsidR="00850891" w:rsidRPr="008E5ADD" w:rsidRDefault="00850891" w:rsidP="00850891">
      <w:pPr>
        <w:ind w:firstLine="0"/>
        <w:rPr>
          <w:rFonts w:ascii="Lato" w:hAnsi="Lato"/>
        </w:rPr>
      </w:pPr>
    </w:p>
    <w:p w14:paraId="70787373" w14:textId="77777777" w:rsidR="009324AE" w:rsidRDefault="009324AE" w:rsidP="00850891">
      <w:pPr>
        <w:ind w:firstLine="0"/>
        <w:rPr>
          <w:rFonts w:ascii="Lato" w:hAnsi="Lato"/>
        </w:rPr>
      </w:pPr>
    </w:p>
    <w:p w14:paraId="769D94A4" w14:textId="77777777" w:rsidR="009324AE" w:rsidRDefault="009324AE" w:rsidP="00850891">
      <w:pPr>
        <w:ind w:firstLine="0"/>
        <w:rPr>
          <w:rFonts w:ascii="Lato" w:hAnsi="Lato"/>
        </w:rPr>
      </w:pPr>
    </w:p>
    <w:p w14:paraId="2E0F237C" w14:textId="57F1E9A7" w:rsidR="00B10F2F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</w:rPr>
        <w:lastRenderedPageBreak/>
        <w:t>Wykres 6: Struktura wieku w wyjazdach do MOF w latach 2019-2020</w:t>
      </w:r>
    </w:p>
    <w:p w14:paraId="35844369" w14:textId="6097A993" w:rsidR="00850891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59659A27" wp14:editId="3ED329CE">
            <wp:extent cx="5238750" cy="3219450"/>
            <wp:effectExtent l="0" t="0" r="0" b="0"/>
            <wp:docPr id="8" name="Wykres 8">
              <a:extLst xmlns:a="http://schemas.openxmlformats.org/drawingml/2006/main">
                <a:ext uri="{FF2B5EF4-FFF2-40B4-BE49-F238E27FC236}">
                  <a16:creationId xmlns:a16="http://schemas.microsoft.com/office/drawing/2014/main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74F50DD6" w14:textId="24959F78" w:rsidR="00850891" w:rsidRPr="008E5ADD" w:rsidRDefault="00850891" w:rsidP="00EB5FCA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37" w:name="_Toc111122728"/>
      <w:bookmarkStart w:id="38" w:name="_Hlk111099207"/>
      <w:r w:rsidRPr="008E5ADD">
        <w:rPr>
          <w:rFonts w:ascii="Lato" w:hAnsi="Lato"/>
        </w:rPr>
        <w:t xml:space="preserve">Struktura sektora prywatnego i publicznego oraz PKD w </w:t>
      </w:r>
      <w:r w:rsidR="00DA344A" w:rsidRPr="008E5ADD">
        <w:rPr>
          <w:rFonts w:ascii="Lato" w:hAnsi="Lato"/>
        </w:rPr>
        <w:t>w</w:t>
      </w:r>
      <w:r w:rsidRPr="008E5ADD">
        <w:rPr>
          <w:rFonts w:ascii="Lato" w:hAnsi="Lato"/>
        </w:rPr>
        <w:t xml:space="preserve">yjazdach </w:t>
      </w:r>
      <w:r w:rsidR="00DA344A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Krakowskiego Obszaru Metropolitalnego i Miejskiego Obszaru Funkcjonalnego</w:t>
      </w:r>
      <w:bookmarkEnd w:id="37"/>
    </w:p>
    <w:p w14:paraId="3430C474" w14:textId="77777777" w:rsidR="00394312" w:rsidRDefault="000D4904" w:rsidP="000D4904">
      <w:pPr>
        <w:jc w:val="both"/>
        <w:rPr>
          <w:rFonts w:ascii="Lato" w:hAnsi="Lato"/>
        </w:rPr>
      </w:pPr>
      <w:r>
        <w:rPr>
          <w:rFonts w:ascii="Lato" w:hAnsi="Lato"/>
        </w:rPr>
        <w:t>W</w:t>
      </w:r>
      <w:r w:rsidR="002B2B5F" w:rsidRPr="002B2B5F">
        <w:rPr>
          <w:rFonts w:ascii="Lato" w:hAnsi="Lato"/>
        </w:rPr>
        <w:t xml:space="preserve">yjazdy </w:t>
      </w:r>
      <w:r>
        <w:rPr>
          <w:rFonts w:ascii="Lato" w:hAnsi="Lato"/>
        </w:rPr>
        <w:t>z</w:t>
      </w:r>
      <w:r w:rsidR="002B2B5F" w:rsidRPr="002B2B5F">
        <w:rPr>
          <w:rFonts w:ascii="Lato" w:hAnsi="Lato"/>
        </w:rPr>
        <w:t xml:space="preserve"> KOM, które dotyczyły sektora prywatnego wynosiły </w:t>
      </w:r>
      <w:r>
        <w:rPr>
          <w:rFonts w:ascii="Lato" w:hAnsi="Lato"/>
        </w:rPr>
        <w:t>71,27</w:t>
      </w:r>
      <w:r w:rsidR="002B2B5F" w:rsidRPr="002B2B5F">
        <w:rPr>
          <w:rFonts w:ascii="Lato" w:hAnsi="Lato"/>
        </w:rPr>
        <w:t xml:space="preserve">%, natomiast sektora publicznego </w:t>
      </w:r>
      <w:r>
        <w:rPr>
          <w:rFonts w:ascii="Lato" w:hAnsi="Lato"/>
        </w:rPr>
        <w:t>28</w:t>
      </w:r>
      <w:r w:rsidR="002B2B5F" w:rsidRPr="002B2B5F">
        <w:rPr>
          <w:rFonts w:ascii="Lato" w:hAnsi="Lato"/>
        </w:rPr>
        <w:t>,</w:t>
      </w:r>
      <w:r>
        <w:rPr>
          <w:rFonts w:ascii="Lato" w:hAnsi="Lato"/>
        </w:rPr>
        <w:t>69</w:t>
      </w:r>
      <w:r w:rsidR="002B2B5F" w:rsidRPr="002B2B5F">
        <w:rPr>
          <w:rFonts w:ascii="Lato" w:hAnsi="Lato"/>
        </w:rPr>
        <w:t xml:space="preserve">% wszystkich </w:t>
      </w:r>
      <w:r>
        <w:rPr>
          <w:rFonts w:ascii="Lato" w:hAnsi="Lato"/>
        </w:rPr>
        <w:t>w</w:t>
      </w:r>
      <w:r w:rsidR="002B2B5F" w:rsidRPr="002B2B5F">
        <w:rPr>
          <w:rFonts w:ascii="Lato" w:hAnsi="Lato"/>
        </w:rPr>
        <w:t xml:space="preserve">yjazdów w 2019 roku. </w:t>
      </w:r>
    </w:p>
    <w:p w14:paraId="43E24075" w14:textId="0E76F102" w:rsidR="002B2B5F" w:rsidRPr="002B2B5F" w:rsidRDefault="002B2B5F" w:rsidP="00394312">
      <w:pPr>
        <w:ind w:firstLine="0"/>
        <w:jc w:val="both"/>
        <w:rPr>
          <w:rFonts w:ascii="Lato" w:hAnsi="Lato"/>
        </w:rPr>
      </w:pPr>
      <w:r w:rsidRPr="002B2B5F">
        <w:rPr>
          <w:rFonts w:ascii="Lato" w:hAnsi="Lato"/>
        </w:rPr>
        <w:t xml:space="preserve">W 2020 roku stosunek ten wyniósł </w:t>
      </w:r>
      <w:r w:rsidR="000D4904">
        <w:rPr>
          <w:rFonts w:ascii="Lato" w:hAnsi="Lato"/>
        </w:rPr>
        <w:t>71</w:t>
      </w:r>
      <w:r w:rsidRPr="002B2B5F">
        <w:rPr>
          <w:rFonts w:ascii="Lato" w:hAnsi="Lato"/>
        </w:rPr>
        <w:t>,</w:t>
      </w:r>
      <w:r w:rsidR="000D4904">
        <w:rPr>
          <w:rFonts w:ascii="Lato" w:hAnsi="Lato"/>
        </w:rPr>
        <w:t>35</w:t>
      </w:r>
      <w:r w:rsidRPr="002B2B5F">
        <w:rPr>
          <w:rFonts w:ascii="Lato" w:hAnsi="Lato"/>
        </w:rPr>
        <w:t xml:space="preserve">% do </w:t>
      </w:r>
      <w:r w:rsidR="000D4904">
        <w:rPr>
          <w:rFonts w:ascii="Lato" w:hAnsi="Lato"/>
        </w:rPr>
        <w:t>28</w:t>
      </w:r>
      <w:r w:rsidRPr="002B2B5F">
        <w:rPr>
          <w:rFonts w:ascii="Lato" w:hAnsi="Lato"/>
        </w:rPr>
        <w:t>,</w:t>
      </w:r>
      <w:r w:rsidR="000D4904">
        <w:rPr>
          <w:rFonts w:ascii="Lato" w:hAnsi="Lato"/>
        </w:rPr>
        <w:t>5</w:t>
      </w:r>
      <w:r w:rsidRPr="002B2B5F">
        <w:rPr>
          <w:rFonts w:ascii="Lato" w:hAnsi="Lato"/>
        </w:rPr>
        <w:t xml:space="preserve">6%. Najwięcej </w:t>
      </w:r>
      <w:bookmarkEnd w:id="38"/>
      <w:r w:rsidR="000D4904">
        <w:rPr>
          <w:rFonts w:ascii="Lato" w:hAnsi="Lato"/>
        </w:rPr>
        <w:t>w</w:t>
      </w:r>
      <w:r w:rsidRPr="002B2B5F">
        <w:rPr>
          <w:rFonts w:ascii="Lato" w:hAnsi="Lato"/>
        </w:rPr>
        <w:t xml:space="preserve">yjazdów w sektorze publicznym miało miejsce do gminy </w:t>
      </w:r>
      <w:r w:rsidR="00F405F6">
        <w:rPr>
          <w:rFonts w:ascii="Lato" w:hAnsi="Lato"/>
        </w:rPr>
        <w:t>Liszki</w:t>
      </w:r>
      <w:r w:rsidRPr="002B2B5F">
        <w:rPr>
          <w:rFonts w:ascii="Lato" w:hAnsi="Lato"/>
        </w:rPr>
        <w:t xml:space="preserve"> i było to 4</w:t>
      </w:r>
      <w:r w:rsidR="00F405F6">
        <w:rPr>
          <w:rFonts w:ascii="Lato" w:hAnsi="Lato"/>
        </w:rPr>
        <w:t>0,12</w:t>
      </w:r>
      <w:r w:rsidR="00397EEC" w:rsidRPr="002B2B5F">
        <w:rPr>
          <w:rFonts w:ascii="Lato" w:hAnsi="Lato"/>
        </w:rPr>
        <w:t>%</w:t>
      </w:r>
      <w:r w:rsidR="00397EEC">
        <w:rPr>
          <w:rFonts w:ascii="Lato" w:hAnsi="Lato"/>
        </w:rPr>
        <w:t xml:space="preserve"> w</w:t>
      </w:r>
      <w:r w:rsidR="00F405F6">
        <w:rPr>
          <w:rFonts w:ascii="Lato" w:hAnsi="Lato"/>
        </w:rPr>
        <w:t xml:space="preserve"> 2019 roku oraz 40,54% w</w:t>
      </w:r>
      <w:r w:rsidR="00754779">
        <w:rPr>
          <w:rFonts w:ascii="Lato" w:hAnsi="Lato"/>
        </w:rPr>
        <w:t> </w:t>
      </w:r>
      <w:r w:rsidR="00F405F6">
        <w:rPr>
          <w:rFonts w:ascii="Lato" w:hAnsi="Lato"/>
        </w:rPr>
        <w:t>2020 roku wszystkich</w:t>
      </w:r>
      <w:r w:rsidRPr="002B2B5F">
        <w:rPr>
          <w:rFonts w:ascii="Lato" w:hAnsi="Lato"/>
        </w:rPr>
        <w:t xml:space="preserve"> </w:t>
      </w:r>
      <w:r w:rsidR="00F405F6">
        <w:rPr>
          <w:rFonts w:ascii="Lato" w:hAnsi="Lato"/>
        </w:rPr>
        <w:t>w</w:t>
      </w:r>
      <w:r w:rsidRPr="002B2B5F">
        <w:rPr>
          <w:rFonts w:ascii="Lato" w:hAnsi="Lato"/>
        </w:rPr>
        <w:t>yjazdów</w:t>
      </w:r>
      <w:r w:rsidR="00F405F6">
        <w:rPr>
          <w:rFonts w:ascii="Lato" w:hAnsi="Lato"/>
        </w:rPr>
        <w:t xml:space="preserve"> do tej gminy</w:t>
      </w:r>
      <w:r w:rsidRPr="002B2B5F">
        <w:rPr>
          <w:rFonts w:ascii="Lato" w:hAnsi="Lato"/>
        </w:rPr>
        <w:t>. Dominującą grupą PKD w </w:t>
      </w:r>
      <w:r w:rsidR="00F405F6">
        <w:rPr>
          <w:rFonts w:ascii="Lato" w:hAnsi="Lato"/>
        </w:rPr>
        <w:t>w</w:t>
      </w:r>
      <w:r w:rsidRPr="002B2B5F">
        <w:rPr>
          <w:rFonts w:ascii="Lato" w:hAnsi="Lato"/>
        </w:rPr>
        <w:t xml:space="preserve">yjazdach </w:t>
      </w:r>
      <w:r w:rsidR="00F405F6">
        <w:rPr>
          <w:rFonts w:ascii="Lato" w:hAnsi="Lato"/>
        </w:rPr>
        <w:t>z</w:t>
      </w:r>
      <w:r w:rsidR="00754779">
        <w:rPr>
          <w:rFonts w:ascii="Lato" w:hAnsi="Lato"/>
        </w:rPr>
        <w:t> </w:t>
      </w:r>
      <w:r w:rsidRPr="002B2B5F">
        <w:rPr>
          <w:rFonts w:ascii="Lato" w:hAnsi="Lato"/>
        </w:rPr>
        <w:t>KOM w 2019 roku była Grupa V</w:t>
      </w:r>
      <w:r w:rsidR="00C01120">
        <w:rPr>
          <w:rFonts w:ascii="Lato" w:hAnsi="Lato"/>
        </w:rPr>
        <w:t xml:space="preserve"> (</w:t>
      </w:r>
      <w:r w:rsidR="00C01120" w:rsidRPr="008E5ADD">
        <w:rPr>
          <w:rFonts w:ascii="Lato" w:hAnsi="Lato"/>
        </w:rPr>
        <w:t>pozostałe usługi</w:t>
      </w:r>
      <w:r w:rsidR="00C01120">
        <w:rPr>
          <w:rFonts w:ascii="Lato" w:hAnsi="Lato"/>
        </w:rPr>
        <w:t xml:space="preserve">) - </w:t>
      </w:r>
      <w:r w:rsidRPr="002B2B5F">
        <w:rPr>
          <w:rFonts w:ascii="Lato" w:hAnsi="Lato"/>
        </w:rPr>
        <w:t>3</w:t>
      </w:r>
      <w:r w:rsidR="00F405F6">
        <w:rPr>
          <w:rFonts w:ascii="Lato" w:hAnsi="Lato"/>
        </w:rPr>
        <w:t>6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36</w:t>
      </w:r>
      <w:r w:rsidRPr="002B2B5F">
        <w:rPr>
          <w:rFonts w:ascii="Lato" w:hAnsi="Lato"/>
        </w:rPr>
        <w:t>%, następną w kolejności Grupa II</w:t>
      </w:r>
      <w:r w:rsidR="00C01120">
        <w:rPr>
          <w:rFonts w:ascii="Lato" w:hAnsi="Lato"/>
        </w:rPr>
        <w:t xml:space="preserve"> (</w:t>
      </w:r>
      <w:r w:rsidR="00C01120" w:rsidRPr="008E5ADD">
        <w:rPr>
          <w:rFonts w:ascii="Lato" w:hAnsi="Lato"/>
        </w:rPr>
        <w:t>przemysł i budownictwo</w:t>
      </w:r>
      <w:r w:rsidR="00C01120">
        <w:rPr>
          <w:rFonts w:ascii="Lato" w:hAnsi="Lato"/>
        </w:rPr>
        <w:t>) -</w:t>
      </w:r>
      <w:r w:rsidRPr="002B2B5F">
        <w:rPr>
          <w:rFonts w:ascii="Lato" w:hAnsi="Lato"/>
        </w:rPr>
        <w:t xml:space="preserve"> 34,</w:t>
      </w:r>
      <w:r w:rsidR="00F405F6">
        <w:rPr>
          <w:rFonts w:ascii="Lato" w:hAnsi="Lato"/>
        </w:rPr>
        <w:t>39</w:t>
      </w:r>
      <w:r w:rsidRPr="002B2B5F">
        <w:rPr>
          <w:rFonts w:ascii="Lato" w:hAnsi="Lato"/>
        </w:rPr>
        <w:t>%. Wartości procentowe odpowiednio wyniosły: 3</w:t>
      </w:r>
      <w:r w:rsidR="00F405F6">
        <w:rPr>
          <w:rFonts w:ascii="Lato" w:hAnsi="Lato"/>
        </w:rPr>
        <w:t>6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91</w:t>
      </w:r>
      <w:r w:rsidRPr="002B2B5F">
        <w:rPr>
          <w:rFonts w:ascii="Lato" w:hAnsi="Lato"/>
        </w:rPr>
        <w:t>% dla Grupy V oraz 3</w:t>
      </w:r>
      <w:r w:rsidR="00F405F6">
        <w:rPr>
          <w:rFonts w:ascii="Lato" w:hAnsi="Lato"/>
        </w:rPr>
        <w:t>4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14</w:t>
      </w:r>
      <w:r w:rsidRPr="002B2B5F">
        <w:rPr>
          <w:rFonts w:ascii="Lato" w:hAnsi="Lato"/>
        </w:rPr>
        <w:t>% dla Grupy II w 2020 roku.</w:t>
      </w:r>
    </w:p>
    <w:p w14:paraId="72E15B39" w14:textId="77777777" w:rsidR="008D3932" w:rsidRDefault="00F405F6" w:rsidP="006B5995">
      <w:pPr>
        <w:jc w:val="both"/>
        <w:rPr>
          <w:rFonts w:ascii="Lato" w:hAnsi="Lato"/>
        </w:rPr>
      </w:pPr>
      <w:r>
        <w:rPr>
          <w:rFonts w:ascii="Lato" w:hAnsi="Lato"/>
        </w:rPr>
        <w:t>W</w:t>
      </w:r>
      <w:r w:rsidR="002B2B5F" w:rsidRPr="002B2B5F">
        <w:rPr>
          <w:rFonts w:ascii="Lato" w:hAnsi="Lato"/>
        </w:rPr>
        <w:t xml:space="preserve">yjazdy </w:t>
      </w:r>
      <w:r>
        <w:rPr>
          <w:rFonts w:ascii="Lato" w:hAnsi="Lato"/>
        </w:rPr>
        <w:t>z</w:t>
      </w:r>
      <w:r w:rsidR="002B2B5F" w:rsidRPr="002B2B5F">
        <w:rPr>
          <w:rFonts w:ascii="Lato" w:hAnsi="Lato"/>
        </w:rPr>
        <w:t xml:space="preserve"> MOF, które dotyczyły sektora prywatnego wynosiły </w:t>
      </w:r>
      <w:r>
        <w:rPr>
          <w:rFonts w:ascii="Lato" w:hAnsi="Lato"/>
        </w:rPr>
        <w:t>71</w:t>
      </w:r>
      <w:r w:rsidR="002B2B5F" w:rsidRPr="002B2B5F">
        <w:rPr>
          <w:rFonts w:ascii="Lato" w:hAnsi="Lato"/>
        </w:rPr>
        <w:t>,</w:t>
      </w:r>
      <w:r>
        <w:rPr>
          <w:rFonts w:ascii="Lato" w:hAnsi="Lato"/>
        </w:rPr>
        <w:t>32</w:t>
      </w:r>
      <w:r w:rsidR="002B2B5F" w:rsidRPr="002B2B5F">
        <w:rPr>
          <w:rFonts w:ascii="Lato" w:hAnsi="Lato"/>
        </w:rPr>
        <w:t xml:space="preserve">%, natomiast sektora publicznego </w:t>
      </w:r>
      <w:r>
        <w:rPr>
          <w:rFonts w:ascii="Lato" w:hAnsi="Lato"/>
        </w:rPr>
        <w:t>28</w:t>
      </w:r>
      <w:r w:rsidR="002B2B5F" w:rsidRPr="002B2B5F">
        <w:rPr>
          <w:rFonts w:ascii="Lato" w:hAnsi="Lato"/>
        </w:rPr>
        <w:t>,</w:t>
      </w:r>
      <w:r>
        <w:rPr>
          <w:rFonts w:ascii="Lato" w:hAnsi="Lato"/>
        </w:rPr>
        <w:t>64</w:t>
      </w:r>
      <w:r w:rsidR="002B2B5F" w:rsidRPr="002B2B5F">
        <w:rPr>
          <w:rFonts w:ascii="Lato" w:hAnsi="Lato"/>
        </w:rPr>
        <w:t xml:space="preserve">% wszystkich przyjazdów w 2019 roku. </w:t>
      </w:r>
    </w:p>
    <w:p w14:paraId="2722DB13" w14:textId="73432B4F" w:rsidR="006B5995" w:rsidRDefault="002B2B5F" w:rsidP="00FD5308">
      <w:pPr>
        <w:ind w:firstLine="0"/>
        <w:jc w:val="both"/>
        <w:rPr>
          <w:rFonts w:ascii="Lato" w:hAnsi="Lato"/>
        </w:rPr>
      </w:pPr>
      <w:r w:rsidRPr="002B2B5F">
        <w:rPr>
          <w:rFonts w:ascii="Lato" w:hAnsi="Lato"/>
        </w:rPr>
        <w:lastRenderedPageBreak/>
        <w:t xml:space="preserve">W 2020 roku stosunek ten wyniósł </w:t>
      </w:r>
      <w:r w:rsidR="00F405F6">
        <w:rPr>
          <w:rFonts w:ascii="Lato" w:hAnsi="Lato"/>
        </w:rPr>
        <w:t>71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25</w:t>
      </w:r>
      <w:r w:rsidRPr="002B2B5F">
        <w:rPr>
          <w:rFonts w:ascii="Lato" w:hAnsi="Lato"/>
        </w:rPr>
        <w:t>% do 2</w:t>
      </w:r>
      <w:r w:rsidR="00F405F6">
        <w:rPr>
          <w:rFonts w:ascii="Lato" w:hAnsi="Lato"/>
        </w:rPr>
        <w:t>8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63</w:t>
      </w:r>
      <w:r w:rsidRPr="002B2B5F">
        <w:rPr>
          <w:rFonts w:ascii="Lato" w:hAnsi="Lato"/>
        </w:rPr>
        <w:t xml:space="preserve">%. Dominującą grupą PKD w </w:t>
      </w:r>
      <w:r w:rsidR="00F405F6">
        <w:rPr>
          <w:rFonts w:ascii="Lato" w:hAnsi="Lato"/>
        </w:rPr>
        <w:t>w</w:t>
      </w:r>
      <w:r w:rsidRPr="002B2B5F">
        <w:rPr>
          <w:rFonts w:ascii="Lato" w:hAnsi="Lato"/>
        </w:rPr>
        <w:t xml:space="preserve">yjazdach </w:t>
      </w:r>
      <w:r w:rsidR="00F405F6">
        <w:rPr>
          <w:rFonts w:ascii="Lato" w:hAnsi="Lato"/>
        </w:rPr>
        <w:t>z</w:t>
      </w:r>
      <w:r w:rsidR="00754779">
        <w:rPr>
          <w:rFonts w:ascii="Lato" w:hAnsi="Lato"/>
        </w:rPr>
        <w:t> </w:t>
      </w:r>
      <w:r w:rsidR="00F405F6">
        <w:rPr>
          <w:rFonts w:ascii="Lato" w:hAnsi="Lato"/>
        </w:rPr>
        <w:t>gmin</w:t>
      </w:r>
      <w:r w:rsidRPr="002B2B5F">
        <w:rPr>
          <w:rFonts w:ascii="Lato" w:hAnsi="Lato"/>
        </w:rPr>
        <w:t xml:space="preserve"> MOF w 2019 roku była Grupa V (36,</w:t>
      </w:r>
      <w:r w:rsidR="00F405F6">
        <w:rPr>
          <w:rFonts w:ascii="Lato" w:hAnsi="Lato"/>
        </w:rPr>
        <w:t>07</w:t>
      </w:r>
      <w:r w:rsidRPr="002B2B5F">
        <w:rPr>
          <w:rFonts w:ascii="Lato" w:hAnsi="Lato"/>
        </w:rPr>
        <w:t>%), następną w kolejności Grupa II (3</w:t>
      </w:r>
      <w:r w:rsidR="00F405F6">
        <w:rPr>
          <w:rFonts w:ascii="Lato" w:hAnsi="Lato"/>
        </w:rPr>
        <w:t>4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90</w:t>
      </w:r>
      <w:r w:rsidRPr="002B2B5F">
        <w:rPr>
          <w:rFonts w:ascii="Lato" w:hAnsi="Lato"/>
        </w:rPr>
        <w:t>%). Wartości procentowe odpowiednio wyniosły: 3</w:t>
      </w:r>
      <w:r w:rsidR="00F405F6">
        <w:rPr>
          <w:rFonts w:ascii="Lato" w:hAnsi="Lato"/>
        </w:rPr>
        <w:t>6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71</w:t>
      </w:r>
      <w:r w:rsidRPr="002B2B5F">
        <w:rPr>
          <w:rFonts w:ascii="Lato" w:hAnsi="Lato"/>
        </w:rPr>
        <w:t>% dla Grupy V oraz 34,5</w:t>
      </w:r>
      <w:r w:rsidR="00F405F6">
        <w:rPr>
          <w:rFonts w:ascii="Lato" w:hAnsi="Lato"/>
        </w:rPr>
        <w:t>3</w:t>
      </w:r>
      <w:r w:rsidRPr="002B2B5F">
        <w:rPr>
          <w:rFonts w:ascii="Lato" w:hAnsi="Lato"/>
        </w:rPr>
        <w:t>% dla Grupy II w 2020 roku.</w:t>
      </w:r>
    </w:p>
    <w:p w14:paraId="3DCD23F7" w14:textId="77777777" w:rsidR="006B5995" w:rsidRDefault="006B5995" w:rsidP="006B5995">
      <w:pPr>
        <w:jc w:val="both"/>
        <w:rPr>
          <w:rFonts w:ascii="Lato" w:hAnsi="Lato"/>
        </w:rPr>
      </w:pPr>
    </w:p>
    <w:p w14:paraId="0CDA6B48" w14:textId="72AAC0A1" w:rsidR="006B5995" w:rsidRPr="006B5995" w:rsidRDefault="006B5995" w:rsidP="006B5995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39" w:name="_Toc111122729"/>
      <w:r>
        <w:rPr>
          <w:rFonts w:ascii="Lato" w:hAnsi="Lato"/>
        </w:rPr>
        <w:t>Iloraz przepływów w gminach województwa małopolskiego</w:t>
      </w:r>
      <w:bookmarkEnd w:id="39"/>
    </w:p>
    <w:p w14:paraId="3DE3EE45" w14:textId="272F288B" w:rsidR="006B5995" w:rsidRDefault="006B5995" w:rsidP="006B5995">
      <w:pPr>
        <w:rPr>
          <w:rFonts w:ascii="Lato" w:hAnsi="Lato"/>
        </w:rPr>
      </w:pPr>
      <w:r>
        <w:rPr>
          <w:rFonts w:ascii="Lato" w:hAnsi="Lato"/>
        </w:rPr>
        <w:t xml:space="preserve">Iloraz przepływów jest zależnością liczby osób przyjeżdżających do danej gminy do osób wyjeżdżających. </w:t>
      </w:r>
      <w:r w:rsidR="00281A30">
        <w:rPr>
          <w:rFonts w:ascii="Lato" w:hAnsi="Lato"/>
        </w:rPr>
        <w:t xml:space="preserve">Największy współczynnik w województwie małopolskim mają gminy: </w:t>
      </w:r>
      <w:r w:rsidR="009F458A">
        <w:rPr>
          <w:rFonts w:ascii="Lato" w:hAnsi="Lato"/>
        </w:rPr>
        <w:t xml:space="preserve">Zakopane, Gorlice – gmina miejska, </w:t>
      </w:r>
      <w:r w:rsidR="00A07AF9">
        <w:rPr>
          <w:rFonts w:ascii="Lato" w:hAnsi="Lato"/>
        </w:rPr>
        <w:t xml:space="preserve">Limanowa – gmina miejska, </w:t>
      </w:r>
      <w:r w:rsidR="00F43786">
        <w:rPr>
          <w:rFonts w:ascii="Lato" w:hAnsi="Lato"/>
        </w:rPr>
        <w:t>Sucha Beskidzka, Tarnów – gmina miejska, Nowy Sącz</w:t>
      </w:r>
      <w:r w:rsidR="00866DFE">
        <w:rPr>
          <w:rFonts w:ascii="Lato" w:hAnsi="Lato"/>
        </w:rPr>
        <w:t xml:space="preserve"> oraz</w:t>
      </w:r>
      <w:r w:rsidR="00F43786">
        <w:rPr>
          <w:rFonts w:ascii="Lato" w:hAnsi="Lato"/>
        </w:rPr>
        <w:t xml:space="preserve"> Kraków. Stosunek przyjazdów do wyjazdów był najniższy w gminach: Kozłów, Lipnica Wielka, Drwinia, Koszyce</w:t>
      </w:r>
      <w:r>
        <w:rPr>
          <w:rFonts w:ascii="Lato" w:hAnsi="Lato"/>
        </w:rPr>
        <w:t>, Stryszów, Sułoszowa i Łukowica.</w:t>
      </w:r>
    </w:p>
    <w:p w14:paraId="5F7DB0D9" w14:textId="27CBB0F5" w:rsidR="000C3872" w:rsidRDefault="006B5995" w:rsidP="00FD5308">
      <w:pPr>
        <w:rPr>
          <w:rFonts w:ascii="Lato" w:hAnsi="Lato"/>
        </w:rPr>
      </w:pPr>
      <w:r>
        <w:rPr>
          <w:rFonts w:ascii="Lato" w:hAnsi="Lato"/>
        </w:rPr>
        <w:t>W gminach należących do MOF największy iloraz przepływów</w:t>
      </w:r>
      <w:r w:rsidR="00957448">
        <w:rPr>
          <w:rFonts w:ascii="Lato" w:hAnsi="Lato"/>
        </w:rPr>
        <w:t xml:space="preserve"> dotyczył gmin: Zabierzów (2,78 i 2,70</w:t>
      </w:r>
      <w:r w:rsidR="00CD647D">
        <w:rPr>
          <w:rFonts w:ascii="Lato" w:hAnsi="Lato"/>
        </w:rPr>
        <w:t xml:space="preserve"> odpowiednio</w:t>
      </w:r>
      <w:r w:rsidR="00957448">
        <w:rPr>
          <w:rFonts w:ascii="Lato" w:hAnsi="Lato"/>
        </w:rPr>
        <w:t xml:space="preserve"> w latach 2019 i 2020), Niepołomice (2,10 i 2,13)</w:t>
      </w:r>
      <w:r w:rsidR="00CD647D">
        <w:rPr>
          <w:rFonts w:ascii="Lato" w:hAnsi="Lato"/>
        </w:rPr>
        <w:t>,</w:t>
      </w:r>
      <w:r w:rsidR="00957448">
        <w:rPr>
          <w:rFonts w:ascii="Lato" w:hAnsi="Lato"/>
        </w:rPr>
        <w:t xml:space="preserve"> Skawina (2,10 i 2,05)</w:t>
      </w:r>
    </w:p>
    <w:p w14:paraId="4C5069FD" w14:textId="6D6306CE" w:rsidR="00DF5199" w:rsidRDefault="00DF5199" w:rsidP="00FD5308">
      <w:pPr>
        <w:rPr>
          <w:rFonts w:ascii="Lato" w:hAnsi="Lato"/>
        </w:rPr>
      </w:pPr>
      <w:r>
        <w:rPr>
          <w:rFonts w:ascii="Lato" w:hAnsi="Lato"/>
        </w:rPr>
        <w:t>Największy wzrost liczby osób przyjeżdżających w stosunku do liczby osób wyjeżdżających między 2019 a 2020 rokiem dotyczył gmin: Grybów – gmina miejska (wzrost ilorazu przepływów o 0,28). Następne w kolejności były gminy: Nowy Targ – gmina miejska, Zator i Wielka Wieś ze wzrostem o 0,20 na przestrzeni badanych lat.</w:t>
      </w:r>
    </w:p>
    <w:p w14:paraId="4C48E1BE" w14:textId="4E3845F1" w:rsidR="000C3872" w:rsidRDefault="000C3872" w:rsidP="00AB7EC0">
      <w:pPr>
        <w:pStyle w:val="Tytusekcji"/>
        <w:jc w:val="left"/>
        <w:rPr>
          <w:rFonts w:ascii="Lato" w:hAnsi="Lato"/>
          <w:noProof/>
        </w:rPr>
      </w:pPr>
      <w:bookmarkStart w:id="40" w:name="_Toc111122730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1</w:t>
      </w:r>
      <w:r>
        <w:rPr>
          <w:rStyle w:val="Uwydatnienie"/>
          <w:rFonts w:ascii="Lato" w:hAnsi="Lato"/>
          <w:noProof/>
          <w:lang w:bidi="pl-PL"/>
        </w:rPr>
        <w:t>3</w:t>
      </w:r>
      <w:r w:rsidR="004B5529">
        <w:rPr>
          <w:rStyle w:val="Uwydatnienie"/>
          <w:rFonts w:ascii="Lato" w:hAnsi="Lato"/>
          <w:noProof/>
          <w:lang w:bidi="pl-PL"/>
        </w:rPr>
        <w:t xml:space="preserve">: </w:t>
      </w:r>
      <w:r w:rsidR="00AB7EC0">
        <w:rPr>
          <w:rStyle w:val="Uwydatnienie"/>
          <w:rFonts w:ascii="Lato" w:hAnsi="Lato"/>
          <w:noProof/>
          <w:lang w:bidi="pl-PL"/>
        </w:rPr>
        <w:t>Województwo małopolskie – Iloraz przepływó</w:t>
      </w:r>
      <w:r w:rsidR="00001221">
        <w:rPr>
          <w:rStyle w:val="Uwydatnienie"/>
          <w:rFonts w:ascii="Lato" w:hAnsi="Lato"/>
          <w:noProof/>
          <w:lang w:bidi="pl-PL"/>
        </w:rPr>
        <w:t>w, czyli udział</w:t>
      </w:r>
      <w:r w:rsidR="00AB7EC0">
        <w:rPr>
          <w:rStyle w:val="Uwydatnienie"/>
          <w:rFonts w:ascii="Lato" w:hAnsi="Lato"/>
          <w:noProof/>
          <w:lang w:bidi="pl-PL"/>
        </w:rPr>
        <w:t xml:space="preserve"> przyjeżdżających do pracy do wyjeżdżających z danej gminy w 2019 r.</w:t>
      </w:r>
      <w:bookmarkEnd w:id="40"/>
    </w:p>
    <w:p w14:paraId="55C71D11" w14:textId="42EEFA29" w:rsidR="00957448" w:rsidRDefault="000C3872" w:rsidP="006B5995">
      <w:pPr>
        <w:ind w:firstLine="0"/>
        <w:rPr>
          <w:rFonts w:ascii="Lato" w:hAnsi="Lato"/>
        </w:rPr>
      </w:pPr>
      <w:r>
        <w:rPr>
          <w:rFonts w:ascii="Lato" w:hAnsi="Lato"/>
          <w:noProof/>
          <w:lang w:eastAsia="pl-PL"/>
        </w:rPr>
        <w:drawing>
          <wp:inline distT="0" distB="0" distL="0" distR="0" wp14:anchorId="64FFCA70" wp14:editId="4CCE7382">
            <wp:extent cx="6229350" cy="4019117"/>
            <wp:effectExtent l="0" t="0" r="0" b="63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_5_iloraz_przeplywow_2019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59" r="-1196"/>
                    <a:stretch/>
                  </pic:blipFill>
                  <pic:spPr bwMode="auto">
                    <a:xfrm>
                      <a:off x="0" y="0"/>
                      <a:ext cx="6255719" cy="403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EA645" w14:textId="0B2B9E89" w:rsidR="000C3872" w:rsidRDefault="000C3872" w:rsidP="00AB7EC0">
      <w:pPr>
        <w:pStyle w:val="Tytusekcji"/>
        <w:jc w:val="left"/>
        <w:rPr>
          <w:rFonts w:ascii="Lato" w:hAnsi="Lato"/>
          <w:noProof/>
        </w:rPr>
      </w:pPr>
      <w:bookmarkStart w:id="41" w:name="_Toc111122731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1</w:t>
      </w:r>
      <w:r>
        <w:rPr>
          <w:rStyle w:val="Uwydatnienie"/>
          <w:rFonts w:ascii="Lato" w:hAnsi="Lato"/>
          <w:noProof/>
          <w:lang w:bidi="pl-PL"/>
        </w:rPr>
        <w:t>4</w:t>
      </w:r>
      <w:r w:rsidR="00AB7EC0">
        <w:rPr>
          <w:rStyle w:val="Uwydatnienie"/>
          <w:rFonts w:ascii="Lato" w:hAnsi="Lato"/>
          <w:noProof/>
          <w:lang w:bidi="pl-PL"/>
        </w:rPr>
        <w:t xml:space="preserve">: Województwo małopolskie – </w:t>
      </w:r>
      <w:r w:rsidR="00001221">
        <w:rPr>
          <w:rStyle w:val="Uwydatnienie"/>
          <w:rFonts w:ascii="Lato" w:hAnsi="Lato"/>
          <w:noProof/>
          <w:lang w:bidi="pl-PL"/>
        </w:rPr>
        <w:t>Iloraz przepływów, czyli udział przyjeżdżających do pracy do wyjeżdżających z danej gminy w 2020 r.</w:t>
      </w:r>
      <w:bookmarkEnd w:id="41"/>
    </w:p>
    <w:p w14:paraId="6AAFA3BE" w14:textId="09B8426C" w:rsidR="000C3872" w:rsidRDefault="000C3872" w:rsidP="00AB7EC0">
      <w:pPr>
        <w:pStyle w:val="TabelaRysunek"/>
        <w:rPr>
          <w:rFonts w:ascii="Lato" w:hAnsi="Lato"/>
          <w:noProof/>
        </w:rPr>
      </w:pPr>
      <w:r>
        <w:rPr>
          <w:rFonts w:ascii="Lato" w:hAnsi="Lato"/>
          <w:noProof/>
          <w:lang w:eastAsia="pl-PL"/>
        </w:rPr>
        <w:drawing>
          <wp:inline distT="0" distB="0" distL="0" distR="0" wp14:anchorId="63763BA5" wp14:editId="48D5E510">
            <wp:extent cx="6343650" cy="404801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_5_iloraz_przeplywow_2020.pn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08" r="-1711"/>
                    <a:stretch/>
                  </pic:blipFill>
                  <pic:spPr bwMode="auto">
                    <a:xfrm>
                      <a:off x="0" y="0"/>
                      <a:ext cx="6354558" cy="4054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2F70A" w14:textId="74A133AA" w:rsidR="000C3872" w:rsidRDefault="000C3872" w:rsidP="006B5995">
      <w:pPr>
        <w:ind w:firstLine="0"/>
        <w:rPr>
          <w:rFonts w:ascii="Lato" w:hAnsi="Lato"/>
        </w:rPr>
      </w:pPr>
    </w:p>
    <w:p w14:paraId="6747EAEE" w14:textId="4D0C9523" w:rsidR="000C3872" w:rsidRDefault="000C3872" w:rsidP="006B5995">
      <w:pPr>
        <w:ind w:firstLine="0"/>
        <w:rPr>
          <w:rFonts w:ascii="Lato" w:hAnsi="Lato"/>
        </w:rPr>
      </w:pPr>
    </w:p>
    <w:p w14:paraId="76C23009" w14:textId="12B9BEAF" w:rsidR="000C3872" w:rsidRDefault="000C3872" w:rsidP="006B5995">
      <w:pPr>
        <w:ind w:firstLine="0"/>
        <w:rPr>
          <w:rFonts w:ascii="Lato" w:hAnsi="Lato"/>
        </w:rPr>
      </w:pPr>
    </w:p>
    <w:p w14:paraId="7AD50B53" w14:textId="5A20617E" w:rsidR="000C3872" w:rsidRDefault="000C3872" w:rsidP="006B5995">
      <w:pPr>
        <w:ind w:firstLine="0"/>
        <w:rPr>
          <w:rFonts w:ascii="Lato" w:hAnsi="Lato"/>
        </w:rPr>
      </w:pPr>
    </w:p>
    <w:p w14:paraId="2748FFCF" w14:textId="368A644B" w:rsidR="000C3872" w:rsidRDefault="000C3872" w:rsidP="006B5995">
      <w:pPr>
        <w:ind w:firstLine="0"/>
        <w:rPr>
          <w:rFonts w:ascii="Lato" w:hAnsi="Lato"/>
        </w:rPr>
      </w:pPr>
    </w:p>
    <w:p w14:paraId="76365EA5" w14:textId="1ED9D222" w:rsidR="000C3872" w:rsidRDefault="000C3872" w:rsidP="006B5995">
      <w:pPr>
        <w:ind w:firstLine="0"/>
        <w:rPr>
          <w:rFonts w:ascii="Lato" w:hAnsi="Lato"/>
        </w:rPr>
      </w:pPr>
    </w:p>
    <w:p w14:paraId="255F354D" w14:textId="7CD8E0C1" w:rsidR="000C3872" w:rsidRDefault="000C3872" w:rsidP="006B5995">
      <w:pPr>
        <w:ind w:firstLine="0"/>
        <w:rPr>
          <w:rFonts w:ascii="Lato" w:hAnsi="Lato"/>
        </w:rPr>
      </w:pPr>
    </w:p>
    <w:p w14:paraId="27333CCF" w14:textId="50C1712D" w:rsidR="00AB7EC0" w:rsidRDefault="00AB7EC0" w:rsidP="006B5995">
      <w:pPr>
        <w:ind w:firstLine="0"/>
        <w:rPr>
          <w:rFonts w:ascii="Lato" w:hAnsi="Lato"/>
        </w:rPr>
      </w:pPr>
    </w:p>
    <w:p w14:paraId="281FA770" w14:textId="77777777" w:rsidR="009324AE" w:rsidRDefault="009324AE" w:rsidP="006B5995">
      <w:pPr>
        <w:ind w:firstLine="0"/>
        <w:rPr>
          <w:rFonts w:ascii="Lato" w:hAnsi="Lato"/>
        </w:rPr>
      </w:pPr>
    </w:p>
    <w:p w14:paraId="610353B6" w14:textId="16D334F2" w:rsidR="006B5995" w:rsidRDefault="006B5995" w:rsidP="006B5995">
      <w:pPr>
        <w:ind w:firstLine="0"/>
        <w:rPr>
          <w:rFonts w:ascii="Lato" w:hAnsi="Lato"/>
        </w:rPr>
      </w:pPr>
      <w:r>
        <w:rPr>
          <w:rFonts w:ascii="Lato" w:hAnsi="Lato"/>
        </w:rPr>
        <w:lastRenderedPageBreak/>
        <w:t>Tabelab13: Iloraz przepływów w gminach województwa małopolskiego, gdzie jest n</w:t>
      </w:r>
      <w:r>
        <w:rPr>
          <w:rFonts w:ascii="Lato" w:hAnsi="Lato"/>
          <w:noProof/>
        </w:rPr>
        <w:t>ajwiększy i najmniejszy w latach 2019 i 2020</w:t>
      </w:r>
      <w:r w:rsidR="00CD647D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</w:tblPr>
      <w:tblGrid>
        <w:gridCol w:w="2694"/>
        <w:gridCol w:w="1701"/>
        <w:gridCol w:w="1701"/>
      </w:tblGrid>
      <w:tr w:rsidR="006B5995" w:rsidRPr="00905414" w14:paraId="36158CEB" w14:textId="77777777" w:rsidTr="000611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4D7C05F5" w14:textId="77777777" w:rsidR="006B5995" w:rsidRPr="008E5ADD" w:rsidRDefault="006B5995" w:rsidP="000611A5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29FD7986" w14:textId="3800A1AD" w:rsidR="006B5995" w:rsidRPr="00905414" w:rsidRDefault="006B5995" w:rsidP="000611A5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>
              <w:rPr>
                <w:rFonts w:ascii="Lato" w:eastAsia="Times New Roman" w:hAnsi="Lato" w:cs="Calibri"/>
                <w:b/>
                <w:color w:val="000000"/>
                <w:lang w:eastAsia="pl-PL"/>
              </w:rPr>
              <w:t>Iloraz przepływów</w:t>
            </w:r>
            <w:r w:rsidR="00957448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  <w:r>
              <w:rPr>
                <w:rFonts w:ascii="Lato" w:eastAsia="Times New Roman" w:hAnsi="Lato" w:cs="Calibri"/>
                <w:b/>
                <w:color w:val="000000"/>
                <w:lang w:eastAsia="pl-PL"/>
              </w:rPr>
              <w:t xml:space="preserve"> w 2019 roku</w:t>
            </w:r>
          </w:p>
        </w:tc>
        <w:tc>
          <w:tcPr>
            <w:tcW w:w="1701" w:type="dxa"/>
            <w:vAlign w:val="bottom"/>
          </w:tcPr>
          <w:p w14:paraId="7C2BC445" w14:textId="77777777" w:rsidR="006B5995" w:rsidRPr="00905414" w:rsidRDefault="006B5995" w:rsidP="000611A5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>
              <w:rPr>
                <w:rFonts w:ascii="Lato" w:eastAsia="Times New Roman" w:hAnsi="Lato" w:cs="Calibri"/>
                <w:b/>
                <w:color w:val="000000"/>
                <w:lang w:eastAsia="pl-PL"/>
              </w:rPr>
              <w:t>Iloraz przepływów w 2020 roku</w:t>
            </w:r>
          </w:p>
        </w:tc>
      </w:tr>
      <w:tr w:rsidR="006B5995" w:rsidRPr="008E5ADD" w14:paraId="0B32976E" w14:textId="77777777" w:rsidTr="000611A5">
        <w:tc>
          <w:tcPr>
            <w:tcW w:w="2694" w:type="dxa"/>
            <w:vAlign w:val="bottom"/>
          </w:tcPr>
          <w:p w14:paraId="73CBE4F7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>
              <w:rPr>
                <w:rFonts w:ascii="Lato" w:eastAsia="Times New Roman" w:hAnsi="Lato" w:cs="Calibri"/>
                <w:color w:val="000000"/>
                <w:lang w:eastAsia="pl-PL"/>
              </w:rPr>
              <w:t>Zakopane</w:t>
            </w:r>
          </w:p>
        </w:tc>
        <w:tc>
          <w:tcPr>
            <w:tcW w:w="1701" w:type="dxa"/>
            <w:vAlign w:val="bottom"/>
          </w:tcPr>
          <w:p w14:paraId="701BD083" w14:textId="77777777" w:rsidR="006B5995" w:rsidRPr="008E5ADD" w:rsidRDefault="006B5995" w:rsidP="000611A5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</w:t>
            </w:r>
            <w:r>
              <w:rPr>
                <w:rFonts w:ascii="Lato" w:hAnsi="Lato" w:cs="Calibri"/>
                <w:color w:val="000000"/>
                <w:sz w:val="22"/>
                <w:szCs w:val="22"/>
              </w:rPr>
              <w:t>,88</w:t>
            </w:r>
          </w:p>
        </w:tc>
        <w:tc>
          <w:tcPr>
            <w:tcW w:w="1701" w:type="dxa"/>
            <w:vAlign w:val="bottom"/>
          </w:tcPr>
          <w:p w14:paraId="761B2A4C" w14:textId="77777777" w:rsidR="006B5995" w:rsidRPr="008E5ADD" w:rsidRDefault="006B5995" w:rsidP="000611A5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>
              <w:rPr>
                <w:rFonts w:ascii="Lato" w:eastAsia="Times New Roman" w:hAnsi="Lato" w:cs="Calibri"/>
                <w:color w:val="000000"/>
                <w:lang w:eastAsia="pl-PL"/>
              </w:rPr>
              <w:t>6,06</w:t>
            </w:r>
          </w:p>
        </w:tc>
      </w:tr>
      <w:tr w:rsidR="006B5995" w:rsidRPr="008E5ADD" w14:paraId="520F26DD" w14:textId="77777777" w:rsidTr="000611A5">
        <w:tc>
          <w:tcPr>
            <w:tcW w:w="2694" w:type="dxa"/>
            <w:vAlign w:val="bottom"/>
          </w:tcPr>
          <w:p w14:paraId="2EE80724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>
              <w:rPr>
                <w:rFonts w:ascii="Lato" w:eastAsia="Times New Roman" w:hAnsi="Lato" w:cs="Calibri"/>
                <w:color w:val="000000"/>
                <w:lang w:eastAsia="pl-PL"/>
              </w:rPr>
              <w:t>Gorlice</w:t>
            </w: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 xml:space="preserve"> m</w:t>
            </w:r>
          </w:p>
        </w:tc>
        <w:tc>
          <w:tcPr>
            <w:tcW w:w="1701" w:type="dxa"/>
            <w:vAlign w:val="bottom"/>
          </w:tcPr>
          <w:p w14:paraId="1666C20D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5,12</w:t>
            </w:r>
          </w:p>
        </w:tc>
        <w:tc>
          <w:tcPr>
            <w:tcW w:w="1701" w:type="dxa"/>
            <w:vAlign w:val="bottom"/>
          </w:tcPr>
          <w:p w14:paraId="7F2F3B9E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6,06</w:t>
            </w:r>
          </w:p>
        </w:tc>
      </w:tr>
      <w:tr w:rsidR="006B5995" w:rsidRPr="008E5ADD" w14:paraId="0F7FDFFB" w14:textId="77777777" w:rsidTr="000611A5">
        <w:tc>
          <w:tcPr>
            <w:tcW w:w="2694" w:type="dxa"/>
            <w:vAlign w:val="bottom"/>
          </w:tcPr>
          <w:p w14:paraId="2A52DFE7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FD7B65">
              <w:rPr>
                <w:rFonts w:ascii="Lato" w:eastAsia="Times New Roman" w:hAnsi="Lato" w:cs="Calibri"/>
                <w:color w:val="000000"/>
                <w:lang w:eastAsia="pl-PL"/>
              </w:rPr>
              <w:t>Limanowa m</w:t>
            </w:r>
          </w:p>
        </w:tc>
        <w:tc>
          <w:tcPr>
            <w:tcW w:w="1701" w:type="dxa"/>
            <w:vAlign w:val="bottom"/>
          </w:tcPr>
          <w:p w14:paraId="48645ECF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4,84</w:t>
            </w:r>
          </w:p>
        </w:tc>
        <w:tc>
          <w:tcPr>
            <w:tcW w:w="1701" w:type="dxa"/>
            <w:vAlign w:val="bottom"/>
          </w:tcPr>
          <w:p w14:paraId="4D960663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4,99</w:t>
            </w:r>
          </w:p>
        </w:tc>
      </w:tr>
      <w:tr w:rsidR="006B5995" w:rsidRPr="008E5ADD" w14:paraId="6AEEAB93" w14:textId="77777777" w:rsidTr="000611A5">
        <w:tc>
          <w:tcPr>
            <w:tcW w:w="2694" w:type="dxa"/>
            <w:vAlign w:val="bottom"/>
          </w:tcPr>
          <w:p w14:paraId="37C055C2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FD7B65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68A6C871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5,09</w:t>
            </w:r>
          </w:p>
        </w:tc>
        <w:tc>
          <w:tcPr>
            <w:tcW w:w="1701" w:type="dxa"/>
            <w:vAlign w:val="bottom"/>
          </w:tcPr>
          <w:p w14:paraId="61649681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4,79</w:t>
            </w:r>
          </w:p>
        </w:tc>
      </w:tr>
      <w:tr w:rsidR="006B5995" w:rsidRPr="008E5ADD" w14:paraId="50058502" w14:textId="77777777" w:rsidTr="000611A5">
        <w:tc>
          <w:tcPr>
            <w:tcW w:w="2694" w:type="dxa"/>
            <w:vAlign w:val="bottom"/>
          </w:tcPr>
          <w:p w14:paraId="61392900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FD7B65">
              <w:rPr>
                <w:rFonts w:ascii="Lato" w:eastAsia="Times New Roman" w:hAnsi="Lato" w:cs="Calibri"/>
                <w:color w:val="000000"/>
                <w:lang w:eastAsia="pl-PL"/>
              </w:rPr>
              <w:t>Tarnów m</w:t>
            </w:r>
          </w:p>
        </w:tc>
        <w:tc>
          <w:tcPr>
            <w:tcW w:w="1701" w:type="dxa"/>
            <w:vAlign w:val="bottom"/>
          </w:tcPr>
          <w:p w14:paraId="68E6D5EA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4,48</w:t>
            </w:r>
          </w:p>
        </w:tc>
        <w:tc>
          <w:tcPr>
            <w:tcW w:w="1701" w:type="dxa"/>
            <w:vAlign w:val="bottom"/>
          </w:tcPr>
          <w:p w14:paraId="7AA967F1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4,61</w:t>
            </w:r>
          </w:p>
        </w:tc>
      </w:tr>
      <w:tr w:rsidR="006B5995" w:rsidRPr="008E5ADD" w14:paraId="7760DB04" w14:textId="77777777" w:rsidTr="000611A5">
        <w:tc>
          <w:tcPr>
            <w:tcW w:w="2694" w:type="dxa"/>
            <w:vAlign w:val="bottom"/>
          </w:tcPr>
          <w:p w14:paraId="7ECC6C53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FD7B65">
              <w:rPr>
                <w:rFonts w:ascii="Lato" w:eastAsia="Times New Roman" w:hAnsi="Lato" w:cs="Calibri"/>
                <w:color w:val="000000"/>
                <w:lang w:eastAsia="pl-PL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03649AC0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4,06</w:t>
            </w:r>
          </w:p>
        </w:tc>
        <w:tc>
          <w:tcPr>
            <w:tcW w:w="1701" w:type="dxa"/>
            <w:vAlign w:val="bottom"/>
          </w:tcPr>
          <w:p w14:paraId="45916F1F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4,37</w:t>
            </w:r>
          </w:p>
        </w:tc>
      </w:tr>
      <w:tr w:rsidR="006B5995" w:rsidRPr="008E5ADD" w14:paraId="4E32D2BA" w14:textId="77777777" w:rsidTr="000611A5">
        <w:tc>
          <w:tcPr>
            <w:tcW w:w="2694" w:type="dxa"/>
            <w:vAlign w:val="bottom"/>
          </w:tcPr>
          <w:p w14:paraId="59BF11BA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FD7B65">
              <w:rPr>
                <w:rFonts w:ascii="Lato" w:eastAsia="Times New Roman" w:hAnsi="Lato" w:cs="Calibri"/>
                <w:color w:val="000000"/>
                <w:lang w:eastAsia="pl-PL"/>
              </w:rPr>
              <w:t>Kraków</w:t>
            </w:r>
          </w:p>
        </w:tc>
        <w:tc>
          <w:tcPr>
            <w:tcW w:w="1701" w:type="dxa"/>
            <w:vAlign w:val="bottom"/>
          </w:tcPr>
          <w:p w14:paraId="1217EE5B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3,88</w:t>
            </w:r>
          </w:p>
        </w:tc>
        <w:tc>
          <w:tcPr>
            <w:tcW w:w="1701" w:type="dxa"/>
            <w:vAlign w:val="bottom"/>
          </w:tcPr>
          <w:p w14:paraId="3B1FCE1C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4,04</w:t>
            </w:r>
          </w:p>
        </w:tc>
      </w:tr>
      <w:tr w:rsidR="006B5995" w:rsidRPr="008E5ADD" w14:paraId="328268E0" w14:textId="77777777" w:rsidTr="000611A5">
        <w:tc>
          <w:tcPr>
            <w:tcW w:w="2694" w:type="dxa"/>
            <w:vAlign w:val="bottom"/>
          </w:tcPr>
          <w:p w14:paraId="0ECAF926" w14:textId="77777777" w:rsidR="006B5995" w:rsidRPr="00FD7B65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>
              <w:rPr>
                <w:rFonts w:ascii="Lato" w:eastAsia="Times New Roman" w:hAnsi="Lato" w:cs="Calibri"/>
                <w:color w:val="000000"/>
                <w:lang w:eastAsia="pl-PL"/>
              </w:rPr>
              <w:t>…</w:t>
            </w:r>
          </w:p>
        </w:tc>
        <w:tc>
          <w:tcPr>
            <w:tcW w:w="1701" w:type="dxa"/>
            <w:vAlign w:val="bottom"/>
          </w:tcPr>
          <w:p w14:paraId="1BC4D689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>
              <w:rPr>
                <w:rFonts w:ascii="Lato" w:hAnsi="Lato" w:cs="Calibri"/>
                <w:color w:val="000000"/>
                <w:sz w:val="22"/>
                <w:szCs w:val="22"/>
              </w:rPr>
              <w:t>…</w:t>
            </w:r>
          </w:p>
        </w:tc>
        <w:tc>
          <w:tcPr>
            <w:tcW w:w="1701" w:type="dxa"/>
            <w:vAlign w:val="bottom"/>
          </w:tcPr>
          <w:p w14:paraId="6967144B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>
              <w:rPr>
                <w:rFonts w:ascii="Lato" w:hAnsi="Lato" w:cs="Calibri"/>
                <w:color w:val="000000"/>
                <w:sz w:val="22"/>
                <w:szCs w:val="22"/>
              </w:rPr>
              <w:t>…</w:t>
            </w:r>
          </w:p>
        </w:tc>
      </w:tr>
      <w:tr w:rsidR="006B5995" w:rsidRPr="008E5ADD" w14:paraId="10C1518F" w14:textId="77777777" w:rsidTr="000611A5">
        <w:tc>
          <w:tcPr>
            <w:tcW w:w="2694" w:type="dxa"/>
            <w:vAlign w:val="bottom"/>
          </w:tcPr>
          <w:p w14:paraId="4FFE14DE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Łukowica</w:t>
            </w:r>
          </w:p>
        </w:tc>
        <w:tc>
          <w:tcPr>
            <w:tcW w:w="1701" w:type="dxa"/>
            <w:vAlign w:val="bottom"/>
          </w:tcPr>
          <w:p w14:paraId="61736B07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0,08</w:t>
            </w:r>
          </w:p>
        </w:tc>
        <w:tc>
          <w:tcPr>
            <w:tcW w:w="1701" w:type="dxa"/>
            <w:vAlign w:val="bottom"/>
          </w:tcPr>
          <w:p w14:paraId="23DDD857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0,11</w:t>
            </w:r>
          </w:p>
        </w:tc>
      </w:tr>
      <w:tr w:rsidR="006B5995" w:rsidRPr="008E5ADD" w14:paraId="064BC811" w14:textId="77777777" w:rsidTr="000611A5">
        <w:tc>
          <w:tcPr>
            <w:tcW w:w="2694" w:type="dxa"/>
            <w:vAlign w:val="bottom"/>
          </w:tcPr>
          <w:p w14:paraId="63628728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Sułoszowa</w:t>
            </w:r>
          </w:p>
        </w:tc>
        <w:tc>
          <w:tcPr>
            <w:tcW w:w="1701" w:type="dxa"/>
            <w:vAlign w:val="bottom"/>
          </w:tcPr>
          <w:p w14:paraId="55E7E9D0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0,09</w:t>
            </w:r>
          </w:p>
        </w:tc>
        <w:tc>
          <w:tcPr>
            <w:tcW w:w="1701" w:type="dxa"/>
            <w:vAlign w:val="bottom"/>
          </w:tcPr>
          <w:p w14:paraId="3D01BA10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0,10</w:t>
            </w:r>
          </w:p>
        </w:tc>
      </w:tr>
      <w:tr w:rsidR="006B5995" w:rsidRPr="008E5ADD" w14:paraId="2588F9CF" w14:textId="77777777" w:rsidTr="000611A5">
        <w:tc>
          <w:tcPr>
            <w:tcW w:w="2694" w:type="dxa"/>
            <w:vAlign w:val="bottom"/>
          </w:tcPr>
          <w:p w14:paraId="2446D5E5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Stryszów</w:t>
            </w:r>
          </w:p>
        </w:tc>
        <w:tc>
          <w:tcPr>
            <w:tcW w:w="1701" w:type="dxa"/>
            <w:vAlign w:val="bottom"/>
          </w:tcPr>
          <w:p w14:paraId="4C8881FD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701" w:type="dxa"/>
            <w:vAlign w:val="bottom"/>
          </w:tcPr>
          <w:p w14:paraId="2BEFB1E9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0,10</w:t>
            </w:r>
          </w:p>
        </w:tc>
      </w:tr>
      <w:tr w:rsidR="006B5995" w:rsidRPr="008E5ADD" w14:paraId="4A3AA054" w14:textId="77777777" w:rsidTr="000611A5">
        <w:tc>
          <w:tcPr>
            <w:tcW w:w="2694" w:type="dxa"/>
            <w:vAlign w:val="bottom"/>
          </w:tcPr>
          <w:p w14:paraId="12E43C97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Koszyce</w:t>
            </w:r>
          </w:p>
        </w:tc>
        <w:tc>
          <w:tcPr>
            <w:tcW w:w="1701" w:type="dxa"/>
            <w:vAlign w:val="bottom"/>
          </w:tcPr>
          <w:p w14:paraId="58F51DC8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701" w:type="dxa"/>
            <w:vAlign w:val="bottom"/>
          </w:tcPr>
          <w:p w14:paraId="4E8472F2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0,08</w:t>
            </w:r>
          </w:p>
        </w:tc>
      </w:tr>
      <w:tr w:rsidR="006B5995" w:rsidRPr="008E5ADD" w14:paraId="356FBB4C" w14:textId="77777777" w:rsidTr="000611A5">
        <w:tc>
          <w:tcPr>
            <w:tcW w:w="2694" w:type="dxa"/>
            <w:vAlign w:val="bottom"/>
          </w:tcPr>
          <w:p w14:paraId="46259E5E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Drwinia</w:t>
            </w:r>
          </w:p>
        </w:tc>
        <w:tc>
          <w:tcPr>
            <w:tcW w:w="1701" w:type="dxa"/>
            <w:vAlign w:val="bottom"/>
          </w:tcPr>
          <w:p w14:paraId="2C394C8C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701" w:type="dxa"/>
            <w:vAlign w:val="bottom"/>
          </w:tcPr>
          <w:p w14:paraId="2D3A6CE1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0,08</w:t>
            </w:r>
          </w:p>
        </w:tc>
      </w:tr>
      <w:tr w:rsidR="006B5995" w:rsidRPr="008E5ADD" w14:paraId="47846A7E" w14:textId="77777777" w:rsidTr="000611A5">
        <w:tc>
          <w:tcPr>
            <w:tcW w:w="2694" w:type="dxa"/>
            <w:vAlign w:val="bottom"/>
          </w:tcPr>
          <w:p w14:paraId="1A7117FF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Lipnica Wielka</w:t>
            </w:r>
          </w:p>
        </w:tc>
        <w:tc>
          <w:tcPr>
            <w:tcW w:w="1701" w:type="dxa"/>
            <w:vAlign w:val="bottom"/>
          </w:tcPr>
          <w:p w14:paraId="7FB24CC0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0,07</w:t>
            </w:r>
          </w:p>
        </w:tc>
        <w:tc>
          <w:tcPr>
            <w:tcW w:w="1701" w:type="dxa"/>
            <w:vAlign w:val="bottom"/>
          </w:tcPr>
          <w:p w14:paraId="76376E03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0,07</w:t>
            </w:r>
          </w:p>
        </w:tc>
      </w:tr>
      <w:tr w:rsidR="006B5995" w:rsidRPr="008E5ADD" w14:paraId="0E05380A" w14:textId="77777777" w:rsidTr="000611A5">
        <w:tc>
          <w:tcPr>
            <w:tcW w:w="2694" w:type="dxa"/>
            <w:vAlign w:val="bottom"/>
          </w:tcPr>
          <w:p w14:paraId="3DF631ED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Kozłów</w:t>
            </w:r>
          </w:p>
        </w:tc>
        <w:tc>
          <w:tcPr>
            <w:tcW w:w="1701" w:type="dxa"/>
            <w:vAlign w:val="bottom"/>
          </w:tcPr>
          <w:p w14:paraId="28E615E2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0,05</w:t>
            </w:r>
          </w:p>
        </w:tc>
        <w:tc>
          <w:tcPr>
            <w:tcW w:w="1701" w:type="dxa"/>
            <w:vAlign w:val="bottom"/>
          </w:tcPr>
          <w:p w14:paraId="1DE24F34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0,05</w:t>
            </w:r>
          </w:p>
        </w:tc>
      </w:tr>
    </w:tbl>
    <w:p w14:paraId="0523AB21" w14:textId="0DC2BC56" w:rsidR="00957448" w:rsidRPr="00DB7BED" w:rsidRDefault="00957448" w:rsidP="00957448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Iloraz przepływów – stosunek</w:t>
      </w:r>
      <w:r w:rsidRPr="00DB7BED">
        <w:rPr>
          <w:rFonts w:ascii="Lato" w:hAnsi="Lato"/>
          <w:noProof/>
          <w:sz w:val="22"/>
          <w:szCs w:val="22"/>
        </w:rPr>
        <w:t xml:space="preserve"> liczb</w:t>
      </w:r>
      <w:r>
        <w:rPr>
          <w:rFonts w:ascii="Lato" w:hAnsi="Lato"/>
          <w:noProof/>
          <w:sz w:val="22"/>
          <w:szCs w:val="22"/>
        </w:rPr>
        <w:t>y</w:t>
      </w:r>
      <w:r w:rsidRPr="00DB7BED">
        <w:rPr>
          <w:rFonts w:ascii="Lato" w:hAnsi="Lato"/>
          <w:noProof/>
          <w:sz w:val="22"/>
          <w:szCs w:val="22"/>
        </w:rPr>
        <w:t xml:space="preserve"> osób przyjeżdzających</w:t>
      </w:r>
      <w:r>
        <w:rPr>
          <w:rFonts w:ascii="Lato" w:hAnsi="Lato"/>
          <w:noProof/>
          <w:sz w:val="22"/>
          <w:szCs w:val="22"/>
        </w:rPr>
        <w:t xml:space="preserve"> do osób wyjeżdżających w danej gminie</w:t>
      </w:r>
    </w:p>
    <w:p w14:paraId="01D89FD2" w14:textId="45CD4482" w:rsidR="00957448" w:rsidRPr="00DB7BED" w:rsidRDefault="00957448" w:rsidP="00957448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DB7BED">
        <w:rPr>
          <w:rFonts w:ascii="Lato" w:hAnsi="Lato"/>
          <w:noProof/>
          <w:sz w:val="22"/>
          <w:szCs w:val="22"/>
          <w:lang w:bidi="pl-PL"/>
        </w:rPr>
        <w:t xml:space="preserve">*W tabeli zamiesczone są dane dla </w:t>
      </w:r>
      <w:r>
        <w:rPr>
          <w:rFonts w:ascii="Lato" w:hAnsi="Lato"/>
          <w:noProof/>
          <w:sz w:val="22"/>
          <w:szCs w:val="22"/>
          <w:lang w:bidi="pl-PL"/>
        </w:rPr>
        <w:t>7 gmin z największym współczynnikiem ilorazu przepływu oraz dla 7 gmin z wartością najmniejszą</w:t>
      </w:r>
    </w:p>
    <w:p w14:paraId="7B502A84" w14:textId="329D9C4D" w:rsidR="006B5995" w:rsidRDefault="006B5995" w:rsidP="00FD7B65">
      <w:pPr>
        <w:ind w:firstLine="0"/>
        <w:jc w:val="both"/>
        <w:rPr>
          <w:rFonts w:ascii="Lato" w:hAnsi="Lato"/>
          <w:noProof/>
        </w:rPr>
      </w:pPr>
    </w:p>
    <w:p w14:paraId="6381F1D7" w14:textId="2ADD87C0" w:rsidR="000C3872" w:rsidRPr="002B2B5F" w:rsidRDefault="000C3872" w:rsidP="00FD7B65">
      <w:pPr>
        <w:ind w:firstLine="0"/>
        <w:jc w:val="both"/>
        <w:rPr>
          <w:rFonts w:ascii="Lato" w:hAnsi="Lato"/>
          <w:noProof/>
        </w:rPr>
      </w:pPr>
    </w:p>
    <w:sectPr w:rsidR="000C3872" w:rsidRPr="002B2B5F" w:rsidSect="00E3157B">
      <w:headerReference w:type="default" r:id="rId30"/>
      <w:headerReference w:type="first" r:id="rId31"/>
      <w:footnotePr>
        <w:pos w:val="beneathText"/>
      </w:footnotePr>
      <w:pgSz w:w="11906" w:h="16838" w:code="9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945C434" w14:textId="77777777" w:rsidR="00142F94" w:rsidRDefault="00142F94">
      <w:pPr>
        <w:spacing w:line="240" w:lineRule="auto"/>
      </w:pPr>
      <w:r>
        <w:separator/>
      </w:r>
    </w:p>
    <w:p w14:paraId="4484E073" w14:textId="77777777" w:rsidR="00142F94" w:rsidRDefault="00142F94"/>
  </w:endnote>
  <w:endnote w:type="continuationSeparator" w:id="0">
    <w:p w14:paraId="6EFE616F" w14:textId="77777777" w:rsidR="00142F94" w:rsidRDefault="00142F94">
      <w:pPr>
        <w:spacing w:line="240" w:lineRule="auto"/>
      </w:pPr>
      <w:r>
        <w:continuationSeparator/>
      </w:r>
    </w:p>
    <w:p w14:paraId="2FECD424" w14:textId="77777777" w:rsidR="00142F94" w:rsidRDefault="00142F9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Lato">
    <w:panose1 w:val="020F0502020204030203"/>
    <w:charset w:val="EE"/>
    <w:family w:val="swiss"/>
    <w:pitch w:val="variable"/>
    <w:sig w:usb0="A00000AF" w:usb1="5000604B" w:usb2="00000000" w:usb3="00000000" w:csb0="00000093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DC941DE" w14:textId="77777777" w:rsidR="00142F94" w:rsidRDefault="00142F94">
      <w:pPr>
        <w:spacing w:line="240" w:lineRule="auto"/>
      </w:pPr>
      <w:r>
        <w:separator/>
      </w:r>
    </w:p>
    <w:p w14:paraId="5CF0D722" w14:textId="77777777" w:rsidR="00142F94" w:rsidRDefault="00142F94"/>
  </w:footnote>
  <w:footnote w:type="continuationSeparator" w:id="0">
    <w:p w14:paraId="5004ACAC" w14:textId="77777777" w:rsidR="00142F94" w:rsidRDefault="00142F94">
      <w:pPr>
        <w:spacing w:line="240" w:lineRule="auto"/>
      </w:pPr>
      <w:r>
        <w:continuationSeparator/>
      </w:r>
    </w:p>
    <w:p w14:paraId="5E6127DC" w14:textId="77777777" w:rsidR="00142F94" w:rsidRDefault="00142F9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9034A3" w14:textId="037D7BC4" w:rsidR="004B5529" w:rsidRPr="00CD50C0" w:rsidRDefault="00347793">
    <w:pPr>
      <w:pStyle w:val="Nagwek"/>
      <w:rPr>
        <w:sz w:val="20"/>
        <w:szCs w:val="20"/>
      </w:rPr>
    </w:pPr>
    <w:sdt>
      <w:sdtPr>
        <w:rPr>
          <w:caps/>
          <w:sz w:val="20"/>
          <w:szCs w:val="20"/>
        </w:rPr>
        <w:alias w:val="Żywa pagina"/>
        <w:tag w:val=""/>
        <w:id w:val="12739865"/>
        <w:placeholder>
          <w:docPart w:val="75F1DF283A03420FB01E7E5DE09274AC"/>
        </w:placeholder>
        <w:dataBinding w:prefixMappings="xmlns:ns0='http://schemas.microsoft.com/office/2006/coverPageProps' " w:xpath="/ns0:CoverPageProperties[1]/ns0:Abstract[1]" w:storeItemID="{55AF091B-3C7A-41E3-B477-F2FDAA23CFDA}"/>
        <w15:appearance w15:val="hidden"/>
        <w:text/>
      </w:sdtPr>
      <w:sdtEndPr/>
      <w:sdtContent>
        <w:r w:rsidR="004B5529" w:rsidRPr="00CD50C0">
          <w:rPr>
            <w:caps/>
            <w:sz w:val="20"/>
            <w:szCs w:val="20"/>
          </w:rPr>
          <w:t>Powiązanie miejsca zamieszkania i miejsca pracy</w:t>
        </w:r>
      </w:sdtContent>
    </w:sdt>
    <w:r w:rsidR="004B5529" w:rsidRPr="00CD50C0">
      <w:rPr>
        <w:rStyle w:val="Pogrubienie"/>
        <w:sz w:val="20"/>
        <w:szCs w:val="20"/>
        <w:lang w:bidi="pl-PL"/>
      </w:rPr>
      <w:ptab w:relativeTo="margin" w:alignment="right" w:leader="none"/>
    </w:r>
    <w:r w:rsidR="004B5529" w:rsidRPr="00CD50C0">
      <w:rPr>
        <w:rStyle w:val="Pogrubienie"/>
        <w:sz w:val="20"/>
        <w:szCs w:val="20"/>
        <w:lang w:bidi="pl-PL"/>
      </w:rPr>
      <w:fldChar w:fldCharType="begin"/>
    </w:r>
    <w:r w:rsidR="004B5529" w:rsidRPr="00CD50C0">
      <w:rPr>
        <w:rStyle w:val="Pogrubienie"/>
        <w:sz w:val="20"/>
        <w:szCs w:val="20"/>
        <w:lang w:bidi="pl-PL"/>
      </w:rPr>
      <w:instrText xml:space="preserve"> PAGE   \* MERGEFORMAT </w:instrText>
    </w:r>
    <w:r w:rsidR="004B5529" w:rsidRPr="00CD50C0">
      <w:rPr>
        <w:rStyle w:val="Pogrubienie"/>
        <w:sz w:val="20"/>
        <w:szCs w:val="20"/>
        <w:lang w:bidi="pl-PL"/>
      </w:rPr>
      <w:fldChar w:fldCharType="separate"/>
    </w:r>
    <w:r w:rsidR="004B5529">
      <w:rPr>
        <w:rStyle w:val="Pogrubienie"/>
        <w:noProof/>
        <w:sz w:val="20"/>
        <w:szCs w:val="20"/>
        <w:lang w:bidi="pl-PL"/>
      </w:rPr>
      <w:t>2</w:t>
    </w:r>
    <w:r w:rsidR="004B5529" w:rsidRPr="00CD50C0">
      <w:rPr>
        <w:rStyle w:val="Pogrubienie"/>
        <w:noProof/>
        <w:sz w:val="20"/>
        <w:szCs w:val="20"/>
        <w:lang w:bidi="pl-PL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4553FA" w14:textId="29CED638" w:rsidR="004B5529" w:rsidRPr="00CD50C0" w:rsidRDefault="004B5529">
    <w:pPr>
      <w:pStyle w:val="Nagwek"/>
      <w:rPr>
        <w:rStyle w:val="Pogrubienie"/>
        <w:caps w:val="0"/>
        <w:noProof/>
        <w:sz w:val="20"/>
        <w:szCs w:val="20"/>
        <w:lang w:bidi="pl-PL"/>
      </w:rPr>
    </w:pPr>
    <w:r w:rsidRPr="00CD50C0">
      <w:rPr>
        <w:rStyle w:val="Pogrubienie"/>
        <w:noProof/>
        <w:sz w:val="20"/>
        <w:szCs w:val="20"/>
        <w:lang w:bidi="pl-PL"/>
      </w:rPr>
      <w:ptab w:relativeTo="margin" w:alignment="right" w:leader="none"/>
    </w:r>
    <w:r w:rsidRPr="00CD50C0">
      <w:rPr>
        <w:rStyle w:val="Pogrubienie"/>
        <w:noProof/>
        <w:sz w:val="20"/>
        <w:szCs w:val="20"/>
        <w:lang w:bidi="pl-PL"/>
      </w:rPr>
      <w:fldChar w:fldCharType="begin"/>
    </w:r>
    <w:r w:rsidRPr="00CD50C0">
      <w:rPr>
        <w:rStyle w:val="Pogrubienie"/>
        <w:noProof/>
        <w:sz w:val="20"/>
        <w:szCs w:val="20"/>
        <w:lang w:bidi="pl-PL"/>
      </w:rPr>
      <w:instrText xml:space="preserve"> PAGE   \* MERGEFORMAT </w:instrText>
    </w:r>
    <w:r w:rsidRPr="00CD50C0">
      <w:rPr>
        <w:rStyle w:val="Pogrubienie"/>
        <w:noProof/>
        <w:sz w:val="20"/>
        <w:szCs w:val="20"/>
        <w:lang w:bidi="pl-PL"/>
      </w:rPr>
      <w:fldChar w:fldCharType="separate"/>
    </w:r>
    <w:r>
      <w:rPr>
        <w:rStyle w:val="Pogrubienie"/>
        <w:noProof/>
        <w:sz w:val="20"/>
        <w:szCs w:val="20"/>
        <w:lang w:bidi="pl-PL"/>
      </w:rPr>
      <w:t>1</w:t>
    </w:r>
    <w:r w:rsidRPr="00CD50C0">
      <w:rPr>
        <w:rStyle w:val="Pogrubienie"/>
        <w:noProof/>
        <w:sz w:val="20"/>
        <w:szCs w:val="20"/>
        <w:lang w:bidi="pl-PL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6ED08D94"/>
    <w:lvl w:ilvl="0">
      <w:start w:val="1"/>
      <w:numFmt w:val="decimal"/>
      <w:pStyle w:val="Listanumerowana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3D5203EE"/>
    <w:lvl w:ilvl="0">
      <w:start w:val="1"/>
      <w:numFmt w:val="decimal"/>
      <w:pStyle w:val="Listanumerowana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2DC96EC"/>
    <w:lvl w:ilvl="0">
      <w:start w:val="1"/>
      <w:numFmt w:val="decimal"/>
      <w:pStyle w:val="Listanumerowan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94D2CA36"/>
    <w:lvl w:ilvl="0">
      <w:start w:val="1"/>
      <w:numFmt w:val="decimal"/>
      <w:pStyle w:val="Listanumerowan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17BCEBA6"/>
    <w:lvl w:ilvl="0">
      <w:start w:val="1"/>
      <w:numFmt w:val="bullet"/>
      <w:pStyle w:val="Listapunktowana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D386FFE"/>
    <w:lvl w:ilvl="0">
      <w:start w:val="1"/>
      <w:numFmt w:val="bullet"/>
      <w:pStyle w:val="Listapunktowana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73A80FE"/>
    <w:lvl w:ilvl="0">
      <w:start w:val="1"/>
      <w:numFmt w:val="bullet"/>
      <w:pStyle w:val="Listapunktowana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AB08068"/>
    <w:lvl w:ilvl="0">
      <w:start w:val="1"/>
      <w:numFmt w:val="bullet"/>
      <w:pStyle w:val="Listapunktowana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6E00290"/>
    <w:lvl w:ilvl="0">
      <w:start w:val="1"/>
      <w:numFmt w:val="decimal"/>
      <w:pStyle w:val="Listanumerowana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9" w15:restartNumberingAfterBreak="0">
    <w:nsid w:val="FFFFFF89"/>
    <w:multiLevelType w:val="singleLevel"/>
    <w:tmpl w:val="D6FC344C"/>
    <w:lvl w:ilvl="0">
      <w:start w:val="1"/>
      <w:numFmt w:val="bullet"/>
      <w:pStyle w:val="Listapunktowana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10" w15:restartNumberingAfterBreak="0">
    <w:nsid w:val="00026ECA"/>
    <w:multiLevelType w:val="hybridMultilevel"/>
    <w:tmpl w:val="1020EC1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4110FB1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BF65A08"/>
    <w:multiLevelType w:val="hybridMultilevel"/>
    <w:tmpl w:val="7778AA80"/>
    <w:lvl w:ilvl="0" w:tplc="9E9407DE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8D7DE2"/>
    <w:multiLevelType w:val="hybridMultilevel"/>
    <w:tmpl w:val="BF022D94"/>
    <w:lvl w:ilvl="0" w:tplc="EDA44E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D637BE9"/>
    <w:multiLevelType w:val="hybridMultilevel"/>
    <w:tmpl w:val="DB34E950"/>
    <w:lvl w:ilvl="0" w:tplc="B76AD53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4E3E04"/>
    <w:multiLevelType w:val="hybridMultilevel"/>
    <w:tmpl w:val="74FC7D02"/>
    <w:lvl w:ilvl="0" w:tplc="EDA44E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8C35410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96D5B2B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8F3CA6"/>
    <w:multiLevelType w:val="hybridMultilevel"/>
    <w:tmpl w:val="BF804CE0"/>
    <w:lvl w:ilvl="0" w:tplc="EDA44E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A5A1099"/>
    <w:multiLevelType w:val="multilevel"/>
    <w:tmpl w:val="4268E1E0"/>
    <w:lvl w:ilvl="0">
      <w:start w:val="1"/>
      <w:numFmt w:val="upperRoman"/>
      <w:lvlText w:val="Artykuł %1."/>
      <w:lvlJc w:val="left"/>
      <w:pPr>
        <w:ind w:left="0" w:firstLine="0"/>
      </w:pPr>
    </w:lvl>
    <w:lvl w:ilvl="1">
      <w:start w:val="1"/>
      <w:numFmt w:val="decimalZero"/>
      <w:isLgl/>
      <w:lvlText w:val="Sekcja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0" w15:restartNumberingAfterBreak="0">
    <w:nsid w:val="4AE44762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03E24B1"/>
    <w:multiLevelType w:val="hybridMultilevel"/>
    <w:tmpl w:val="9242966C"/>
    <w:lvl w:ilvl="0" w:tplc="6FCEA482">
      <w:numFmt w:val="bullet"/>
      <w:lvlText w:val=""/>
      <w:lvlJc w:val="left"/>
      <w:pPr>
        <w:ind w:left="1080" w:hanging="360"/>
      </w:pPr>
      <w:rPr>
        <w:rFonts w:ascii="Symbol" w:eastAsiaTheme="minorEastAsia" w:hAnsi="Symbol" w:cstheme="minorBidi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50481703"/>
    <w:multiLevelType w:val="hybridMultilevel"/>
    <w:tmpl w:val="E392E84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0935BE1"/>
    <w:multiLevelType w:val="hybridMultilevel"/>
    <w:tmpl w:val="E66677FC"/>
    <w:lvl w:ilvl="0" w:tplc="C6485268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3356DCC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4B27D0C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54B6B99"/>
    <w:multiLevelType w:val="hybridMultilevel"/>
    <w:tmpl w:val="6F5454B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E7A3EDF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2EF299B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4A97AB6"/>
    <w:multiLevelType w:val="hybridMultilevel"/>
    <w:tmpl w:val="833AE64E"/>
    <w:lvl w:ilvl="0" w:tplc="8A5C843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8321376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D702056"/>
    <w:multiLevelType w:val="multilevel"/>
    <w:tmpl w:val="04090023"/>
    <w:lvl w:ilvl="0">
      <w:start w:val="1"/>
      <w:numFmt w:val="upperRoman"/>
      <w:lvlText w:val="Artykuł %1."/>
      <w:lvlJc w:val="left"/>
      <w:pPr>
        <w:ind w:left="0" w:firstLine="0"/>
      </w:pPr>
    </w:lvl>
    <w:lvl w:ilvl="1">
      <w:start w:val="1"/>
      <w:numFmt w:val="decimalZero"/>
      <w:isLgl/>
      <w:lvlText w:val="Sekcja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2" w15:restartNumberingAfterBreak="0">
    <w:nsid w:val="7273740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761A04A4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81F1C58"/>
    <w:multiLevelType w:val="hybridMultilevel"/>
    <w:tmpl w:val="C0CCE7E2"/>
    <w:lvl w:ilvl="0" w:tplc="EDA44E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85C2234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9"/>
    <w:lvlOverride w:ilvl="0">
      <w:startOverride w:val="1"/>
    </w:lvlOverride>
  </w:num>
  <w:num w:numId="12">
    <w:abstractNumId w:val="32"/>
  </w:num>
  <w:num w:numId="13">
    <w:abstractNumId w:val="25"/>
  </w:num>
  <w:num w:numId="14">
    <w:abstractNumId w:val="19"/>
  </w:num>
  <w:num w:numId="15">
    <w:abstractNumId w:val="31"/>
  </w:num>
  <w:num w:numId="16">
    <w:abstractNumId w:val="29"/>
  </w:num>
  <w:num w:numId="17">
    <w:abstractNumId w:val="27"/>
  </w:num>
  <w:num w:numId="18">
    <w:abstractNumId w:val="11"/>
  </w:num>
  <w:num w:numId="19">
    <w:abstractNumId w:val="17"/>
  </w:num>
  <w:num w:numId="20">
    <w:abstractNumId w:val="28"/>
  </w:num>
  <w:num w:numId="21">
    <w:abstractNumId w:val="30"/>
  </w:num>
  <w:num w:numId="22">
    <w:abstractNumId w:val="26"/>
  </w:num>
  <w:num w:numId="23">
    <w:abstractNumId w:val="22"/>
  </w:num>
  <w:num w:numId="24">
    <w:abstractNumId w:val="10"/>
  </w:num>
  <w:num w:numId="25">
    <w:abstractNumId w:val="13"/>
  </w:num>
  <w:num w:numId="26">
    <w:abstractNumId w:val="33"/>
  </w:num>
  <w:num w:numId="27">
    <w:abstractNumId w:val="24"/>
  </w:num>
  <w:num w:numId="28">
    <w:abstractNumId w:val="20"/>
  </w:num>
  <w:num w:numId="29">
    <w:abstractNumId w:val="35"/>
  </w:num>
  <w:num w:numId="30">
    <w:abstractNumId w:val="16"/>
  </w:num>
  <w:num w:numId="31">
    <w:abstractNumId w:val="12"/>
  </w:num>
  <w:num w:numId="32">
    <w:abstractNumId w:val="14"/>
  </w:num>
  <w:num w:numId="33">
    <w:abstractNumId w:val="21"/>
  </w:num>
  <w:num w:numId="34">
    <w:abstractNumId w:val="23"/>
  </w:num>
  <w:num w:numId="35">
    <w:abstractNumId w:val="18"/>
  </w:num>
  <w:num w:numId="36">
    <w:abstractNumId w:val="34"/>
  </w:num>
  <w:num w:numId="3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writeProtection w:recommended="1"/>
  <w:zoom w:percent="100"/>
  <w:proofState w:spelling="clean"/>
  <w:attachedTemplate r:id="rId1"/>
  <w:defaultTabStop w:val="720"/>
  <w:hyphenationZone w:val="425"/>
  <w:characterSpacingControl w:val="doNotCompress"/>
  <w:hdrShapeDefaults>
    <o:shapedefaults v:ext="edit" spidmax="12289"/>
  </w:hdrShapeDefaults>
  <w:footnotePr>
    <w:pos w:val="beneathText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3173"/>
    <w:rsid w:val="00000756"/>
    <w:rsid w:val="00001221"/>
    <w:rsid w:val="00046766"/>
    <w:rsid w:val="000611A5"/>
    <w:rsid w:val="000705E6"/>
    <w:rsid w:val="000811FC"/>
    <w:rsid w:val="000878AB"/>
    <w:rsid w:val="000931DC"/>
    <w:rsid w:val="00095D5C"/>
    <w:rsid w:val="000A2B71"/>
    <w:rsid w:val="000A2F4E"/>
    <w:rsid w:val="000A6A5B"/>
    <w:rsid w:val="000A77E9"/>
    <w:rsid w:val="000C3872"/>
    <w:rsid w:val="000D3F41"/>
    <w:rsid w:val="000D4904"/>
    <w:rsid w:val="000E75FA"/>
    <w:rsid w:val="000F29A1"/>
    <w:rsid w:val="000F749F"/>
    <w:rsid w:val="00110A76"/>
    <w:rsid w:val="0011116B"/>
    <w:rsid w:val="00121257"/>
    <w:rsid w:val="001253D2"/>
    <w:rsid w:val="00126EA1"/>
    <w:rsid w:val="00142F94"/>
    <w:rsid w:val="001642FF"/>
    <w:rsid w:val="001650A0"/>
    <w:rsid w:val="00183BB3"/>
    <w:rsid w:val="001A04F7"/>
    <w:rsid w:val="001A1011"/>
    <w:rsid w:val="001E3173"/>
    <w:rsid w:val="001F0316"/>
    <w:rsid w:val="002128FC"/>
    <w:rsid w:val="00213CCA"/>
    <w:rsid w:val="002273E4"/>
    <w:rsid w:val="00230594"/>
    <w:rsid w:val="002312D9"/>
    <w:rsid w:val="00235F49"/>
    <w:rsid w:val="002471C6"/>
    <w:rsid w:val="00264D5B"/>
    <w:rsid w:val="00281A30"/>
    <w:rsid w:val="00286E56"/>
    <w:rsid w:val="002966D4"/>
    <w:rsid w:val="002B2B5F"/>
    <w:rsid w:val="002B57FF"/>
    <w:rsid w:val="002C3EF4"/>
    <w:rsid w:val="002D08F0"/>
    <w:rsid w:val="002D5CF0"/>
    <w:rsid w:val="002E45C7"/>
    <w:rsid w:val="00305BE5"/>
    <w:rsid w:val="003101E7"/>
    <w:rsid w:val="003461A2"/>
    <w:rsid w:val="00347793"/>
    <w:rsid w:val="00355DCA"/>
    <w:rsid w:val="00365786"/>
    <w:rsid w:val="00367CB3"/>
    <w:rsid w:val="00375D1C"/>
    <w:rsid w:val="00394312"/>
    <w:rsid w:val="00396760"/>
    <w:rsid w:val="003979AF"/>
    <w:rsid w:val="00397EEC"/>
    <w:rsid w:val="003E78BD"/>
    <w:rsid w:val="003F1767"/>
    <w:rsid w:val="003F6236"/>
    <w:rsid w:val="003F74E6"/>
    <w:rsid w:val="00402481"/>
    <w:rsid w:val="004104FB"/>
    <w:rsid w:val="004132F3"/>
    <w:rsid w:val="00414EF5"/>
    <w:rsid w:val="004205EE"/>
    <w:rsid w:val="00420D9B"/>
    <w:rsid w:val="0043113D"/>
    <w:rsid w:val="00443E0A"/>
    <w:rsid w:val="004510D6"/>
    <w:rsid w:val="0045178A"/>
    <w:rsid w:val="00456D3C"/>
    <w:rsid w:val="00464D60"/>
    <w:rsid w:val="0049688B"/>
    <w:rsid w:val="004A0838"/>
    <w:rsid w:val="004A233A"/>
    <w:rsid w:val="004B1908"/>
    <w:rsid w:val="004B5529"/>
    <w:rsid w:val="004C10D0"/>
    <w:rsid w:val="004D3F94"/>
    <w:rsid w:val="004D56AE"/>
    <w:rsid w:val="004D6047"/>
    <w:rsid w:val="004E37D3"/>
    <w:rsid w:val="004E7768"/>
    <w:rsid w:val="004F1449"/>
    <w:rsid w:val="004F6FEC"/>
    <w:rsid w:val="004F7673"/>
    <w:rsid w:val="005124D6"/>
    <w:rsid w:val="00533ADC"/>
    <w:rsid w:val="005422E0"/>
    <w:rsid w:val="00544D44"/>
    <w:rsid w:val="00551A02"/>
    <w:rsid w:val="00552945"/>
    <w:rsid w:val="005534FA"/>
    <w:rsid w:val="00566AB8"/>
    <w:rsid w:val="00570CD7"/>
    <w:rsid w:val="005728F5"/>
    <w:rsid w:val="00590029"/>
    <w:rsid w:val="00591BE9"/>
    <w:rsid w:val="005A63E7"/>
    <w:rsid w:val="005B5A2D"/>
    <w:rsid w:val="005B7D3E"/>
    <w:rsid w:val="005D3A03"/>
    <w:rsid w:val="005E6125"/>
    <w:rsid w:val="005E7E3A"/>
    <w:rsid w:val="005F5CF7"/>
    <w:rsid w:val="00605FF8"/>
    <w:rsid w:val="00614773"/>
    <w:rsid w:val="00620B48"/>
    <w:rsid w:val="006508E9"/>
    <w:rsid w:val="00653519"/>
    <w:rsid w:val="00653902"/>
    <w:rsid w:val="00656987"/>
    <w:rsid w:val="00660A8F"/>
    <w:rsid w:val="00670B9F"/>
    <w:rsid w:val="006B3825"/>
    <w:rsid w:val="006B5995"/>
    <w:rsid w:val="006C49F3"/>
    <w:rsid w:val="006C73C9"/>
    <w:rsid w:val="0071116C"/>
    <w:rsid w:val="00740AD9"/>
    <w:rsid w:val="0074573F"/>
    <w:rsid w:val="00745FE1"/>
    <w:rsid w:val="00754779"/>
    <w:rsid w:val="00761588"/>
    <w:rsid w:val="00767BD0"/>
    <w:rsid w:val="0077567E"/>
    <w:rsid w:val="00792269"/>
    <w:rsid w:val="007940F5"/>
    <w:rsid w:val="00797F82"/>
    <w:rsid w:val="007C3023"/>
    <w:rsid w:val="007C420C"/>
    <w:rsid w:val="007E36A7"/>
    <w:rsid w:val="008002C0"/>
    <w:rsid w:val="0081537F"/>
    <w:rsid w:val="00847AB0"/>
    <w:rsid w:val="00850891"/>
    <w:rsid w:val="00857875"/>
    <w:rsid w:val="008625AE"/>
    <w:rsid w:val="00866DFE"/>
    <w:rsid w:val="00896708"/>
    <w:rsid w:val="008A4995"/>
    <w:rsid w:val="008C5323"/>
    <w:rsid w:val="008C53A0"/>
    <w:rsid w:val="008D3932"/>
    <w:rsid w:val="008D66A7"/>
    <w:rsid w:val="008E5ADD"/>
    <w:rsid w:val="008E7676"/>
    <w:rsid w:val="008F27C7"/>
    <w:rsid w:val="00905414"/>
    <w:rsid w:val="00925505"/>
    <w:rsid w:val="0092582E"/>
    <w:rsid w:val="009324AE"/>
    <w:rsid w:val="0093625E"/>
    <w:rsid w:val="0093753A"/>
    <w:rsid w:val="00955F69"/>
    <w:rsid w:val="00957448"/>
    <w:rsid w:val="00957BB3"/>
    <w:rsid w:val="009635F5"/>
    <w:rsid w:val="00967F92"/>
    <w:rsid w:val="00985C12"/>
    <w:rsid w:val="00992F73"/>
    <w:rsid w:val="009A6A3B"/>
    <w:rsid w:val="009B38D3"/>
    <w:rsid w:val="009C11A4"/>
    <w:rsid w:val="009C74C9"/>
    <w:rsid w:val="009C7609"/>
    <w:rsid w:val="009C76C4"/>
    <w:rsid w:val="009D0239"/>
    <w:rsid w:val="009E4226"/>
    <w:rsid w:val="009E6BC5"/>
    <w:rsid w:val="009F458A"/>
    <w:rsid w:val="00A07AF9"/>
    <w:rsid w:val="00A2391D"/>
    <w:rsid w:val="00A37F43"/>
    <w:rsid w:val="00A442E1"/>
    <w:rsid w:val="00A45F1E"/>
    <w:rsid w:val="00A71877"/>
    <w:rsid w:val="00A74B01"/>
    <w:rsid w:val="00AA0BA9"/>
    <w:rsid w:val="00AA3AB2"/>
    <w:rsid w:val="00AB10B1"/>
    <w:rsid w:val="00AB7EC0"/>
    <w:rsid w:val="00AC1DEC"/>
    <w:rsid w:val="00AC5167"/>
    <w:rsid w:val="00AD3E41"/>
    <w:rsid w:val="00AF0EE2"/>
    <w:rsid w:val="00AF6D0F"/>
    <w:rsid w:val="00B02CC8"/>
    <w:rsid w:val="00B10F2F"/>
    <w:rsid w:val="00B43ED5"/>
    <w:rsid w:val="00B57AC7"/>
    <w:rsid w:val="00B603A1"/>
    <w:rsid w:val="00B823AA"/>
    <w:rsid w:val="00B95B8E"/>
    <w:rsid w:val="00BA2DB8"/>
    <w:rsid w:val="00BA45DB"/>
    <w:rsid w:val="00BB589E"/>
    <w:rsid w:val="00BB5D20"/>
    <w:rsid w:val="00BE3737"/>
    <w:rsid w:val="00BF4184"/>
    <w:rsid w:val="00C01120"/>
    <w:rsid w:val="00C0601E"/>
    <w:rsid w:val="00C0622D"/>
    <w:rsid w:val="00C31CD9"/>
    <w:rsid w:val="00C31D30"/>
    <w:rsid w:val="00C36ECD"/>
    <w:rsid w:val="00C47FBC"/>
    <w:rsid w:val="00C51BDA"/>
    <w:rsid w:val="00C7267D"/>
    <w:rsid w:val="00CA0315"/>
    <w:rsid w:val="00CB6A31"/>
    <w:rsid w:val="00CC14F7"/>
    <w:rsid w:val="00CC4FB5"/>
    <w:rsid w:val="00CD379C"/>
    <w:rsid w:val="00CD50C0"/>
    <w:rsid w:val="00CD647D"/>
    <w:rsid w:val="00CD6E39"/>
    <w:rsid w:val="00CE38F8"/>
    <w:rsid w:val="00CE43D3"/>
    <w:rsid w:val="00CE4B93"/>
    <w:rsid w:val="00CF13FE"/>
    <w:rsid w:val="00CF6E91"/>
    <w:rsid w:val="00D037CD"/>
    <w:rsid w:val="00D05B36"/>
    <w:rsid w:val="00D62BAD"/>
    <w:rsid w:val="00D67763"/>
    <w:rsid w:val="00D81074"/>
    <w:rsid w:val="00D843AF"/>
    <w:rsid w:val="00D85B68"/>
    <w:rsid w:val="00D97F92"/>
    <w:rsid w:val="00DA344A"/>
    <w:rsid w:val="00DB7BED"/>
    <w:rsid w:val="00DD18EC"/>
    <w:rsid w:val="00DF5199"/>
    <w:rsid w:val="00E00F52"/>
    <w:rsid w:val="00E219DC"/>
    <w:rsid w:val="00E22F4E"/>
    <w:rsid w:val="00E27219"/>
    <w:rsid w:val="00E30751"/>
    <w:rsid w:val="00E3157B"/>
    <w:rsid w:val="00E407CD"/>
    <w:rsid w:val="00E458EC"/>
    <w:rsid w:val="00E6004D"/>
    <w:rsid w:val="00E6447B"/>
    <w:rsid w:val="00E66FB3"/>
    <w:rsid w:val="00E80664"/>
    <w:rsid w:val="00E81978"/>
    <w:rsid w:val="00E91C5F"/>
    <w:rsid w:val="00EB5FCA"/>
    <w:rsid w:val="00EC02A6"/>
    <w:rsid w:val="00EC0327"/>
    <w:rsid w:val="00EC1D1F"/>
    <w:rsid w:val="00ED31AD"/>
    <w:rsid w:val="00EE0DCF"/>
    <w:rsid w:val="00EE2187"/>
    <w:rsid w:val="00EE7B92"/>
    <w:rsid w:val="00F070E3"/>
    <w:rsid w:val="00F379B7"/>
    <w:rsid w:val="00F405F6"/>
    <w:rsid w:val="00F43786"/>
    <w:rsid w:val="00F51A91"/>
    <w:rsid w:val="00F525FA"/>
    <w:rsid w:val="00F67EAC"/>
    <w:rsid w:val="00F8249B"/>
    <w:rsid w:val="00F9775E"/>
    <w:rsid w:val="00FA473C"/>
    <w:rsid w:val="00FD5308"/>
    <w:rsid w:val="00FD7B65"/>
    <w:rsid w:val="00FF02C7"/>
    <w:rsid w:val="00FF2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73F773CC"/>
  <w15:chartTrackingRefBased/>
  <w15:docId w15:val="{E3DF1156-DF55-47F0-9AF4-12C53253D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pl-PL" w:eastAsia="ja-JP" w:bidi="ar-SA"/>
      </w:rPr>
    </w:rPrDefault>
    <w:pPrDefault>
      <w:pPr>
        <w:spacing w:line="480" w:lineRule="auto"/>
        <w:ind w:firstLine="7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3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8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 w:qFormat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0D3F41"/>
    <w:rPr>
      <w:kern w:val="24"/>
    </w:rPr>
  </w:style>
  <w:style w:type="paragraph" w:styleId="Nagwek1">
    <w:name w:val="heading 1"/>
    <w:basedOn w:val="Normalny"/>
    <w:next w:val="Normalny"/>
    <w:link w:val="Nagwek1Znak"/>
    <w:uiPriority w:val="4"/>
    <w:qFormat/>
    <w:rsid w:val="009A6A3B"/>
    <w:pPr>
      <w:keepNext/>
      <w:keepLines/>
      <w:ind w:firstLine="0"/>
      <w:jc w:val="center"/>
      <w:outlineLvl w:val="0"/>
    </w:pPr>
    <w:rPr>
      <w:rFonts w:asciiTheme="majorHAnsi" w:eastAsiaTheme="majorEastAsia" w:hAnsiTheme="majorHAnsi" w:cstheme="majorBidi"/>
      <w:b/>
      <w:bCs/>
    </w:rPr>
  </w:style>
  <w:style w:type="paragraph" w:styleId="Nagwek2">
    <w:name w:val="heading 2"/>
    <w:basedOn w:val="Normalny"/>
    <w:next w:val="Normalny"/>
    <w:link w:val="Nagwek2Znak"/>
    <w:uiPriority w:val="4"/>
    <w:unhideWhenUsed/>
    <w:qFormat/>
    <w:rsid w:val="009A6A3B"/>
    <w:pPr>
      <w:keepNext/>
      <w:keepLines/>
      <w:ind w:firstLine="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gwek3">
    <w:name w:val="heading 3"/>
    <w:basedOn w:val="Normalny"/>
    <w:next w:val="Normalny"/>
    <w:link w:val="Nagwek3Znak"/>
    <w:uiPriority w:val="4"/>
    <w:unhideWhenUsed/>
    <w:qFormat/>
    <w:rsid w:val="00C31D30"/>
    <w:pPr>
      <w:keepNext/>
      <w:keepLines/>
      <w:outlineLvl w:val="2"/>
    </w:pPr>
    <w:rPr>
      <w:rFonts w:asciiTheme="majorHAnsi" w:eastAsiaTheme="majorEastAsia" w:hAnsiTheme="majorHAnsi" w:cstheme="majorBidi"/>
      <w:b/>
      <w:bCs/>
    </w:rPr>
  </w:style>
  <w:style w:type="paragraph" w:styleId="Nagwek4">
    <w:name w:val="heading 4"/>
    <w:basedOn w:val="Normalny"/>
    <w:next w:val="Normalny"/>
    <w:link w:val="Nagwek4Znak"/>
    <w:uiPriority w:val="4"/>
    <w:unhideWhenUsed/>
    <w:qFormat/>
    <w:rsid w:val="00C31D30"/>
    <w:pPr>
      <w:keepNext/>
      <w:keepLines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Nagwek5">
    <w:name w:val="heading 5"/>
    <w:basedOn w:val="Normalny"/>
    <w:next w:val="Normalny"/>
    <w:link w:val="Nagwek5Znak"/>
    <w:uiPriority w:val="4"/>
    <w:unhideWhenUsed/>
    <w:qFormat/>
    <w:rsid w:val="00C31D30"/>
    <w:pPr>
      <w:keepNext/>
      <w:keepLines/>
      <w:outlineLvl w:val="4"/>
    </w:pPr>
    <w:rPr>
      <w:rFonts w:asciiTheme="majorHAnsi" w:eastAsiaTheme="majorEastAsia" w:hAnsiTheme="majorHAnsi" w:cstheme="majorBidi"/>
      <w:i/>
      <w:iCs/>
    </w:rPr>
  </w:style>
  <w:style w:type="paragraph" w:styleId="Nagwek6">
    <w:name w:val="heading 6"/>
    <w:basedOn w:val="Normalny"/>
    <w:next w:val="Normalny"/>
    <w:link w:val="Nagwek6Znak"/>
    <w:uiPriority w:val="9"/>
    <w:semiHidden/>
    <w:qFormat/>
    <w:rsid w:val="009A6A3B"/>
    <w:pPr>
      <w:keepNext/>
      <w:keepLines/>
      <w:spacing w:before="40"/>
      <w:ind w:firstLine="0"/>
      <w:outlineLvl w:val="5"/>
    </w:pPr>
    <w:rPr>
      <w:rFonts w:asciiTheme="majorHAnsi" w:eastAsiaTheme="majorEastAsia" w:hAnsiTheme="majorHAnsi" w:cstheme="majorBidi"/>
      <w:color w:val="6E6E6E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qFormat/>
    <w:rsid w:val="009A6A3B"/>
    <w:pPr>
      <w:keepNext/>
      <w:keepLines/>
      <w:spacing w:before="40"/>
      <w:ind w:firstLine="0"/>
      <w:outlineLvl w:val="6"/>
    </w:pPr>
    <w:rPr>
      <w:rFonts w:asciiTheme="majorHAnsi" w:eastAsiaTheme="majorEastAsia" w:hAnsiTheme="majorHAnsi" w:cstheme="majorBidi"/>
      <w:i/>
      <w:iCs/>
      <w:color w:val="6E6E6E" w:themeColor="accent1" w:themeShade="7F"/>
    </w:rPr>
  </w:style>
  <w:style w:type="paragraph" w:styleId="Nagwek8">
    <w:name w:val="heading 8"/>
    <w:basedOn w:val="Normalny"/>
    <w:next w:val="Normalny"/>
    <w:link w:val="Nagwek8Znak"/>
    <w:uiPriority w:val="9"/>
    <w:semiHidden/>
    <w:qFormat/>
    <w:rsid w:val="009A6A3B"/>
    <w:pPr>
      <w:keepNext/>
      <w:keepLines/>
      <w:spacing w:before="40"/>
      <w:ind w:firstLine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Nagwek9">
    <w:name w:val="heading 9"/>
    <w:basedOn w:val="Normalny"/>
    <w:next w:val="Normalny"/>
    <w:link w:val="Nagwek9Znak"/>
    <w:uiPriority w:val="9"/>
    <w:semiHidden/>
    <w:qFormat/>
    <w:rsid w:val="009A6A3B"/>
    <w:pPr>
      <w:keepNext/>
      <w:keepLines/>
      <w:spacing w:before="40"/>
      <w:ind w:firstLine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Tytusekcji">
    <w:name w:val="Tytuł sekcji"/>
    <w:basedOn w:val="Normalny"/>
    <w:uiPriority w:val="2"/>
    <w:qFormat/>
    <w:pPr>
      <w:pageBreakBefore/>
      <w:ind w:firstLine="0"/>
      <w:jc w:val="center"/>
      <w:outlineLvl w:val="0"/>
    </w:pPr>
    <w:rPr>
      <w:rFonts w:asciiTheme="majorHAnsi" w:eastAsiaTheme="majorEastAsia" w:hAnsiTheme="majorHAnsi" w:cstheme="majorBidi"/>
    </w:rPr>
  </w:style>
  <w:style w:type="paragraph" w:styleId="Nagwek">
    <w:name w:val="header"/>
    <w:basedOn w:val="Normalny"/>
    <w:link w:val="NagwekZnak"/>
    <w:uiPriority w:val="99"/>
    <w:unhideWhenUsed/>
    <w:qFormat/>
    <w:pPr>
      <w:spacing w:line="240" w:lineRule="auto"/>
      <w:ind w:firstLine="0"/>
    </w:pPr>
  </w:style>
  <w:style w:type="character" w:customStyle="1" w:styleId="NagwekZnak">
    <w:name w:val="Nagłówek Znak"/>
    <w:basedOn w:val="Domylnaczcionkaakapitu"/>
    <w:link w:val="Nagwek"/>
    <w:uiPriority w:val="99"/>
    <w:rPr>
      <w:kern w:val="24"/>
    </w:rPr>
  </w:style>
  <w:style w:type="character" w:styleId="Pogrubienie">
    <w:name w:val="Strong"/>
    <w:basedOn w:val="Domylnaczcionkaakapitu"/>
    <w:uiPriority w:val="22"/>
    <w:unhideWhenUsed/>
    <w:qFormat/>
    <w:rsid w:val="00E30751"/>
    <w:rPr>
      <w:rFonts w:asciiTheme="minorHAnsi" w:hAnsiTheme="minorHAnsi"/>
      <w:b w:val="0"/>
      <w:bCs w:val="0"/>
      <w:caps/>
      <w:smallCaps w:val="0"/>
      <w:sz w:val="24"/>
    </w:rPr>
  </w:style>
  <w:style w:type="character" w:styleId="Tekstzastpczy">
    <w:name w:val="Placeholder Text"/>
    <w:basedOn w:val="Domylnaczcionkaakapitu"/>
    <w:uiPriority w:val="99"/>
    <w:semiHidden/>
    <w:rsid w:val="005D3A03"/>
    <w:rPr>
      <w:color w:val="404040" w:themeColor="text1" w:themeTint="BF"/>
    </w:rPr>
  </w:style>
  <w:style w:type="paragraph" w:styleId="Bezodstpw">
    <w:name w:val="No Spacing"/>
    <w:aliases w:val="Brak wcięcia"/>
    <w:uiPriority w:val="3"/>
    <w:qFormat/>
    <w:pPr>
      <w:ind w:firstLine="0"/>
    </w:pPr>
  </w:style>
  <w:style w:type="character" w:customStyle="1" w:styleId="Nagwek1Znak">
    <w:name w:val="Nagłówek 1 Znak"/>
    <w:basedOn w:val="Domylnaczcionkaakapitu"/>
    <w:link w:val="Nagwek1"/>
    <w:uiPriority w:val="4"/>
    <w:rPr>
      <w:rFonts w:asciiTheme="majorHAnsi" w:eastAsiaTheme="majorEastAsia" w:hAnsiTheme="majorHAnsi" w:cstheme="majorBidi"/>
      <w:b/>
      <w:bCs/>
      <w:kern w:val="24"/>
    </w:rPr>
  </w:style>
  <w:style w:type="character" w:customStyle="1" w:styleId="Nagwek2Znak">
    <w:name w:val="Nagłówek 2 Znak"/>
    <w:basedOn w:val="Domylnaczcionkaakapitu"/>
    <w:link w:val="Nagwek2"/>
    <w:uiPriority w:val="4"/>
    <w:rPr>
      <w:rFonts w:asciiTheme="majorHAnsi" w:eastAsiaTheme="majorEastAsia" w:hAnsiTheme="majorHAnsi" w:cstheme="majorBidi"/>
      <w:b/>
      <w:bCs/>
      <w:kern w:val="24"/>
    </w:rPr>
  </w:style>
  <w:style w:type="paragraph" w:styleId="Tytu">
    <w:name w:val="Title"/>
    <w:basedOn w:val="Normalny"/>
    <w:link w:val="TytuZnak"/>
    <w:qFormat/>
    <w:pPr>
      <w:spacing w:before="2400"/>
      <w:ind w:firstLine="0"/>
      <w:contextualSpacing/>
      <w:jc w:val="center"/>
    </w:pPr>
    <w:rPr>
      <w:rFonts w:asciiTheme="majorHAnsi" w:eastAsiaTheme="majorEastAsia" w:hAnsiTheme="majorHAnsi" w:cstheme="majorBidi"/>
    </w:rPr>
  </w:style>
  <w:style w:type="character" w:customStyle="1" w:styleId="TytuZnak">
    <w:name w:val="Tytuł Znak"/>
    <w:basedOn w:val="Domylnaczcionkaakapitu"/>
    <w:link w:val="Tytu"/>
    <w:rsid w:val="008C5323"/>
    <w:rPr>
      <w:rFonts w:asciiTheme="majorHAnsi" w:eastAsiaTheme="majorEastAsia" w:hAnsiTheme="majorHAnsi" w:cstheme="majorBidi"/>
      <w:kern w:val="24"/>
    </w:rPr>
  </w:style>
  <w:style w:type="character" w:styleId="Uwydatnienie">
    <w:name w:val="Emphasis"/>
    <w:basedOn w:val="Domylnaczcionkaakapitu"/>
    <w:uiPriority w:val="4"/>
    <w:unhideWhenUsed/>
    <w:qFormat/>
    <w:rsid w:val="00E30751"/>
    <w:rPr>
      <w:rFonts w:asciiTheme="minorHAnsi" w:hAnsiTheme="minorHAnsi"/>
      <w:i/>
      <w:iCs/>
      <w:sz w:val="24"/>
    </w:rPr>
  </w:style>
  <w:style w:type="character" w:customStyle="1" w:styleId="Nagwek3Znak">
    <w:name w:val="Nagłówek 3 Znak"/>
    <w:basedOn w:val="Domylnaczcionkaakapitu"/>
    <w:link w:val="Nagwek3"/>
    <w:uiPriority w:val="4"/>
    <w:rsid w:val="00C31D30"/>
    <w:rPr>
      <w:rFonts w:asciiTheme="majorHAnsi" w:eastAsiaTheme="majorEastAsia" w:hAnsiTheme="majorHAnsi" w:cstheme="majorBidi"/>
      <w:b/>
      <w:bCs/>
      <w:kern w:val="24"/>
    </w:rPr>
  </w:style>
  <w:style w:type="character" w:customStyle="1" w:styleId="Nagwek4Znak">
    <w:name w:val="Nagłówek 4 Znak"/>
    <w:basedOn w:val="Domylnaczcionkaakapitu"/>
    <w:link w:val="Nagwek4"/>
    <w:uiPriority w:val="4"/>
    <w:rsid w:val="00C31D30"/>
    <w:rPr>
      <w:rFonts w:asciiTheme="majorHAnsi" w:eastAsiaTheme="majorEastAsia" w:hAnsiTheme="majorHAnsi" w:cstheme="majorBidi"/>
      <w:b/>
      <w:bCs/>
      <w:i/>
      <w:iCs/>
      <w:kern w:val="24"/>
    </w:rPr>
  </w:style>
  <w:style w:type="character" w:customStyle="1" w:styleId="Nagwek5Znak">
    <w:name w:val="Nagłówek 5 Znak"/>
    <w:basedOn w:val="Domylnaczcionkaakapitu"/>
    <w:link w:val="Nagwek5"/>
    <w:uiPriority w:val="4"/>
    <w:rsid w:val="00C31D30"/>
    <w:rPr>
      <w:rFonts w:asciiTheme="majorHAnsi" w:eastAsiaTheme="majorEastAsia" w:hAnsiTheme="majorHAnsi" w:cstheme="majorBidi"/>
      <w:i/>
      <w:iCs/>
      <w:kern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F2002"/>
    <w:pPr>
      <w:spacing w:line="240" w:lineRule="auto"/>
      <w:ind w:firstLine="0"/>
    </w:pPr>
    <w:rPr>
      <w:rFonts w:ascii="Segoe UI" w:hAnsi="Segoe UI" w:cs="Segoe UI"/>
      <w:sz w:val="22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F2002"/>
    <w:rPr>
      <w:rFonts w:ascii="Segoe UI" w:hAnsi="Segoe UI" w:cs="Segoe UI"/>
      <w:kern w:val="24"/>
      <w:sz w:val="22"/>
      <w:szCs w:val="18"/>
    </w:rPr>
  </w:style>
  <w:style w:type="paragraph" w:styleId="Bibliografia">
    <w:name w:val="Bibliography"/>
    <w:basedOn w:val="Normalny"/>
    <w:next w:val="Normalny"/>
    <w:uiPriority w:val="37"/>
    <w:unhideWhenUsed/>
    <w:qFormat/>
    <w:pPr>
      <w:ind w:left="720" w:hanging="720"/>
    </w:pPr>
  </w:style>
  <w:style w:type="paragraph" w:styleId="Tekstblokowy">
    <w:name w:val="Block Text"/>
    <w:basedOn w:val="Normalny"/>
    <w:uiPriority w:val="99"/>
    <w:semiHidden/>
    <w:unhideWhenUsed/>
    <w:rsid w:val="009A6A3B"/>
    <w:pPr>
      <w:pBdr>
        <w:top w:val="single" w:sz="2" w:space="10" w:color="595959" w:themeColor="text1" w:themeTint="A6" w:shadow="1"/>
        <w:left w:val="single" w:sz="2" w:space="10" w:color="595959" w:themeColor="text1" w:themeTint="A6" w:shadow="1"/>
        <w:bottom w:val="single" w:sz="2" w:space="10" w:color="595959" w:themeColor="text1" w:themeTint="A6" w:shadow="1"/>
        <w:right w:val="single" w:sz="2" w:space="10" w:color="595959" w:themeColor="text1" w:themeTint="A6" w:shadow="1"/>
      </w:pBdr>
      <w:ind w:left="1152" w:right="1152" w:firstLine="0"/>
    </w:pPr>
    <w:rPr>
      <w:i/>
      <w:iCs/>
      <w:color w:val="595959" w:themeColor="text1" w:themeTint="A6"/>
    </w:rPr>
  </w:style>
  <w:style w:type="paragraph" w:styleId="Tekstpodstawowy">
    <w:name w:val="Body Text"/>
    <w:basedOn w:val="Normalny"/>
    <w:link w:val="TekstpodstawowyZnak"/>
    <w:uiPriority w:val="99"/>
    <w:semiHidden/>
    <w:unhideWhenUsed/>
    <w:pPr>
      <w:spacing w:after="120"/>
      <w:ind w:firstLine="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Pr>
      <w:kern w:val="24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pPr>
      <w:spacing w:after="120"/>
      <w:ind w:firstLine="0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Pr>
      <w:kern w:val="24"/>
    </w:rPr>
  </w:style>
  <w:style w:type="paragraph" w:styleId="Tekstpodstawowy3">
    <w:name w:val="Body Text 3"/>
    <w:basedOn w:val="Normalny"/>
    <w:link w:val="Tekstpodstawowy3Znak"/>
    <w:uiPriority w:val="99"/>
    <w:semiHidden/>
    <w:unhideWhenUsed/>
    <w:rsid w:val="00FF2002"/>
    <w:pPr>
      <w:spacing w:after="120"/>
      <w:ind w:firstLine="0"/>
    </w:pPr>
    <w:rPr>
      <w:sz w:val="22"/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semiHidden/>
    <w:rsid w:val="00FF2002"/>
    <w:rPr>
      <w:kern w:val="24"/>
      <w:sz w:val="22"/>
      <w:szCs w:val="16"/>
    </w:rPr>
  </w:style>
  <w:style w:type="paragraph" w:styleId="Tekstpodstawowyzwciciem">
    <w:name w:val="Body Text First Indent"/>
    <w:basedOn w:val="Tekstpodstawowy"/>
    <w:link w:val="TekstpodstawowyzwciciemZnak"/>
    <w:uiPriority w:val="99"/>
    <w:semiHidden/>
    <w:unhideWhenUsed/>
    <w:pPr>
      <w:spacing w:after="0"/>
    </w:pPr>
  </w:style>
  <w:style w:type="character" w:customStyle="1" w:styleId="TekstpodstawowyzwciciemZnak">
    <w:name w:val="Tekst podstawowy z wcięciem Znak"/>
    <w:basedOn w:val="TekstpodstawowyZnak"/>
    <w:link w:val="Tekstpodstawowyzwciciem"/>
    <w:uiPriority w:val="99"/>
    <w:semiHidden/>
    <w:rPr>
      <w:kern w:val="24"/>
    </w:rPr>
  </w:style>
  <w:style w:type="paragraph" w:styleId="Tekstpodstawowywcity">
    <w:name w:val="Body Text Indent"/>
    <w:basedOn w:val="Normalny"/>
    <w:link w:val="TekstpodstawowywcityZnak"/>
    <w:uiPriority w:val="99"/>
    <w:semiHidden/>
    <w:unhideWhenUsed/>
    <w:pPr>
      <w:spacing w:after="120"/>
      <w:ind w:left="360" w:firstLine="0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rPr>
      <w:kern w:val="24"/>
    </w:rPr>
  </w:style>
  <w:style w:type="paragraph" w:styleId="Tekstpodstawowyzwciciem2">
    <w:name w:val="Body Text First Indent 2"/>
    <w:basedOn w:val="Tekstpodstawowywcity"/>
    <w:link w:val="Tekstpodstawowyzwciciem2Znak"/>
    <w:uiPriority w:val="99"/>
    <w:semiHidden/>
    <w:unhideWhenUsed/>
    <w:pPr>
      <w:spacing w:after="0"/>
    </w:pPr>
  </w:style>
  <w:style w:type="character" w:customStyle="1" w:styleId="Tekstpodstawowyzwciciem2Znak">
    <w:name w:val="Tekst podstawowy z wcięciem 2 Znak"/>
    <w:basedOn w:val="TekstpodstawowywcityZnak"/>
    <w:link w:val="Tekstpodstawowyzwciciem2"/>
    <w:uiPriority w:val="99"/>
    <w:semiHidden/>
    <w:rPr>
      <w:kern w:val="24"/>
    </w:rPr>
  </w:style>
  <w:style w:type="paragraph" w:styleId="Tekstpodstawowywcity2">
    <w:name w:val="Body Text Indent 2"/>
    <w:basedOn w:val="Normalny"/>
    <w:link w:val="Tekstpodstawowywcity2Znak"/>
    <w:uiPriority w:val="99"/>
    <w:semiHidden/>
    <w:unhideWhenUsed/>
    <w:pPr>
      <w:spacing w:after="120"/>
      <w:ind w:left="360" w:firstLine="0"/>
    </w:p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rPr>
      <w:kern w:val="24"/>
    </w:rPr>
  </w:style>
  <w:style w:type="paragraph" w:styleId="Tekstpodstawowywcity3">
    <w:name w:val="Body Text Indent 3"/>
    <w:basedOn w:val="Normalny"/>
    <w:link w:val="Tekstpodstawowywcity3Znak"/>
    <w:uiPriority w:val="99"/>
    <w:semiHidden/>
    <w:unhideWhenUsed/>
    <w:rsid w:val="00FF2002"/>
    <w:pPr>
      <w:spacing w:after="120"/>
      <w:ind w:left="360" w:firstLine="0"/>
    </w:pPr>
    <w:rPr>
      <w:sz w:val="22"/>
      <w:szCs w:val="16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semiHidden/>
    <w:rsid w:val="00FF2002"/>
    <w:rPr>
      <w:kern w:val="24"/>
      <w:sz w:val="22"/>
      <w:szCs w:val="16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FF2002"/>
    <w:pPr>
      <w:spacing w:after="200" w:line="240" w:lineRule="auto"/>
      <w:ind w:firstLine="0"/>
    </w:pPr>
    <w:rPr>
      <w:i/>
      <w:iCs/>
      <w:color w:val="000000" w:themeColor="text2"/>
      <w:sz w:val="22"/>
      <w:szCs w:val="18"/>
    </w:rPr>
  </w:style>
  <w:style w:type="paragraph" w:styleId="Zwrotpoegnalny">
    <w:name w:val="Closing"/>
    <w:basedOn w:val="Normalny"/>
    <w:link w:val="ZwrotpoegnalnyZnak"/>
    <w:uiPriority w:val="99"/>
    <w:semiHidden/>
    <w:unhideWhenUsed/>
    <w:pPr>
      <w:spacing w:line="240" w:lineRule="auto"/>
      <w:ind w:left="4320" w:firstLine="0"/>
    </w:pPr>
  </w:style>
  <w:style w:type="character" w:customStyle="1" w:styleId="ZwrotpoegnalnyZnak">
    <w:name w:val="Zwrot pożegnalny Znak"/>
    <w:basedOn w:val="Domylnaczcionkaakapitu"/>
    <w:link w:val="Zwrotpoegnalny"/>
    <w:uiPriority w:val="99"/>
    <w:semiHidden/>
    <w:rPr>
      <w:kern w:val="24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F2002"/>
    <w:pPr>
      <w:spacing w:line="240" w:lineRule="auto"/>
      <w:ind w:firstLine="0"/>
    </w:pPr>
    <w:rPr>
      <w:sz w:val="22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F2002"/>
    <w:rPr>
      <w:kern w:val="24"/>
      <w:sz w:val="22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Pr>
      <w:b/>
      <w:bCs/>
      <w:kern w:val="24"/>
      <w:sz w:val="20"/>
      <w:szCs w:val="20"/>
    </w:rPr>
  </w:style>
  <w:style w:type="paragraph" w:styleId="Data">
    <w:name w:val="Date"/>
    <w:basedOn w:val="Normalny"/>
    <w:next w:val="Normalny"/>
    <w:link w:val="DataZnak"/>
    <w:uiPriority w:val="99"/>
    <w:semiHidden/>
    <w:unhideWhenUsed/>
    <w:pPr>
      <w:ind w:firstLine="0"/>
    </w:pPr>
  </w:style>
  <w:style w:type="character" w:customStyle="1" w:styleId="DataZnak">
    <w:name w:val="Data Znak"/>
    <w:basedOn w:val="Domylnaczcionkaakapitu"/>
    <w:link w:val="Data"/>
    <w:uiPriority w:val="99"/>
    <w:semiHidden/>
    <w:rPr>
      <w:kern w:val="24"/>
    </w:rPr>
  </w:style>
  <w:style w:type="paragraph" w:styleId="Mapadokumentu">
    <w:name w:val="Document Map"/>
    <w:basedOn w:val="Normalny"/>
    <w:link w:val="MapadokumentuZnak"/>
    <w:uiPriority w:val="99"/>
    <w:semiHidden/>
    <w:unhideWhenUsed/>
    <w:rsid w:val="00FF2002"/>
    <w:pPr>
      <w:spacing w:line="240" w:lineRule="auto"/>
      <w:ind w:firstLine="0"/>
    </w:pPr>
    <w:rPr>
      <w:rFonts w:ascii="Segoe UI" w:hAnsi="Segoe UI" w:cs="Segoe UI"/>
      <w:sz w:val="22"/>
      <w:szCs w:val="16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rsid w:val="00FF2002"/>
    <w:rPr>
      <w:rFonts w:ascii="Segoe UI" w:hAnsi="Segoe UI" w:cs="Segoe UI"/>
      <w:kern w:val="24"/>
      <w:sz w:val="22"/>
      <w:szCs w:val="16"/>
    </w:rPr>
  </w:style>
  <w:style w:type="paragraph" w:styleId="Podpise-mail">
    <w:name w:val="E-mail Signature"/>
    <w:basedOn w:val="Normalny"/>
    <w:link w:val="Podpise-mailZnak"/>
    <w:uiPriority w:val="99"/>
    <w:semiHidden/>
    <w:unhideWhenUsed/>
    <w:pPr>
      <w:spacing w:line="240" w:lineRule="auto"/>
      <w:ind w:firstLine="0"/>
    </w:pPr>
  </w:style>
  <w:style w:type="character" w:customStyle="1" w:styleId="Podpise-mailZnak">
    <w:name w:val="Podpis e-mail Znak"/>
    <w:basedOn w:val="Domylnaczcionkaakapitu"/>
    <w:link w:val="Podpise-mail"/>
    <w:uiPriority w:val="99"/>
    <w:semiHidden/>
    <w:rPr>
      <w:kern w:val="24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FF2002"/>
    <w:pPr>
      <w:spacing w:line="240" w:lineRule="auto"/>
    </w:pPr>
    <w:rPr>
      <w:sz w:val="22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FF2002"/>
    <w:rPr>
      <w:kern w:val="24"/>
      <w:sz w:val="22"/>
      <w:szCs w:val="20"/>
    </w:rPr>
  </w:style>
  <w:style w:type="paragraph" w:styleId="Adresnakopercie">
    <w:name w:val="envelope address"/>
    <w:basedOn w:val="Normalny"/>
    <w:uiPriority w:val="99"/>
    <w:semiHidden/>
    <w:unhideWhenUsed/>
    <w:pPr>
      <w:framePr w:w="7920" w:h="1980" w:hRule="exact" w:hSpace="180" w:wrap="auto" w:hAnchor="page" w:xAlign="center" w:yAlign="bottom"/>
      <w:spacing w:line="240" w:lineRule="auto"/>
      <w:ind w:left="2880" w:firstLine="0"/>
    </w:pPr>
    <w:rPr>
      <w:rFonts w:asciiTheme="majorHAnsi" w:eastAsiaTheme="majorEastAsia" w:hAnsiTheme="majorHAnsi" w:cstheme="majorBidi"/>
    </w:rPr>
  </w:style>
  <w:style w:type="paragraph" w:styleId="Adreszwrotnynakopercie">
    <w:name w:val="envelope return"/>
    <w:basedOn w:val="Normalny"/>
    <w:uiPriority w:val="99"/>
    <w:semiHidden/>
    <w:unhideWhenUsed/>
    <w:rsid w:val="00FF2002"/>
    <w:pPr>
      <w:spacing w:line="240" w:lineRule="auto"/>
      <w:ind w:firstLine="0"/>
    </w:pPr>
    <w:rPr>
      <w:rFonts w:asciiTheme="majorHAnsi" w:eastAsiaTheme="majorEastAsia" w:hAnsiTheme="majorHAnsi" w:cstheme="majorBidi"/>
      <w:sz w:val="22"/>
      <w:szCs w:val="20"/>
    </w:rPr>
  </w:style>
  <w:style w:type="paragraph" w:styleId="Stopka">
    <w:name w:val="footer"/>
    <w:basedOn w:val="Normalny"/>
    <w:link w:val="StopkaZnak"/>
    <w:uiPriority w:val="99"/>
    <w:unhideWhenUsed/>
    <w:rsid w:val="008002C0"/>
    <w:pPr>
      <w:spacing w:line="240" w:lineRule="auto"/>
      <w:ind w:firstLine="0"/>
    </w:pPr>
  </w:style>
  <w:style w:type="character" w:customStyle="1" w:styleId="StopkaZnak">
    <w:name w:val="Stopka Znak"/>
    <w:basedOn w:val="Domylnaczcionkaakapitu"/>
    <w:link w:val="Stopka"/>
    <w:uiPriority w:val="99"/>
    <w:rsid w:val="008002C0"/>
    <w:rPr>
      <w:kern w:val="24"/>
    </w:rPr>
  </w:style>
  <w:style w:type="table" w:styleId="Tabela-Siatka">
    <w:name w:val="Table Grid"/>
    <w:basedOn w:val="Standardowy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iatkatabelijasna">
    <w:name w:val="Grid Table Light"/>
    <w:basedOn w:val="Standardowy"/>
    <w:uiPriority w:val="40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Nagwek6Znak">
    <w:name w:val="Nagłówek 6 Znak"/>
    <w:basedOn w:val="Domylnaczcionkaakapitu"/>
    <w:link w:val="Nagwek6"/>
    <w:uiPriority w:val="9"/>
    <w:semiHidden/>
    <w:rPr>
      <w:rFonts w:asciiTheme="majorHAnsi" w:eastAsiaTheme="majorEastAsia" w:hAnsiTheme="majorHAnsi" w:cstheme="majorBidi"/>
      <w:color w:val="6E6E6E" w:themeColor="accent1" w:themeShade="7F"/>
      <w:kern w:val="24"/>
    </w:rPr>
  </w:style>
  <w:style w:type="character" w:customStyle="1" w:styleId="Nagwek7Znak">
    <w:name w:val="Nagłówek 7 Znak"/>
    <w:basedOn w:val="Domylnaczcionkaakapitu"/>
    <w:link w:val="Nagwek7"/>
    <w:uiPriority w:val="9"/>
    <w:semiHidden/>
    <w:rPr>
      <w:rFonts w:asciiTheme="majorHAnsi" w:eastAsiaTheme="majorEastAsia" w:hAnsiTheme="majorHAnsi" w:cstheme="majorBidi"/>
      <w:i/>
      <w:iCs/>
      <w:color w:val="6E6E6E" w:themeColor="accent1" w:themeShade="7F"/>
      <w:kern w:val="24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FF2002"/>
    <w:rPr>
      <w:rFonts w:asciiTheme="majorHAnsi" w:eastAsiaTheme="majorEastAsia" w:hAnsiTheme="majorHAnsi" w:cstheme="majorBidi"/>
      <w:color w:val="272727" w:themeColor="text1" w:themeTint="D8"/>
      <w:kern w:val="24"/>
      <w:sz w:val="22"/>
      <w:szCs w:val="21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FF2002"/>
    <w:rPr>
      <w:rFonts w:asciiTheme="majorHAnsi" w:eastAsiaTheme="majorEastAsia" w:hAnsiTheme="majorHAnsi" w:cstheme="majorBidi"/>
      <w:i/>
      <w:iCs/>
      <w:color w:val="272727" w:themeColor="text1" w:themeTint="D8"/>
      <w:kern w:val="24"/>
      <w:sz w:val="22"/>
      <w:szCs w:val="21"/>
    </w:rPr>
  </w:style>
  <w:style w:type="paragraph" w:styleId="HTML-adres">
    <w:name w:val="HTML Address"/>
    <w:basedOn w:val="Normalny"/>
    <w:link w:val="HTML-adresZnak"/>
    <w:uiPriority w:val="99"/>
    <w:semiHidden/>
    <w:unhideWhenUsed/>
    <w:pPr>
      <w:spacing w:line="240" w:lineRule="auto"/>
      <w:ind w:firstLine="0"/>
    </w:pPr>
    <w:rPr>
      <w:i/>
      <w:iCs/>
    </w:rPr>
  </w:style>
  <w:style w:type="character" w:customStyle="1" w:styleId="HTML-adresZnak">
    <w:name w:val="HTML - adres Znak"/>
    <w:basedOn w:val="Domylnaczcionkaakapitu"/>
    <w:link w:val="HTML-adres"/>
    <w:uiPriority w:val="99"/>
    <w:semiHidden/>
    <w:rPr>
      <w:i/>
      <w:iCs/>
      <w:kern w:val="24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FF2002"/>
    <w:pPr>
      <w:spacing w:line="240" w:lineRule="auto"/>
      <w:ind w:firstLine="0"/>
    </w:pPr>
    <w:rPr>
      <w:rFonts w:ascii="Consolas" w:hAnsi="Consolas" w:cs="Consolas"/>
      <w:sz w:val="22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FF2002"/>
    <w:rPr>
      <w:rFonts w:ascii="Consolas" w:hAnsi="Consolas" w:cs="Consolas"/>
      <w:kern w:val="24"/>
      <w:sz w:val="22"/>
      <w:szCs w:val="20"/>
    </w:rPr>
  </w:style>
  <w:style w:type="paragraph" w:styleId="Indeks1">
    <w:name w:val="index 1"/>
    <w:basedOn w:val="Normalny"/>
    <w:next w:val="Normalny"/>
    <w:autoRedefine/>
    <w:uiPriority w:val="99"/>
    <w:semiHidden/>
    <w:unhideWhenUsed/>
    <w:pPr>
      <w:spacing w:line="240" w:lineRule="auto"/>
      <w:ind w:left="240" w:firstLine="0"/>
    </w:pPr>
  </w:style>
  <w:style w:type="paragraph" w:styleId="Indeks2">
    <w:name w:val="index 2"/>
    <w:basedOn w:val="Normalny"/>
    <w:next w:val="Normalny"/>
    <w:autoRedefine/>
    <w:uiPriority w:val="99"/>
    <w:semiHidden/>
    <w:unhideWhenUsed/>
    <w:pPr>
      <w:spacing w:line="240" w:lineRule="auto"/>
      <w:ind w:left="480" w:firstLine="0"/>
    </w:pPr>
  </w:style>
  <w:style w:type="paragraph" w:styleId="Indeks3">
    <w:name w:val="index 3"/>
    <w:basedOn w:val="Normalny"/>
    <w:next w:val="Normalny"/>
    <w:autoRedefine/>
    <w:uiPriority w:val="99"/>
    <w:semiHidden/>
    <w:unhideWhenUsed/>
    <w:pPr>
      <w:spacing w:line="240" w:lineRule="auto"/>
      <w:ind w:left="720" w:firstLine="0"/>
    </w:pPr>
  </w:style>
  <w:style w:type="paragraph" w:styleId="Indeks4">
    <w:name w:val="index 4"/>
    <w:basedOn w:val="Normalny"/>
    <w:next w:val="Normalny"/>
    <w:autoRedefine/>
    <w:uiPriority w:val="99"/>
    <w:semiHidden/>
    <w:unhideWhenUsed/>
    <w:pPr>
      <w:spacing w:line="240" w:lineRule="auto"/>
      <w:ind w:left="960" w:firstLine="0"/>
    </w:pPr>
  </w:style>
  <w:style w:type="paragraph" w:styleId="Indeks5">
    <w:name w:val="index 5"/>
    <w:basedOn w:val="Normalny"/>
    <w:next w:val="Normalny"/>
    <w:autoRedefine/>
    <w:uiPriority w:val="99"/>
    <w:semiHidden/>
    <w:unhideWhenUsed/>
    <w:pPr>
      <w:spacing w:line="240" w:lineRule="auto"/>
      <w:ind w:left="1200" w:firstLine="0"/>
    </w:pPr>
  </w:style>
  <w:style w:type="paragraph" w:styleId="Indeks6">
    <w:name w:val="index 6"/>
    <w:basedOn w:val="Normalny"/>
    <w:next w:val="Normalny"/>
    <w:autoRedefine/>
    <w:uiPriority w:val="99"/>
    <w:semiHidden/>
    <w:unhideWhenUsed/>
    <w:pPr>
      <w:spacing w:line="240" w:lineRule="auto"/>
      <w:ind w:left="1440" w:firstLine="0"/>
    </w:pPr>
  </w:style>
  <w:style w:type="paragraph" w:styleId="Indeks7">
    <w:name w:val="index 7"/>
    <w:basedOn w:val="Normalny"/>
    <w:next w:val="Normalny"/>
    <w:autoRedefine/>
    <w:uiPriority w:val="99"/>
    <w:semiHidden/>
    <w:unhideWhenUsed/>
    <w:pPr>
      <w:spacing w:line="240" w:lineRule="auto"/>
      <w:ind w:left="1680" w:firstLine="0"/>
    </w:pPr>
  </w:style>
  <w:style w:type="paragraph" w:styleId="Indeks8">
    <w:name w:val="index 8"/>
    <w:basedOn w:val="Normalny"/>
    <w:next w:val="Normalny"/>
    <w:autoRedefine/>
    <w:uiPriority w:val="99"/>
    <w:semiHidden/>
    <w:unhideWhenUsed/>
    <w:pPr>
      <w:spacing w:line="240" w:lineRule="auto"/>
      <w:ind w:left="1920" w:firstLine="0"/>
    </w:pPr>
  </w:style>
  <w:style w:type="paragraph" w:styleId="Indeks9">
    <w:name w:val="index 9"/>
    <w:basedOn w:val="Normalny"/>
    <w:next w:val="Normalny"/>
    <w:autoRedefine/>
    <w:uiPriority w:val="99"/>
    <w:semiHidden/>
    <w:unhideWhenUsed/>
    <w:pPr>
      <w:spacing w:line="240" w:lineRule="auto"/>
      <w:ind w:left="2160" w:firstLine="0"/>
    </w:pPr>
  </w:style>
  <w:style w:type="paragraph" w:styleId="Nagwekindeksu">
    <w:name w:val="index heading"/>
    <w:basedOn w:val="Normalny"/>
    <w:next w:val="Indeks1"/>
    <w:uiPriority w:val="99"/>
    <w:semiHidden/>
    <w:unhideWhenUsed/>
    <w:pPr>
      <w:ind w:firstLine="0"/>
    </w:pPr>
    <w:rPr>
      <w:rFonts w:asciiTheme="majorHAnsi" w:eastAsiaTheme="majorEastAsia" w:hAnsiTheme="majorHAnsi" w:cstheme="majorBidi"/>
      <w:b/>
      <w:bCs/>
    </w:rPr>
  </w:style>
  <w:style w:type="paragraph" w:styleId="Cytatintensywny">
    <w:name w:val="Intense Quote"/>
    <w:basedOn w:val="Normalny"/>
    <w:next w:val="Normalny"/>
    <w:link w:val="CytatintensywnyZnak"/>
    <w:uiPriority w:val="30"/>
    <w:semiHidden/>
    <w:unhideWhenUsed/>
    <w:qFormat/>
    <w:rsid w:val="005D3A03"/>
    <w:pPr>
      <w:pBdr>
        <w:top w:val="single" w:sz="4" w:space="10" w:color="404040" w:themeColor="text1" w:themeTint="BF"/>
        <w:bottom w:val="single" w:sz="4" w:space="10" w:color="404040" w:themeColor="text1" w:themeTint="BF"/>
      </w:pBdr>
      <w:spacing w:before="360" w:after="360"/>
      <w:ind w:left="864" w:right="864" w:firstLine="0"/>
      <w:jc w:val="center"/>
    </w:pPr>
    <w:rPr>
      <w:i/>
      <w:iCs/>
      <w:color w:val="404040" w:themeColor="text1" w:themeTint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semiHidden/>
    <w:rsid w:val="005D3A03"/>
    <w:rPr>
      <w:i/>
      <w:iCs/>
      <w:color w:val="404040" w:themeColor="text1" w:themeTint="BF"/>
      <w:kern w:val="24"/>
    </w:rPr>
  </w:style>
  <w:style w:type="paragraph" w:styleId="Lista">
    <w:name w:val="List"/>
    <w:basedOn w:val="Normalny"/>
    <w:uiPriority w:val="99"/>
    <w:semiHidden/>
    <w:unhideWhenUsed/>
    <w:pPr>
      <w:ind w:left="360" w:firstLine="0"/>
      <w:contextualSpacing/>
    </w:pPr>
  </w:style>
  <w:style w:type="paragraph" w:styleId="Lista2">
    <w:name w:val="List 2"/>
    <w:basedOn w:val="Normalny"/>
    <w:uiPriority w:val="99"/>
    <w:semiHidden/>
    <w:unhideWhenUsed/>
    <w:pPr>
      <w:ind w:left="720" w:firstLine="0"/>
      <w:contextualSpacing/>
    </w:pPr>
  </w:style>
  <w:style w:type="paragraph" w:styleId="Lista3">
    <w:name w:val="List 3"/>
    <w:basedOn w:val="Normalny"/>
    <w:uiPriority w:val="99"/>
    <w:semiHidden/>
    <w:unhideWhenUsed/>
    <w:pPr>
      <w:ind w:left="1080" w:firstLine="0"/>
      <w:contextualSpacing/>
    </w:pPr>
  </w:style>
  <w:style w:type="paragraph" w:styleId="Lista4">
    <w:name w:val="List 4"/>
    <w:basedOn w:val="Normalny"/>
    <w:uiPriority w:val="99"/>
    <w:semiHidden/>
    <w:unhideWhenUsed/>
    <w:pPr>
      <w:ind w:left="1440" w:firstLine="0"/>
      <w:contextualSpacing/>
    </w:pPr>
  </w:style>
  <w:style w:type="paragraph" w:styleId="Lista5">
    <w:name w:val="List 5"/>
    <w:basedOn w:val="Normalny"/>
    <w:uiPriority w:val="99"/>
    <w:semiHidden/>
    <w:unhideWhenUsed/>
    <w:pPr>
      <w:ind w:left="1800" w:firstLine="0"/>
      <w:contextualSpacing/>
    </w:pPr>
  </w:style>
  <w:style w:type="paragraph" w:styleId="Listapunktowana">
    <w:name w:val="List Bullet"/>
    <w:basedOn w:val="Normalny"/>
    <w:uiPriority w:val="9"/>
    <w:unhideWhenUsed/>
    <w:qFormat/>
    <w:pPr>
      <w:numPr>
        <w:numId w:val="1"/>
      </w:numPr>
      <w:contextualSpacing/>
    </w:pPr>
  </w:style>
  <w:style w:type="paragraph" w:styleId="Listapunktowana2">
    <w:name w:val="List Bullet 2"/>
    <w:basedOn w:val="Normalny"/>
    <w:uiPriority w:val="99"/>
    <w:semiHidden/>
    <w:unhideWhenUsed/>
    <w:pPr>
      <w:numPr>
        <w:numId w:val="2"/>
      </w:numPr>
      <w:ind w:firstLine="0"/>
      <w:contextualSpacing/>
    </w:pPr>
  </w:style>
  <w:style w:type="paragraph" w:styleId="Listapunktowana3">
    <w:name w:val="List Bullet 3"/>
    <w:basedOn w:val="Normalny"/>
    <w:uiPriority w:val="99"/>
    <w:semiHidden/>
    <w:unhideWhenUsed/>
    <w:pPr>
      <w:numPr>
        <w:numId w:val="3"/>
      </w:numPr>
      <w:ind w:firstLine="0"/>
      <w:contextualSpacing/>
    </w:pPr>
  </w:style>
  <w:style w:type="paragraph" w:styleId="Listapunktowana4">
    <w:name w:val="List Bullet 4"/>
    <w:basedOn w:val="Normalny"/>
    <w:uiPriority w:val="99"/>
    <w:semiHidden/>
    <w:unhideWhenUsed/>
    <w:pPr>
      <w:numPr>
        <w:numId w:val="4"/>
      </w:numPr>
      <w:ind w:firstLine="0"/>
      <w:contextualSpacing/>
    </w:pPr>
  </w:style>
  <w:style w:type="paragraph" w:styleId="Listapunktowana5">
    <w:name w:val="List Bullet 5"/>
    <w:basedOn w:val="Normalny"/>
    <w:uiPriority w:val="99"/>
    <w:semiHidden/>
    <w:unhideWhenUsed/>
    <w:pPr>
      <w:numPr>
        <w:numId w:val="5"/>
      </w:numPr>
      <w:ind w:firstLine="0"/>
      <w:contextualSpacing/>
    </w:pPr>
  </w:style>
  <w:style w:type="paragraph" w:styleId="Lista-kontynuacja">
    <w:name w:val="List Continue"/>
    <w:basedOn w:val="Normalny"/>
    <w:uiPriority w:val="99"/>
    <w:semiHidden/>
    <w:unhideWhenUsed/>
    <w:pPr>
      <w:spacing w:after="120"/>
      <w:ind w:left="360" w:firstLine="0"/>
      <w:contextualSpacing/>
    </w:pPr>
  </w:style>
  <w:style w:type="paragraph" w:styleId="Lista-kontynuacja2">
    <w:name w:val="List Continue 2"/>
    <w:basedOn w:val="Normalny"/>
    <w:uiPriority w:val="99"/>
    <w:semiHidden/>
    <w:unhideWhenUsed/>
    <w:pPr>
      <w:spacing w:after="120"/>
      <w:ind w:left="720" w:firstLine="0"/>
      <w:contextualSpacing/>
    </w:pPr>
  </w:style>
  <w:style w:type="paragraph" w:styleId="Lista-kontynuacja3">
    <w:name w:val="List Continue 3"/>
    <w:basedOn w:val="Normalny"/>
    <w:uiPriority w:val="99"/>
    <w:semiHidden/>
    <w:unhideWhenUsed/>
    <w:pPr>
      <w:spacing w:after="120"/>
      <w:ind w:left="1080" w:firstLine="0"/>
      <w:contextualSpacing/>
    </w:pPr>
  </w:style>
  <w:style w:type="paragraph" w:styleId="Lista-kontynuacja4">
    <w:name w:val="List Continue 4"/>
    <w:basedOn w:val="Normalny"/>
    <w:uiPriority w:val="99"/>
    <w:semiHidden/>
    <w:unhideWhenUsed/>
    <w:pPr>
      <w:spacing w:after="120"/>
      <w:ind w:left="1440" w:firstLine="0"/>
      <w:contextualSpacing/>
    </w:pPr>
  </w:style>
  <w:style w:type="paragraph" w:styleId="Lista-kontynuacja5">
    <w:name w:val="List Continue 5"/>
    <w:basedOn w:val="Normalny"/>
    <w:uiPriority w:val="99"/>
    <w:semiHidden/>
    <w:unhideWhenUsed/>
    <w:pPr>
      <w:spacing w:after="120"/>
      <w:ind w:left="1800" w:firstLine="0"/>
      <w:contextualSpacing/>
    </w:pPr>
  </w:style>
  <w:style w:type="paragraph" w:styleId="Listanumerowana">
    <w:name w:val="List Number"/>
    <w:basedOn w:val="Normalny"/>
    <w:uiPriority w:val="9"/>
    <w:unhideWhenUsed/>
    <w:qFormat/>
    <w:pPr>
      <w:numPr>
        <w:numId w:val="6"/>
      </w:numPr>
      <w:contextualSpacing/>
    </w:pPr>
  </w:style>
  <w:style w:type="paragraph" w:styleId="Listanumerowana2">
    <w:name w:val="List Number 2"/>
    <w:basedOn w:val="Normalny"/>
    <w:uiPriority w:val="99"/>
    <w:semiHidden/>
    <w:unhideWhenUsed/>
    <w:pPr>
      <w:numPr>
        <w:numId w:val="7"/>
      </w:numPr>
      <w:ind w:firstLine="0"/>
      <w:contextualSpacing/>
    </w:pPr>
  </w:style>
  <w:style w:type="paragraph" w:styleId="Listanumerowana3">
    <w:name w:val="List Number 3"/>
    <w:basedOn w:val="Normalny"/>
    <w:uiPriority w:val="99"/>
    <w:semiHidden/>
    <w:unhideWhenUsed/>
    <w:pPr>
      <w:numPr>
        <w:numId w:val="8"/>
      </w:numPr>
      <w:ind w:firstLine="0"/>
      <w:contextualSpacing/>
    </w:pPr>
  </w:style>
  <w:style w:type="paragraph" w:styleId="Listanumerowana4">
    <w:name w:val="List Number 4"/>
    <w:basedOn w:val="Normalny"/>
    <w:uiPriority w:val="99"/>
    <w:semiHidden/>
    <w:unhideWhenUsed/>
    <w:pPr>
      <w:numPr>
        <w:numId w:val="9"/>
      </w:numPr>
      <w:ind w:firstLine="0"/>
      <w:contextualSpacing/>
    </w:pPr>
  </w:style>
  <w:style w:type="paragraph" w:styleId="Listanumerowana5">
    <w:name w:val="List Number 5"/>
    <w:basedOn w:val="Normalny"/>
    <w:uiPriority w:val="99"/>
    <w:semiHidden/>
    <w:unhideWhenUsed/>
    <w:pPr>
      <w:numPr>
        <w:numId w:val="10"/>
      </w:numPr>
      <w:ind w:firstLine="0"/>
      <w:contextualSpacing/>
    </w:pPr>
  </w:style>
  <w:style w:type="paragraph" w:styleId="Akapitzlist">
    <w:name w:val="List Paragraph"/>
    <w:basedOn w:val="Normalny"/>
    <w:uiPriority w:val="34"/>
    <w:unhideWhenUsed/>
    <w:qFormat/>
    <w:pPr>
      <w:ind w:left="720" w:firstLine="0"/>
      <w:contextualSpacing/>
    </w:pPr>
  </w:style>
  <w:style w:type="paragraph" w:styleId="Tekstmakra">
    <w:name w:val="macro"/>
    <w:link w:val="TekstmakraZnak"/>
    <w:uiPriority w:val="99"/>
    <w:semiHidden/>
    <w:unhideWhenUsed/>
    <w:rsid w:val="00FF200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firstLine="0"/>
    </w:pPr>
    <w:rPr>
      <w:rFonts w:ascii="Consolas" w:hAnsi="Consolas" w:cs="Consolas"/>
      <w:kern w:val="24"/>
      <w:sz w:val="22"/>
      <w:szCs w:val="20"/>
    </w:rPr>
  </w:style>
  <w:style w:type="character" w:customStyle="1" w:styleId="TekstmakraZnak">
    <w:name w:val="Tekst makra Znak"/>
    <w:basedOn w:val="Domylnaczcionkaakapitu"/>
    <w:link w:val="Tekstmakra"/>
    <w:uiPriority w:val="99"/>
    <w:semiHidden/>
    <w:rsid w:val="00FF2002"/>
    <w:rPr>
      <w:rFonts w:ascii="Consolas" w:hAnsi="Consolas" w:cs="Consolas"/>
      <w:kern w:val="24"/>
      <w:sz w:val="22"/>
      <w:szCs w:val="20"/>
    </w:rPr>
  </w:style>
  <w:style w:type="paragraph" w:styleId="Nagwekwiadomoci">
    <w:name w:val="Message Header"/>
    <w:basedOn w:val="Normalny"/>
    <w:link w:val="NagwekwiadomociZnak"/>
    <w:uiPriority w:val="9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080" w:firstLine="0"/>
    </w:pPr>
    <w:rPr>
      <w:rFonts w:asciiTheme="majorHAnsi" w:eastAsiaTheme="majorEastAsia" w:hAnsiTheme="majorHAnsi" w:cstheme="majorBidi"/>
    </w:rPr>
  </w:style>
  <w:style w:type="character" w:customStyle="1" w:styleId="NagwekwiadomociZnak">
    <w:name w:val="Nagłówek wiadomości Znak"/>
    <w:basedOn w:val="Domylnaczcionkaakapitu"/>
    <w:link w:val="Nagwekwiadomoci"/>
    <w:uiPriority w:val="99"/>
    <w:semiHidden/>
    <w:rPr>
      <w:rFonts w:asciiTheme="majorHAnsi" w:eastAsiaTheme="majorEastAsia" w:hAnsiTheme="majorHAnsi" w:cstheme="majorBidi"/>
      <w:kern w:val="24"/>
      <w:shd w:val="pct20" w:color="auto" w:fill="auto"/>
    </w:rPr>
  </w:style>
  <w:style w:type="paragraph" w:styleId="NormalnyWeb">
    <w:name w:val="Normal (Web)"/>
    <w:basedOn w:val="Normalny"/>
    <w:uiPriority w:val="99"/>
    <w:semiHidden/>
    <w:unhideWhenUsed/>
    <w:pPr>
      <w:ind w:firstLine="0"/>
    </w:pPr>
    <w:rPr>
      <w:rFonts w:ascii="Times New Roman" w:hAnsi="Times New Roman" w:cs="Times New Roman"/>
    </w:rPr>
  </w:style>
  <w:style w:type="paragraph" w:styleId="Wcicienormalne">
    <w:name w:val="Normal Indent"/>
    <w:basedOn w:val="Normalny"/>
    <w:uiPriority w:val="99"/>
    <w:semiHidden/>
    <w:unhideWhenUsed/>
    <w:pPr>
      <w:ind w:left="720" w:firstLine="0"/>
    </w:pPr>
  </w:style>
  <w:style w:type="paragraph" w:styleId="Nagweknotatki">
    <w:name w:val="Note Heading"/>
    <w:basedOn w:val="Normalny"/>
    <w:next w:val="Normalny"/>
    <w:link w:val="NagweknotatkiZnak"/>
    <w:uiPriority w:val="99"/>
    <w:semiHidden/>
    <w:unhideWhenUsed/>
    <w:pPr>
      <w:spacing w:line="240" w:lineRule="auto"/>
      <w:ind w:firstLine="0"/>
    </w:pPr>
  </w:style>
  <w:style w:type="character" w:customStyle="1" w:styleId="NagweknotatkiZnak">
    <w:name w:val="Nagłówek notatki Znak"/>
    <w:basedOn w:val="Domylnaczcionkaakapitu"/>
    <w:link w:val="Nagweknotatki"/>
    <w:uiPriority w:val="99"/>
    <w:semiHidden/>
    <w:rPr>
      <w:kern w:val="24"/>
    </w:rPr>
  </w:style>
  <w:style w:type="paragraph" w:styleId="Zwykytekst">
    <w:name w:val="Plain Text"/>
    <w:basedOn w:val="Normalny"/>
    <w:link w:val="ZwykytekstZnak"/>
    <w:uiPriority w:val="99"/>
    <w:semiHidden/>
    <w:unhideWhenUsed/>
    <w:rsid w:val="00FF2002"/>
    <w:pPr>
      <w:spacing w:line="240" w:lineRule="auto"/>
      <w:ind w:firstLine="0"/>
    </w:pPr>
    <w:rPr>
      <w:rFonts w:ascii="Consolas" w:hAnsi="Consolas" w:cs="Consolas"/>
      <w:sz w:val="22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FF2002"/>
    <w:rPr>
      <w:rFonts w:ascii="Consolas" w:hAnsi="Consolas" w:cs="Consolas"/>
      <w:kern w:val="24"/>
      <w:sz w:val="22"/>
      <w:szCs w:val="21"/>
    </w:rPr>
  </w:style>
  <w:style w:type="paragraph" w:styleId="Cytat">
    <w:name w:val="Quote"/>
    <w:basedOn w:val="Normalny"/>
    <w:next w:val="Normalny"/>
    <w:link w:val="CytatZnak"/>
    <w:uiPriority w:val="29"/>
    <w:semiHidden/>
    <w:unhideWhenUsed/>
    <w:qFormat/>
    <w:pPr>
      <w:spacing w:before="200" w:after="160"/>
      <w:ind w:left="864" w:right="864" w:firstLine="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semiHidden/>
    <w:rPr>
      <w:i/>
      <w:iCs/>
      <w:color w:val="404040" w:themeColor="text1" w:themeTint="BF"/>
      <w:kern w:val="24"/>
    </w:rPr>
  </w:style>
  <w:style w:type="paragraph" w:styleId="Zwrotgrzecznociowy">
    <w:name w:val="Salutation"/>
    <w:basedOn w:val="Normalny"/>
    <w:next w:val="Normalny"/>
    <w:link w:val="ZwrotgrzecznociowyZnak"/>
    <w:uiPriority w:val="99"/>
    <w:semiHidden/>
    <w:unhideWhenUsed/>
    <w:pPr>
      <w:ind w:firstLine="0"/>
    </w:pPr>
  </w:style>
  <w:style w:type="character" w:customStyle="1" w:styleId="ZwrotgrzecznociowyZnak">
    <w:name w:val="Zwrot grzecznościowy Znak"/>
    <w:basedOn w:val="Domylnaczcionkaakapitu"/>
    <w:link w:val="Zwrotgrzecznociowy"/>
    <w:uiPriority w:val="99"/>
    <w:semiHidden/>
    <w:rPr>
      <w:kern w:val="24"/>
    </w:rPr>
  </w:style>
  <w:style w:type="paragraph" w:styleId="Podpis">
    <w:name w:val="Signature"/>
    <w:basedOn w:val="Normalny"/>
    <w:link w:val="PodpisZnak"/>
    <w:uiPriority w:val="99"/>
    <w:semiHidden/>
    <w:unhideWhenUsed/>
    <w:pPr>
      <w:spacing w:line="240" w:lineRule="auto"/>
      <w:ind w:left="4320" w:firstLine="0"/>
    </w:pPr>
  </w:style>
  <w:style w:type="character" w:customStyle="1" w:styleId="PodpisZnak">
    <w:name w:val="Podpis Znak"/>
    <w:basedOn w:val="Domylnaczcionkaakapitu"/>
    <w:link w:val="Podpis"/>
    <w:uiPriority w:val="99"/>
    <w:semiHidden/>
    <w:rPr>
      <w:kern w:val="24"/>
    </w:rPr>
  </w:style>
  <w:style w:type="paragraph" w:styleId="Wykazrde">
    <w:name w:val="table of authorities"/>
    <w:basedOn w:val="Normalny"/>
    <w:next w:val="Normalny"/>
    <w:uiPriority w:val="99"/>
    <w:semiHidden/>
    <w:unhideWhenUsed/>
    <w:pPr>
      <w:ind w:left="240" w:firstLine="0"/>
    </w:pPr>
  </w:style>
  <w:style w:type="paragraph" w:styleId="Spisilustracji">
    <w:name w:val="table of figures"/>
    <w:basedOn w:val="Normalny"/>
    <w:next w:val="Normalny"/>
    <w:uiPriority w:val="99"/>
    <w:semiHidden/>
    <w:unhideWhenUsed/>
    <w:pPr>
      <w:ind w:firstLine="0"/>
    </w:pPr>
  </w:style>
  <w:style w:type="paragraph" w:styleId="Nagwekwykazurde">
    <w:name w:val="toa heading"/>
    <w:basedOn w:val="Normalny"/>
    <w:next w:val="Normalny"/>
    <w:uiPriority w:val="99"/>
    <w:semiHidden/>
    <w:unhideWhenUsed/>
    <w:pPr>
      <w:spacing w:before="120"/>
      <w:ind w:firstLine="0"/>
    </w:pPr>
    <w:rPr>
      <w:rFonts w:asciiTheme="majorHAnsi" w:eastAsiaTheme="majorEastAsia" w:hAnsiTheme="majorHAnsi" w:cstheme="majorBidi"/>
      <w:b/>
      <w:bCs/>
    </w:rPr>
  </w:style>
  <w:style w:type="paragraph" w:styleId="Spistreci4">
    <w:name w:val="toc 4"/>
    <w:basedOn w:val="Normalny"/>
    <w:next w:val="Normalny"/>
    <w:autoRedefine/>
    <w:uiPriority w:val="39"/>
    <w:semiHidden/>
    <w:unhideWhenUsed/>
    <w:pPr>
      <w:spacing w:after="100"/>
      <w:ind w:left="720" w:firstLine="0"/>
    </w:pPr>
  </w:style>
  <w:style w:type="paragraph" w:styleId="Spistreci5">
    <w:name w:val="toc 5"/>
    <w:basedOn w:val="Normalny"/>
    <w:next w:val="Normalny"/>
    <w:autoRedefine/>
    <w:uiPriority w:val="39"/>
    <w:semiHidden/>
    <w:unhideWhenUsed/>
    <w:pPr>
      <w:spacing w:after="100"/>
      <w:ind w:left="960" w:firstLine="0"/>
    </w:pPr>
  </w:style>
  <w:style w:type="paragraph" w:styleId="Spistreci6">
    <w:name w:val="toc 6"/>
    <w:basedOn w:val="Normalny"/>
    <w:next w:val="Normalny"/>
    <w:autoRedefine/>
    <w:uiPriority w:val="39"/>
    <w:semiHidden/>
    <w:unhideWhenUsed/>
    <w:pPr>
      <w:spacing w:after="100"/>
      <w:ind w:left="1200" w:firstLine="0"/>
    </w:pPr>
  </w:style>
  <w:style w:type="paragraph" w:styleId="Spistreci7">
    <w:name w:val="toc 7"/>
    <w:basedOn w:val="Normalny"/>
    <w:next w:val="Normalny"/>
    <w:autoRedefine/>
    <w:uiPriority w:val="39"/>
    <w:semiHidden/>
    <w:unhideWhenUsed/>
    <w:pPr>
      <w:spacing w:after="100"/>
      <w:ind w:left="1440" w:firstLine="0"/>
    </w:pPr>
  </w:style>
  <w:style w:type="paragraph" w:styleId="Spistreci8">
    <w:name w:val="toc 8"/>
    <w:basedOn w:val="Normalny"/>
    <w:next w:val="Normalny"/>
    <w:autoRedefine/>
    <w:uiPriority w:val="39"/>
    <w:semiHidden/>
    <w:unhideWhenUsed/>
    <w:pPr>
      <w:spacing w:after="100"/>
      <w:ind w:left="1680" w:firstLine="0"/>
    </w:pPr>
  </w:style>
  <w:style w:type="paragraph" w:styleId="Spistreci9">
    <w:name w:val="toc 9"/>
    <w:basedOn w:val="Normalny"/>
    <w:next w:val="Normalny"/>
    <w:autoRedefine/>
    <w:uiPriority w:val="39"/>
    <w:semiHidden/>
    <w:unhideWhenUsed/>
    <w:pPr>
      <w:spacing w:after="100"/>
      <w:ind w:left="1920" w:firstLine="0"/>
    </w:pPr>
  </w:style>
  <w:style w:type="character" w:styleId="Odwoanieprzypisukocowego">
    <w:name w:val="endnote reference"/>
    <w:basedOn w:val="Domylnaczcionkaakapitu"/>
    <w:uiPriority w:val="99"/>
    <w:semiHidden/>
    <w:unhideWhenUsed/>
    <w:rPr>
      <w:vertAlign w:val="superscript"/>
    </w:rPr>
  </w:style>
  <w:style w:type="character" w:styleId="Odwoanieprzypisudolnego">
    <w:name w:val="footnote reference"/>
    <w:basedOn w:val="Domylnaczcionkaakapitu"/>
    <w:uiPriority w:val="5"/>
    <w:unhideWhenUsed/>
    <w:qFormat/>
    <w:rPr>
      <w:vertAlign w:val="superscript"/>
    </w:rPr>
  </w:style>
  <w:style w:type="table" w:customStyle="1" w:styleId="RaportAPA">
    <w:name w:val="Raport APA"/>
    <w:basedOn w:val="Standardowy"/>
    <w:uiPriority w:val="99"/>
    <w:rsid w:val="00BF4184"/>
    <w:pPr>
      <w:spacing w:line="240" w:lineRule="auto"/>
      <w:ind w:firstLine="0"/>
    </w:pPr>
    <w:tblPr>
      <w:tblBorders>
        <w:top w:val="single" w:sz="12" w:space="0" w:color="auto"/>
        <w:bottom w:val="single" w:sz="12" w:space="0" w:color="auto"/>
      </w:tblBorders>
    </w:tblPr>
    <w:tblStylePr w:type="firstRow">
      <w:rPr>
        <w:rFonts w:asciiTheme="majorHAnsi" w:hAnsiTheme="majorHAnsi"/>
      </w:rPr>
      <w:tblPr/>
      <w:trPr>
        <w:tblHeader/>
      </w:trPr>
      <w:tcPr>
        <w:tcBorders>
          <w:top w:val="single" w:sz="12" w:space="0" w:color="auto"/>
          <w:left w:val="nil"/>
          <w:bottom w:val="single" w:sz="12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TabelaRysunek">
    <w:name w:val="Tabela/Rysunek"/>
    <w:basedOn w:val="Normalny"/>
    <w:uiPriority w:val="39"/>
    <w:qFormat/>
    <w:pPr>
      <w:spacing w:before="240"/>
      <w:ind w:firstLine="0"/>
      <w:contextualSpacing/>
    </w:pPr>
  </w:style>
  <w:style w:type="table" w:styleId="Zwykatabela1">
    <w:name w:val="Plain Table 1"/>
    <w:basedOn w:val="Standardowy"/>
    <w:uiPriority w:val="41"/>
    <w:rsid w:val="00E6004D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Odwoaniedokomentarza">
    <w:name w:val="annotation reference"/>
    <w:basedOn w:val="Domylnaczcionkaakapitu"/>
    <w:uiPriority w:val="99"/>
    <w:semiHidden/>
    <w:unhideWhenUsed/>
    <w:rsid w:val="00FF2002"/>
    <w:rPr>
      <w:sz w:val="22"/>
      <w:szCs w:val="16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qFormat/>
    <w:rsid w:val="00FF2002"/>
    <w:pPr>
      <w:spacing w:line="240" w:lineRule="auto"/>
    </w:pPr>
    <w:rPr>
      <w:sz w:val="22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FF2002"/>
    <w:rPr>
      <w:kern w:val="24"/>
      <w:sz w:val="22"/>
      <w:szCs w:val="20"/>
    </w:rPr>
  </w:style>
  <w:style w:type="character" w:styleId="HTML-kod">
    <w:name w:val="HTML Code"/>
    <w:basedOn w:val="Domylnaczcionkaakapitu"/>
    <w:uiPriority w:val="99"/>
    <w:semiHidden/>
    <w:unhideWhenUsed/>
    <w:rsid w:val="00FF2002"/>
    <w:rPr>
      <w:rFonts w:ascii="Consolas" w:hAnsi="Consolas"/>
      <w:sz w:val="22"/>
      <w:szCs w:val="20"/>
    </w:rPr>
  </w:style>
  <w:style w:type="character" w:styleId="HTML-klawiatura">
    <w:name w:val="HTML Keyboard"/>
    <w:basedOn w:val="Domylnaczcionkaakapitu"/>
    <w:uiPriority w:val="99"/>
    <w:semiHidden/>
    <w:unhideWhenUsed/>
    <w:rsid w:val="00FF2002"/>
    <w:rPr>
      <w:rFonts w:ascii="Consolas" w:hAnsi="Consolas"/>
      <w:sz w:val="22"/>
      <w:szCs w:val="20"/>
    </w:rPr>
  </w:style>
  <w:style w:type="character" w:styleId="HTML-staaszeroko">
    <w:name w:val="HTML Typewriter"/>
    <w:basedOn w:val="Domylnaczcionkaakapitu"/>
    <w:uiPriority w:val="99"/>
    <w:semiHidden/>
    <w:unhideWhenUsed/>
    <w:rsid w:val="00FF2002"/>
    <w:rPr>
      <w:rFonts w:ascii="Consolas" w:hAnsi="Consolas"/>
      <w:sz w:val="22"/>
      <w:szCs w:val="20"/>
    </w:rPr>
  </w:style>
  <w:style w:type="character" w:styleId="Wyrnienieintensywne">
    <w:name w:val="Intense Emphasis"/>
    <w:basedOn w:val="Domylnaczcionkaakapitu"/>
    <w:uiPriority w:val="21"/>
    <w:semiHidden/>
    <w:unhideWhenUsed/>
    <w:qFormat/>
    <w:rsid w:val="005D3A03"/>
    <w:rPr>
      <w:i/>
      <w:iCs/>
      <w:color w:val="373737" w:themeColor="accent1" w:themeShade="40"/>
    </w:rPr>
  </w:style>
  <w:style w:type="character" w:styleId="Odwoanieintensywne">
    <w:name w:val="Intense Reference"/>
    <w:basedOn w:val="Domylnaczcionkaakapitu"/>
    <w:uiPriority w:val="32"/>
    <w:semiHidden/>
    <w:unhideWhenUsed/>
    <w:qFormat/>
    <w:rsid w:val="00BA45DB"/>
    <w:rPr>
      <w:b/>
      <w:bCs/>
      <w:caps w:val="0"/>
      <w:smallCaps/>
      <w:color w:val="595959" w:themeColor="text1" w:themeTint="A6"/>
      <w:spacing w:val="5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9A6A3B"/>
    <w:pPr>
      <w:spacing w:before="240"/>
      <w:ind w:firstLine="720"/>
      <w:jc w:val="left"/>
      <w:outlineLvl w:val="9"/>
    </w:pPr>
    <w:rPr>
      <w:bCs w:val="0"/>
      <w:szCs w:val="32"/>
    </w:rPr>
  </w:style>
  <w:style w:type="character" w:styleId="UyteHipercze">
    <w:name w:val="FollowedHyperlink"/>
    <w:basedOn w:val="Domylnaczcionkaakapitu"/>
    <w:uiPriority w:val="99"/>
    <w:semiHidden/>
    <w:unhideWhenUsed/>
    <w:rsid w:val="009A6A3B"/>
    <w:rPr>
      <w:color w:val="595959" w:themeColor="text1" w:themeTint="A6"/>
      <w:u w:val="single"/>
    </w:rPr>
  </w:style>
  <w:style w:type="paragraph" w:customStyle="1" w:styleId="Tytu2">
    <w:name w:val="Tytuł 2"/>
    <w:basedOn w:val="Normalny"/>
    <w:uiPriority w:val="1"/>
    <w:qFormat/>
    <w:rsid w:val="00B823AA"/>
    <w:pPr>
      <w:ind w:firstLine="0"/>
      <w:jc w:val="center"/>
    </w:pPr>
  </w:style>
  <w:style w:type="character" w:styleId="Hipercze">
    <w:name w:val="Hyperlink"/>
    <w:basedOn w:val="Domylnaczcionkaakapitu"/>
    <w:uiPriority w:val="99"/>
    <w:unhideWhenUsed/>
    <w:rsid w:val="00614773"/>
    <w:rPr>
      <w:color w:val="5F5F5F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614773"/>
    <w:rPr>
      <w:color w:val="605E5C"/>
      <w:shd w:val="clear" w:color="auto" w:fill="E1DFDD"/>
    </w:rPr>
  </w:style>
  <w:style w:type="paragraph" w:styleId="Spistreci1">
    <w:name w:val="toc 1"/>
    <w:basedOn w:val="Normalny"/>
    <w:next w:val="Normalny"/>
    <w:autoRedefine/>
    <w:uiPriority w:val="39"/>
    <w:unhideWhenUsed/>
    <w:rsid w:val="00660A8F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660A8F"/>
    <w:pPr>
      <w:spacing w:after="100"/>
      <w:ind w:left="240"/>
    </w:pPr>
  </w:style>
  <w:style w:type="paragraph" w:styleId="Spistreci3">
    <w:name w:val="toc 3"/>
    <w:basedOn w:val="Normalny"/>
    <w:next w:val="Normalny"/>
    <w:autoRedefine/>
    <w:uiPriority w:val="39"/>
    <w:unhideWhenUsed/>
    <w:rsid w:val="009324AE"/>
    <w:pPr>
      <w:spacing w:after="100" w:line="259" w:lineRule="auto"/>
      <w:ind w:left="440" w:firstLine="0"/>
    </w:pPr>
    <w:rPr>
      <w:rFonts w:cs="Times New Roman"/>
      <w:kern w:val="0"/>
      <w:sz w:val="22"/>
      <w:szCs w:val="22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009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26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4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9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9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0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77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9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2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0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9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0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74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12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8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7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6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0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0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3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1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5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8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1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1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56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chart" Target="charts/chart3.xml"/><Relationship Id="rId26" Type="http://schemas.openxmlformats.org/officeDocument/2006/relationships/image" Target="media/image13.png"/><Relationship Id="rId3" Type="http://schemas.openxmlformats.org/officeDocument/2006/relationships/numbering" Target="numbering.xml"/><Relationship Id="rId21" Type="http://schemas.openxmlformats.org/officeDocument/2006/relationships/chart" Target="charts/chart4.xml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chart" Target="charts/chart1.xml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chart" Target="charts/chart5.xml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chart" Target="charts/chart2.xml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chart" Target="charts/chart6.xml"/><Relationship Id="rId30" Type="http://schemas.openxmlformats.org/officeDocument/2006/relationships/header" Target="header1.xml"/><Relationship Id="rId8" Type="http://schemas.openxmlformats.org/officeDocument/2006/relationships/endnotes" Target="end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iochj1\AppData\Roaming\Microsoft\Templates\Raport%20w%20stylu%20APA%20(6.%20edycja).dotx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05B-4ED1-BD0A-A846B9841C91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05B-4ED1-BD0A-A846B9841C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64881967"/>
        <c:axId val="748200175"/>
      </c:barChart>
      <c:catAx>
        <c:axId val="5648819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748200175"/>
        <c:crosses val="autoZero"/>
        <c:auto val="1"/>
        <c:lblAlgn val="ctr"/>
        <c:lblOffset val="100"/>
        <c:noMultiLvlLbl val="0"/>
      </c:catAx>
      <c:valAx>
        <c:axId val="74820017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648819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00A-432A-BAAC-A6C310D55597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00A-432A-BAAC-A6C310D555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64881967"/>
        <c:axId val="748200175"/>
      </c:barChart>
      <c:catAx>
        <c:axId val="5648819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748200175"/>
        <c:crosses val="autoZero"/>
        <c:auto val="1"/>
        <c:lblAlgn val="ctr"/>
        <c:lblOffset val="100"/>
        <c:noMultiLvlLbl val="0"/>
      </c:catAx>
      <c:valAx>
        <c:axId val="74820017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648819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395-44B1-B64D-E1891DAA401B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395-44B1-B64D-E1891DAA40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64881967"/>
        <c:axId val="748200175"/>
      </c:barChart>
      <c:catAx>
        <c:axId val="5648819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748200175"/>
        <c:crosses val="autoZero"/>
        <c:auto val="1"/>
        <c:lblAlgn val="ctr"/>
        <c:lblOffset val="100"/>
        <c:noMultiLvlLbl val="0"/>
      </c:catAx>
      <c:valAx>
        <c:axId val="74820017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648819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924-4604-BE9A-C443F76FFBCB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924-4604-BE9A-C443F76FFB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64881967"/>
        <c:axId val="748200175"/>
      </c:barChart>
      <c:catAx>
        <c:axId val="5648819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748200175"/>
        <c:crosses val="autoZero"/>
        <c:auto val="1"/>
        <c:lblAlgn val="ctr"/>
        <c:lblOffset val="100"/>
        <c:noMultiLvlLbl val="0"/>
      </c:catAx>
      <c:valAx>
        <c:axId val="74820017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648819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24-48C2-B7D9-23F39F11A668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24-48C2-B7D9-23F39F11A6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64881967"/>
        <c:axId val="748200175"/>
      </c:barChart>
      <c:catAx>
        <c:axId val="5648819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748200175"/>
        <c:crosses val="autoZero"/>
        <c:auto val="1"/>
        <c:lblAlgn val="ctr"/>
        <c:lblOffset val="100"/>
        <c:noMultiLvlLbl val="0"/>
      </c:catAx>
      <c:valAx>
        <c:axId val="74820017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648819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5E5-45A7-A348-FE05DAB9F09A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5E5-45A7-A348-FE05DAB9F0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64881967"/>
        <c:axId val="748200175"/>
      </c:barChart>
      <c:catAx>
        <c:axId val="5648819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748200175"/>
        <c:crosses val="autoZero"/>
        <c:auto val="1"/>
        <c:lblAlgn val="ctr"/>
        <c:lblOffset val="100"/>
        <c:noMultiLvlLbl val="0"/>
      </c:catAx>
      <c:valAx>
        <c:axId val="74820017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648819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6B9C05D856F848B6B2DCD1B9926C45BE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B837B5F5-AD53-45EA-8FE4-B50D42735A7D}"/>
      </w:docPartPr>
      <w:docPartBody>
        <w:p w:rsidR="00CB5C44" w:rsidRDefault="00CB5C44">
          <w:pPr>
            <w:pStyle w:val="6B9C05D856F848B6B2DCD1B9926C45BE"/>
          </w:pPr>
          <w:r w:rsidRPr="00FA473C">
            <w:rPr>
              <w:lang w:bidi="pl-PL"/>
            </w:rPr>
            <w:t>[Miejsce na tytuł, do 12 wyrazów, w maksymalnie dwóch wierszach]</w:t>
          </w:r>
        </w:p>
      </w:docPartBody>
    </w:docPart>
    <w:docPart>
      <w:docPartPr>
        <w:name w:val="1D407EC02A824515BC8F5CA6E8FAB541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C21456A8-AF13-4194-9B76-FB2F55A13E25}"/>
      </w:docPartPr>
      <w:docPartBody>
        <w:p w:rsidR="00CB5C44" w:rsidRDefault="00CB5C44">
          <w:pPr>
            <w:pStyle w:val="1D407EC02A824515BC8F5CA6E8FAB541"/>
          </w:pPr>
          <w:r w:rsidRPr="00FA473C">
            <w:rPr>
              <w:lang w:bidi="pl-PL"/>
            </w:rPr>
            <w:t>Streszczenie</w:t>
          </w:r>
        </w:p>
      </w:docPartBody>
    </w:docPart>
    <w:docPart>
      <w:docPartPr>
        <w:name w:val="75F1DF283A03420FB01E7E5DE09274AC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BC39AFC1-0447-414C-A08D-D7B71B31F2FE}"/>
      </w:docPartPr>
      <w:docPartBody>
        <w:p w:rsidR="00CB5C44" w:rsidRDefault="00CB5C44">
          <w:pPr>
            <w:pStyle w:val="75F1DF283A03420FB01E7E5DE09274AC"/>
          </w:pPr>
          <w:r w:rsidRPr="00FA473C">
            <w:rPr>
              <w:lang w:bidi="pl-PL"/>
            </w:rPr>
            <w:t>Tytuł rysunków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Lato">
    <w:panose1 w:val="020F0502020204030203"/>
    <w:charset w:val="EE"/>
    <w:family w:val="swiss"/>
    <w:pitch w:val="variable"/>
    <w:sig w:usb0="A00000AF" w:usb1="5000604B" w:usb2="00000000" w:usb3="00000000" w:csb0="00000093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B5C44"/>
    <w:rsid w:val="000A377B"/>
    <w:rsid w:val="00167814"/>
    <w:rsid w:val="001A1118"/>
    <w:rsid w:val="001D7C42"/>
    <w:rsid w:val="00427FD2"/>
    <w:rsid w:val="004F36D3"/>
    <w:rsid w:val="005F5AF5"/>
    <w:rsid w:val="00752DE7"/>
    <w:rsid w:val="007C59F9"/>
    <w:rsid w:val="007F0257"/>
    <w:rsid w:val="008D65E8"/>
    <w:rsid w:val="009246C3"/>
    <w:rsid w:val="009A0750"/>
    <w:rsid w:val="00C13283"/>
    <w:rsid w:val="00CA0103"/>
    <w:rsid w:val="00CB0614"/>
    <w:rsid w:val="00CB5C44"/>
    <w:rsid w:val="00F21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4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6B9C05D856F848B6B2DCD1B9926C45BE">
    <w:name w:val="6B9C05D856F848B6B2DCD1B9926C45BE"/>
  </w:style>
  <w:style w:type="paragraph" w:customStyle="1" w:styleId="4F85A14C94BB45DA89C30340DAB53795">
    <w:name w:val="4F85A14C94BB45DA89C30340DAB53795"/>
  </w:style>
  <w:style w:type="paragraph" w:customStyle="1" w:styleId="9F5F9B586D4648D7A937D55635C1FD9F">
    <w:name w:val="9F5F9B586D4648D7A937D55635C1FD9F"/>
  </w:style>
  <w:style w:type="paragraph" w:customStyle="1" w:styleId="8D51E864D0B04C44844C8A15AD9E76C9">
    <w:name w:val="8D51E864D0B04C44844C8A15AD9E76C9"/>
  </w:style>
  <w:style w:type="paragraph" w:customStyle="1" w:styleId="1212FFDD976144B6888A7E5D58914321">
    <w:name w:val="1212FFDD976144B6888A7E5D58914321"/>
  </w:style>
  <w:style w:type="paragraph" w:customStyle="1" w:styleId="1D407EC02A824515BC8F5CA6E8FAB541">
    <w:name w:val="1D407EC02A824515BC8F5CA6E8FAB541"/>
  </w:style>
  <w:style w:type="character" w:styleId="Uwydatnienie">
    <w:name w:val="Emphasis"/>
    <w:basedOn w:val="Domylnaczcionkaakapitu"/>
    <w:uiPriority w:val="4"/>
    <w:unhideWhenUsed/>
    <w:qFormat/>
    <w:rPr>
      <w:rFonts w:asciiTheme="minorHAnsi" w:hAnsiTheme="minorHAnsi"/>
      <w:i/>
      <w:iCs/>
      <w:sz w:val="24"/>
    </w:rPr>
  </w:style>
  <w:style w:type="paragraph" w:customStyle="1" w:styleId="B21FF5444FC74846B75BBE15991231EB">
    <w:name w:val="B21FF5444FC74846B75BBE15991231EB"/>
  </w:style>
  <w:style w:type="paragraph" w:customStyle="1" w:styleId="CC4CFDD1D057479E9DF9A0A9901EDC11">
    <w:name w:val="CC4CFDD1D057479E9DF9A0A9901EDC11"/>
  </w:style>
  <w:style w:type="paragraph" w:customStyle="1" w:styleId="00191A6F5CD74C76B54BF09D90F11E0B">
    <w:name w:val="00191A6F5CD74C76B54BF09D90F11E0B"/>
  </w:style>
  <w:style w:type="paragraph" w:customStyle="1" w:styleId="F74904413AEF4995A06D8EF09B9F3A3D">
    <w:name w:val="F74904413AEF4995A06D8EF09B9F3A3D"/>
  </w:style>
  <w:style w:type="paragraph" w:customStyle="1" w:styleId="7173E69D9BAB4094A8678B407484AEA0">
    <w:name w:val="7173E69D9BAB4094A8678B407484AEA0"/>
  </w:style>
  <w:style w:type="paragraph" w:customStyle="1" w:styleId="C69B0D2D51F4425E970AA52371880300">
    <w:name w:val="C69B0D2D51F4425E970AA52371880300"/>
  </w:style>
  <w:style w:type="paragraph" w:customStyle="1" w:styleId="D7375F0F7E5C4585A7937985862FA9B5">
    <w:name w:val="D7375F0F7E5C4585A7937985862FA9B5"/>
  </w:style>
  <w:style w:type="paragraph" w:customStyle="1" w:styleId="263FD3B0279242A5AEFAFBD3F8DFA16E">
    <w:name w:val="263FD3B0279242A5AEFAFBD3F8DFA16E"/>
  </w:style>
  <w:style w:type="paragraph" w:customStyle="1" w:styleId="89D7F4ACC37E4D10B9CE5BECB738D35F">
    <w:name w:val="89D7F4ACC37E4D10B9CE5BECB738D35F"/>
  </w:style>
  <w:style w:type="paragraph" w:customStyle="1" w:styleId="CFD6D9C8E1EE49E0B87BB206C6FFFD3C">
    <w:name w:val="CFD6D9C8E1EE49E0B87BB206C6FFFD3C"/>
  </w:style>
  <w:style w:type="paragraph" w:customStyle="1" w:styleId="92538BAA7FB34A37A1C1C58D173885E2">
    <w:name w:val="92538BAA7FB34A37A1C1C58D173885E2"/>
  </w:style>
  <w:style w:type="paragraph" w:customStyle="1" w:styleId="FB26496185734363897153D66D3613C6">
    <w:name w:val="FB26496185734363897153D66D3613C6"/>
  </w:style>
  <w:style w:type="paragraph" w:customStyle="1" w:styleId="08CD119920AF452993D2CC89E187CDE6">
    <w:name w:val="08CD119920AF452993D2CC89E187CDE6"/>
  </w:style>
  <w:style w:type="paragraph" w:customStyle="1" w:styleId="20442EE15C7C47C18E5557333D1319FA">
    <w:name w:val="20442EE15C7C47C18E5557333D1319FA"/>
  </w:style>
  <w:style w:type="paragraph" w:customStyle="1" w:styleId="4FE704C8FA334B89996598AF6826D99A">
    <w:name w:val="4FE704C8FA334B89996598AF6826D99A"/>
  </w:style>
  <w:style w:type="paragraph" w:customStyle="1" w:styleId="FF6343FE8AF24B65A08E41945A44331E">
    <w:name w:val="FF6343FE8AF24B65A08E41945A44331E"/>
  </w:style>
  <w:style w:type="paragraph" w:customStyle="1" w:styleId="51D6ECC931E34699BAB50B07F3E1534C">
    <w:name w:val="51D6ECC931E34699BAB50B07F3E1534C"/>
  </w:style>
  <w:style w:type="paragraph" w:customStyle="1" w:styleId="88E1ECDCA4BF484BAB40FB6DAA934ABA">
    <w:name w:val="88E1ECDCA4BF484BAB40FB6DAA934ABA"/>
  </w:style>
  <w:style w:type="paragraph" w:customStyle="1" w:styleId="63D8E4AAAAE046198A91BCF1138017F2">
    <w:name w:val="63D8E4AAAAE046198A91BCF1138017F2"/>
  </w:style>
  <w:style w:type="paragraph" w:customStyle="1" w:styleId="362097B38ABF436FA95CBF53CED2B447">
    <w:name w:val="362097B38ABF436FA95CBF53CED2B447"/>
  </w:style>
  <w:style w:type="paragraph" w:customStyle="1" w:styleId="553542ABA1954D4FABCC8BA318C1AEA9">
    <w:name w:val="553542ABA1954D4FABCC8BA318C1AEA9"/>
  </w:style>
  <w:style w:type="paragraph" w:customStyle="1" w:styleId="5AEBA1FFE8F5461B83EEF913ECFD6BD0">
    <w:name w:val="5AEBA1FFE8F5461B83EEF913ECFD6BD0"/>
  </w:style>
  <w:style w:type="paragraph" w:customStyle="1" w:styleId="CDD76B555DB547EEBA3FBBAB136D582B">
    <w:name w:val="CDD76B555DB547EEBA3FBBAB136D582B"/>
  </w:style>
  <w:style w:type="paragraph" w:customStyle="1" w:styleId="DD15BCE4FE8346F3985563A4150C0B62">
    <w:name w:val="DD15BCE4FE8346F3985563A4150C0B62"/>
  </w:style>
  <w:style w:type="paragraph" w:customStyle="1" w:styleId="EC025A2907A345FF8FB6171BFE915EAA">
    <w:name w:val="EC025A2907A345FF8FB6171BFE915EAA"/>
  </w:style>
  <w:style w:type="paragraph" w:customStyle="1" w:styleId="632D3BA827814979A4697A9F706F1E7E">
    <w:name w:val="632D3BA827814979A4697A9F706F1E7E"/>
  </w:style>
  <w:style w:type="paragraph" w:customStyle="1" w:styleId="FC6C13B645414D9BA8C94CA33B032599">
    <w:name w:val="FC6C13B645414D9BA8C94CA33B032599"/>
  </w:style>
  <w:style w:type="paragraph" w:customStyle="1" w:styleId="D50C64E6A61B4FFE8F2DA8F4A4B9526B">
    <w:name w:val="D50C64E6A61B4FFE8F2DA8F4A4B9526B"/>
  </w:style>
  <w:style w:type="paragraph" w:customStyle="1" w:styleId="82AA2C96B4A54802AA87C23C71F7AA81">
    <w:name w:val="82AA2C96B4A54802AA87C23C71F7AA81"/>
  </w:style>
  <w:style w:type="paragraph" w:customStyle="1" w:styleId="51C25CE08C984068BF5D3C63E39AE333">
    <w:name w:val="51C25CE08C984068BF5D3C63E39AE333"/>
  </w:style>
  <w:style w:type="paragraph" w:customStyle="1" w:styleId="C0DB736904C848F4982F5886946EC5F3">
    <w:name w:val="C0DB736904C848F4982F5886946EC5F3"/>
  </w:style>
  <w:style w:type="paragraph" w:customStyle="1" w:styleId="F7DC67B6321843DFA3918B8EF3FE4DB6">
    <w:name w:val="F7DC67B6321843DFA3918B8EF3FE4DB6"/>
  </w:style>
  <w:style w:type="paragraph" w:customStyle="1" w:styleId="505779789DDC477A89226240C9B139F5">
    <w:name w:val="505779789DDC477A89226240C9B139F5"/>
  </w:style>
  <w:style w:type="paragraph" w:customStyle="1" w:styleId="C85A846B39CF483DA558FC1C31123BFF">
    <w:name w:val="C85A846B39CF483DA558FC1C31123BFF"/>
  </w:style>
  <w:style w:type="paragraph" w:customStyle="1" w:styleId="9E98720ED7914E27A824D25CCAA3DC68">
    <w:name w:val="9E98720ED7914E27A824D25CCAA3DC68"/>
  </w:style>
  <w:style w:type="paragraph" w:customStyle="1" w:styleId="7BA42716E9FB4D2795F15C0D86A886F6">
    <w:name w:val="7BA42716E9FB4D2795F15C0D86A886F6"/>
  </w:style>
  <w:style w:type="paragraph" w:customStyle="1" w:styleId="63FC528D402344E3A08021B2BF452ED1">
    <w:name w:val="63FC528D402344E3A08021B2BF452ED1"/>
  </w:style>
  <w:style w:type="paragraph" w:customStyle="1" w:styleId="6D865B3249D742C0BD4A6E7BF5C562DB">
    <w:name w:val="6D865B3249D742C0BD4A6E7BF5C562DB"/>
  </w:style>
  <w:style w:type="paragraph" w:customStyle="1" w:styleId="9492398004424F4EA3E35B040AB80950">
    <w:name w:val="9492398004424F4EA3E35B040AB80950"/>
  </w:style>
  <w:style w:type="paragraph" w:customStyle="1" w:styleId="CD1D76D368EE4124B17AC349C98BF1B5">
    <w:name w:val="CD1D76D368EE4124B17AC349C98BF1B5"/>
  </w:style>
  <w:style w:type="paragraph" w:customStyle="1" w:styleId="F77321ED8BDC432D9B049E479B4F4E6E">
    <w:name w:val="F77321ED8BDC432D9B049E479B4F4E6E"/>
  </w:style>
  <w:style w:type="paragraph" w:customStyle="1" w:styleId="B81BD258D98C475AA942E9F6C1DAD3A9">
    <w:name w:val="B81BD258D98C475AA942E9F6C1DAD3A9"/>
  </w:style>
  <w:style w:type="paragraph" w:customStyle="1" w:styleId="F45598343399410CA777FA1B55351FFD">
    <w:name w:val="F45598343399410CA777FA1B55351FFD"/>
  </w:style>
  <w:style w:type="paragraph" w:customStyle="1" w:styleId="8195C64ACAC54DAE895A0350A3879E4B">
    <w:name w:val="8195C64ACAC54DAE895A0350A3879E4B"/>
  </w:style>
  <w:style w:type="paragraph" w:customStyle="1" w:styleId="0D05ED22F589449BA1AC629F970A2050">
    <w:name w:val="0D05ED22F589449BA1AC629F970A2050"/>
  </w:style>
  <w:style w:type="paragraph" w:customStyle="1" w:styleId="DA1BA1713C8347FF991366209AAB31E2">
    <w:name w:val="DA1BA1713C8347FF991366209AAB31E2"/>
  </w:style>
  <w:style w:type="paragraph" w:customStyle="1" w:styleId="4A4DDF522AF5462DB4CBAC774C9386E1">
    <w:name w:val="4A4DDF522AF5462DB4CBAC774C9386E1"/>
  </w:style>
  <w:style w:type="paragraph" w:customStyle="1" w:styleId="AD660034CF334E2BB68E2A1E89B31C77">
    <w:name w:val="AD660034CF334E2BB68E2A1E89B31C77"/>
  </w:style>
  <w:style w:type="paragraph" w:customStyle="1" w:styleId="ECCE7139FF11491A8449BC6FC76FD447">
    <w:name w:val="ECCE7139FF11491A8449BC6FC76FD447"/>
  </w:style>
  <w:style w:type="paragraph" w:customStyle="1" w:styleId="BF989F3501CA410793F448F79F7C61DC">
    <w:name w:val="BF989F3501CA410793F448F79F7C61DC"/>
  </w:style>
  <w:style w:type="paragraph" w:customStyle="1" w:styleId="20B0E2D3B1A242308C35347A6A6A9595">
    <w:name w:val="20B0E2D3B1A242308C35347A6A6A9595"/>
  </w:style>
  <w:style w:type="paragraph" w:customStyle="1" w:styleId="4585B21587ED45069F26C8DD31D88BF2">
    <w:name w:val="4585B21587ED45069F26C8DD31D88BF2"/>
  </w:style>
  <w:style w:type="paragraph" w:customStyle="1" w:styleId="8582830ED3134D289D70FC92E7175FC3">
    <w:name w:val="8582830ED3134D289D70FC92E7175FC3"/>
  </w:style>
  <w:style w:type="paragraph" w:customStyle="1" w:styleId="CC14CFF3263F4312BC58B7FCEFE24BB5">
    <w:name w:val="CC14CFF3263F4312BC58B7FCEFE24BB5"/>
  </w:style>
  <w:style w:type="paragraph" w:customStyle="1" w:styleId="9D2FA953A504440781FEF1F23A1D931B">
    <w:name w:val="9D2FA953A504440781FEF1F23A1D931B"/>
  </w:style>
  <w:style w:type="paragraph" w:customStyle="1" w:styleId="75F1DF283A03420FB01E7E5DE09274AC">
    <w:name w:val="75F1DF283A03420FB01E7E5DE09274AC"/>
  </w:style>
  <w:style w:type="paragraph" w:customStyle="1" w:styleId="0AF41A60825A4BDD9E8139DF11D5531D">
    <w:name w:val="0AF41A60825A4BDD9E8139DF11D5531D"/>
  </w:style>
  <w:style w:type="paragraph" w:customStyle="1" w:styleId="56690E31969F437BA4D4EA1F02FB22DE">
    <w:name w:val="56690E31969F437BA4D4EA1F02FB22DE"/>
    <w:rsid w:val="00CB5C44"/>
  </w:style>
  <w:style w:type="paragraph" w:customStyle="1" w:styleId="9716B718A5A545468D5B029E092A7DDD">
    <w:name w:val="9716B718A5A545468D5B029E092A7DDD"/>
    <w:rsid w:val="00CB5C44"/>
  </w:style>
  <w:style w:type="paragraph" w:customStyle="1" w:styleId="2CDC6588630C4A00B4CF8B721F1EDC48">
    <w:name w:val="2CDC6588630C4A00B4CF8B721F1EDC48"/>
    <w:rsid w:val="00CB5C44"/>
  </w:style>
  <w:style w:type="paragraph" w:customStyle="1" w:styleId="DE7745F0BA2F48C78CFB2D37781989AE">
    <w:name w:val="DE7745F0BA2F48C78CFB2D37781989AE"/>
    <w:rsid w:val="00CB5C44"/>
  </w:style>
  <w:style w:type="paragraph" w:customStyle="1" w:styleId="0B5B75D53B6D4CD4AEEEBC4171C21407">
    <w:name w:val="0B5B75D53B6D4CD4AEEEBC4171C21407"/>
    <w:rsid w:val="00CB5C44"/>
  </w:style>
  <w:style w:type="paragraph" w:customStyle="1" w:styleId="A49510B017EC432EBB3326E8FC418BA1">
    <w:name w:val="A49510B017EC432EBB3326E8FC418BA1"/>
    <w:rsid w:val="00CB5C44"/>
  </w:style>
  <w:style w:type="paragraph" w:customStyle="1" w:styleId="CE040CA69C4A408D8923B76852C88C4C">
    <w:name w:val="CE040CA69C4A408D8923B76852C88C4C"/>
    <w:rsid w:val="00CB5C44"/>
  </w:style>
  <w:style w:type="paragraph" w:customStyle="1" w:styleId="3D2F4495C210468E8ABD91552ECC1289">
    <w:name w:val="3D2F4495C210468E8ABD91552ECC1289"/>
    <w:rsid w:val="00CB5C44"/>
  </w:style>
  <w:style w:type="paragraph" w:customStyle="1" w:styleId="BA106D3BEBDA40ACA8BA489C71D1A2C6">
    <w:name w:val="BA106D3BEBDA40ACA8BA489C71D1A2C6"/>
    <w:rsid w:val="00CB5C44"/>
  </w:style>
  <w:style w:type="paragraph" w:customStyle="1" w:styleId="DFB8206D72154260821062CADC6EF8F5">
    <w:name w:val="DFB8206D72154260821062CADC6EF8F5"/>
    <w:rsid w:val="00CB5C44"/>
  </w:style>
  <w:style w:type="paragraph" w:customStyle="1" w:styleId="CE03A0E871B14E72ACC33F60B9B3A058">
    <w:name w:val="CE03A0E871B14E72ACC33F60B9B3A058"/>
    <w:rsid w:val="00CB5C44"/>
  </w:style>
  <w:style w:type="paragraph" w:customStyle="1" w:styleId="744B8308E4E045E5BBDDE7430A4E9A6A">
    <w:name w:val="744B8308E4E045E5BBDDE7430A4E9A6A"/>
    <w:rsid w:val="00CB5C44"/>
  </w:style>
  <w:style w:type="paragraph" w:customStyle="1" w:styleId="A34A2324419B4766875593EB08779D2F">
    <w:name w:val="A34A2324419B4766875593EB08779D2F"/>
    <w:rsid w:val="00CB5C44"/>
  </w:style>
  <w:style w:type="paragraph" w:customStyle="1" w:styleId="4C61D5BDA2DC48BE9A45069B07D50515">
    <w:name w:val="4C61D5BDA2DC48BE9A45069B07D50515"/>
    <w:rsid w:val="00CB5C44"/>
  </w:style>
  <w:style w:type="paragraph" w:customStyle="1" w:styleId="04C6B818185E4A319F62EA77308C69BE">
    <w:name w:val="04C6B818185E4A319F62EA77308C69BE"/>
    <w:rsid w:val="00CB5C44"/>
  </w:style>
  <w:style w:type="paragraph" w:customStyle="1" w:styleId="65638A88AF264AA3BF7B9D4F502F6139">
    <w:name w:val="65638A88AF264AA3BF7B9D4F502F6139"/>
    <w:rsid w:val="00CB5C44"/>
  </w:style>
  <w:style w:type="paragraph" w:customStyle="1" w:styleId="AECC22DCF7FE4F0B8438997B74C574DF">
    <w:name w:val="AECC22DCF7FE4F0B8438997B74C574DF"/>
    <w:rsid w:val="00CB5C44"/>
  </w:style>
  <w:style w:type="paragraph" w:customStyle="1" w:styleId="246B30625F974E32A53D980072011A4A">
    <w:name w:val="246B30625F974E32A53D980072011A4A"/>
    <w:rsid w:val="00CB5C44"/>
  </w:style>
  <w:style w:type="paragraph" w:customStyle="1" w:styleId="EBB830B9F7834D85BBC9960C81F7F755">
    <w:name w:val="EBB830B9F7834D85BBC9960C81F7F755"/>
    <w:rsid w:val="00CB5C44"/>
  </w:style>
  <w:style w:type="paragraph" w:customStyle="1" w:styleId="466E32A095D6434DB09D819B2EFE1392">
    <w:name w:val="466E32A095D6434DB09D819B2EFE1392"/>
    <w:rsid w:val="00CB5C44"/>
  </w:style>
  <w:style w:type="paragraph" w:customStyle="1" w:styleId="13A854644491430E995EC5766247D602">
    <w:name w:val="13A854644491430E995EC5766247D602"/>
    <w:rsid w:val="00CB5C44"/>
  </w:style>
  <w:style w:type="paragraph" w:customStyle="1" w:styleId="40E8C5E7C5A54EE49CBBEA8D2E00DCE0">
    <w:name w:val="40E8C5E7C5A54EE49CBBEA8D2E00DCE0"/>
    <w:rsid w:val="00CB5C44"/>
  </w:style>
  <w:style w:type="paragraph" w:customStyle="1" w:styleId="FA45924026BC408792921078CEFFD587">
    <w:name w:val="FA45924026BC408792921078CEFFD587"/>
    <w:rsid w:val="00CB5C44"/>
  </w:style>
  <w:style w:type="paragraph" w:customStyle="1" w:styleId="36F200123F3F47FF9248E86CC42A7CF0">
    <w:name w:val="36F200123F3F47FF9248E86CC42A7CF0"/>
    <w:rsid w:val="00CB5C44"/>
  </w:style>
  <w:style w:type="paragraph" w:customStyle="1" w:styleId="388BB4CB058E478FAA5985044C6AD534">
    <w:name w:val="388BB4CB058E478FAA5985044C6AD534"/>
    <w:rsid w:val="00CB5C44"/>
  </w:style>
  <w:style w:type="paragraph" w:customStyle="1" w:styleId="1530B44C5A7A42D6BE653E63CBDDE477">
    <w:name w:val="1530B44C5A7A42D6BE653E63CBDDE477"/>
    <w:rsid w:val="00CB5C44"/>
  </w:style>
  <w:style w:type="paragraph" w:customStyle="1" w:styleId="E5222FF03F5545EEA40D286B76A0089E">
    <w:name w:val="E5222FF03F5545EEA40D286B76A0089E"/>
    <w:rsid w:val="00CB5C44"/>
  </w:style>
  <w:style w:type="paragraph" w:customStyle="1" w:styleId="81F679BDE67C41459C72DAA296FCD349">
    <w:name w:val="81F679BDE67C41459C72DAA296FCD349"/>
    <w:rsid w:val="00CB5C44"/>
  </w:style>
  <w:style w:type="paragraph" w:customStyle="1" w:styleId="9D75ECE8858F4DCF8B184F20F3844A20">
    <w:name w:val="9D75ECE8858F4DCF8B184F20F3844A20"/>
    <w:rsid w:val="00CB5C44"/>
  </w:style>
  <w:style w:type="paragraph" w:customStyle="1" w:styleId="A874B973572C4C08980128E6AD405A1A">
    <w:name w:val="A874B973572C4C08980128E6AD405A1A"/>
    <w:rsid w:val="00CB5C44"/>
  </w:style>
  <w:style w:type="paragraph" w:customStyle="1" w:styleId="C370451C7AB4430FABDB4ECDE184512E">
    <w:name w:val="C370451C7AB4430FABDB4ECDE184512E"/>
    <w:rsid w:val="00CB5C44"/>
  </w:style>
  <w:style w:type="paragraph" w:customStyle="1" w:styleId="2D81CA52CD9A4F96AF6895D8B1C56703">
    <w:name w:val="2D81CA52CD9A4F96AF6895D8B1C56703"/>
    <w:rsid w:val="00CB5C44"/>
  </w:style>
  <w:style w:type="paragraph" w:customStyle="1" w:styleId="483E2C992B864080ADD5B32707FB828A">
    <w:name w:val="483E2C992B864080ADD5B32707FB828A"/>
    <w:rsid w:val="00CB5C44"/>
  </w:style>
  <w:style w:type="paragraph" w:customStyle="1" w:styleId="70045DBB6962427D85B98246D8F57603">
    <w:name w:val="70045DBB6962427D85B98246D8F57603"/>
    <w:rsid w:val="00CB5C44"/>
  </w:style>
  <w:style w:type="paragraph" w:customStyle="1" w:styleId="8549BC86DDC04FE8A5BB346D9B5EE4FE">
    <w:name w:val="8549BC86DDC04FE8A5BB346D9B5EE4FE"/>
    <w:rsid w:val="00CB5C44"/>
  </w:style>
  <w:style w:type="paragraph" w:customStyle="1" w:styleId="BEBA0338033D4B48B071D8D7E645C1B9">
    <w:name w:val="BEBA0338033D4B48B071D8D7E645C1B9"/>
    <w:rsid w:val="00CB5C44"/>
  </w:style>
  <w:style w:type="paragraph" w:customStyle="1" w:styleId="070A0550A6A94CBEA999E5D40D7FED05">
    <w:name w:val="070A0550A6A94CBEA999E5D40D7FED05"/>
    <w:rsid w:val="00CB5C44"/>
  </w:style>
  <w:style w:type="paragraph" w:customStyle="1" w:styleId="E1D81026D45F45358BF4F2D07C9D6F36">
    <w:name w:val="E1D81026D45F45358BF4F2D07C9D6F36"/>
    <w:rsid w:val="00CB5C44"/>
  </w:style>
  <w:style w:type="paragraph" w:customStyle="1" w:styleId="D5814DD0D455433391E3FFE359B9B30A">
    <w:name w:val="D5814DD0D455433391E3FFE359B9B30A"/>
    <w:rsid w:val="00CB5C44"/>
  </w:style>
  <w:style w:type="paragraph" w:customStyle="1" w:styleId="C6027F781BEE4C219FEF55EF6A901097">
    <w:name w:val="C6027F781BEE4C219FEF55EF6A901097"/>
    <w:rsid w:val="00CB5C44"/>
  </w:style>
  <w:style w:type="paragraph" w:customStyle="1" w:styleId="ED9F2F1CE8B249FFB0D9288AF331CA37">
    <w:name w:val="ED9F2F1CE8B249FFB0D9288AF331CA37"/>
    <w:rsid w:val="00CB5C44"/>
  </w:style>
  <w:style w:type="paragraph" w:customStyle="1" w:styleId="62C21596188D44459FD1451B0DF8E382">
    <w:name w:val="62C21596188D44459FD1451B0DF8E382"/>
    <w:rsid w:val="00CB5C44"/>
  </w:style>
  <w:style w:type="paragraph" w:customStyle="1" w:styleId="1C1CF1C176D24642AA434E4E64548FD3">
    <w:name w:val="1C1CF1C176D24642AA434E4E64548FD3"/>
    <w:rsid w:val="00CB5C44"/>
  </w:style>
  <w:style w:type="paragraph" w:customStyle="1" w:styleId="CB2EACB269FD43F4B766019F8BB66594">
    <w:name w:val="CB2EACB269FD43F4B766019F8BB66594"/>
    <w:rsid w:val="00CB5C44"/>
  </w:style>
  <w:style w:type="paragraph" w:customStyle="1" w:styleId="068DE99BB8E14D9EBC3637DA8BF1A56D">
    <w:name w:val="068DE99BB8E14D9EBC3637DA8BF1A56D"/>
    <w:rsid w:val="00CB5C44"/>
  </w:style>
  <w:style w:type="paragraph" w:customStyle="1" w:styleId="EA02E3FC0EA94633B73FDB13B61BE841">
    <w:name w:val="EA02E3FC0EA94633B73FDB13B61BE841"/>
    <w:rsid w:val="00CB5C44"/>
  </w:style>
  <w:style w:type="paragraph" w:customStyle="1" w:styleId="DF808830DA1E407B91596FCD58D78BB2">
    <w:name w:val="DF808830DA1E407B91596FCD58D78BB2"/>
    <w:rsid w:val="00CB5C44"/>
  </w:style>
  <w:style w:type="paragraph" w:customStyle="1" w:styleId="2CA8059BC402479BB475CA09CC46BC43">
    <w:name w:val="2CA8059BC402479BB475CA09CC46BC43"/>
    <w:rsid w:val="00CB5C44"/>
  </w:style>
  <w:style w:type="paragraph" w:customStyle="1" w:styleId="DDF57F5393044F87B286958FC39913BA">
    <w:name w:val="DDF57F5393044F87B286958FC39913BA"/>
    <w:rsid w:val="00CB5C44"/>
  </w:style>
  <w:style w:type="paragraph" w:customStyle="1" w:styleId="304E57A045A34C01B8200A3A0861259E">
    <w:name w:val="304E57A045A34C01B8200A3A0861259E"/>
    <w:rsid w:val="00CB5C44"/>
  </w:style>
  <w:style w:type="paragraph" w:customStyle="1" w:styleId="7297EF6AB39C4691A3600785F47452A9">
    <w:name w:val="7297EF6AB39C4691A3600785F47452A9"/>
    <w:rsid w:val="00CB5C44"/>
  </w:style>
  <w:style w:type="paragraph" w:customStyle="1" w:styleId="4BDDE02AC589477597B7C773483182F4">
    <w:name w:val="4BDDE02AC589477597B7C773483182F4"/>
    <w:rsid w:val="00CB5C44"/>
  </w:style>
  <w:style w:type="paragraph" w:customStyle="1" w:styleId="95318C4B0385452E91FEC84365A1E9C9">
    <w:name w:val="95318C4B0385452E91FEC84365A1E9C9"/>
    <w:rsid w:val="00CB5C44"/>
  </w:style>
  <w:style w:type="paragraph" w:customStyle="1" w:styleId="14291DF5938942C49B9AD5A7BB5562A5">
    <w:name w:val="14291DF5938942C49B9AD5A7BB5562A5"/>
    <w:rsid w:val="00CB5C44"/>
  </w:style>
  <w:style w:type="paragraph" w:customStyle="1" w:styleId="9041A3A1E950405C999082C25D577B59">
    <w:name w:val="9041A3A1E950405C999082C25D577B59"/>
    <w:rsid w:val="00CB5C44"/>
  </w:style>
  <w:style w:type="paragraph" w:customStyle="1" w:styleId="07CA1D508F044E6C92E88CE01589691E">
    <w:name w:val="07CA1D508F044E6C92E88CE01589691E"/>
    <w:rsid w:val="00CB5C44"/>
  </w:style>
  <w:style w:type="paragraph" w:customStyle="1" w:styleId="CC171257582044DEB476ACCE6DF1B864">
    <w:name w:val="CC171257582044DEB476ACCE6DF1B864"/>
    <w:rsid w:val="00CB5C44"/>
  </w:style>
  <w:style w:type="paragraph" w:customStyle="1" w:styleId="0C04DD3788AE4C7D83AA07994C52E208">
    <w:name w:val="0C04DD3788AE4C7D83AA07994C52E208"/>
    <w:rsid w:val="00CB5C44"/>
  </w:style>
  <w:style w:type="paragraph" w:customStyle="1" w:styleId="2E653E9A554F48529CFD8073430FB951">
    <w:name w:val="2E653E9A554F48529CFD8073430FB951"/>
    <w:rsid w:val="00CB5C44"/>
  </w:style>
  <w:style w:type="paragraph" w:customStyle="1" w:styleId="05AD3DCE21014DCCB25FFF4061145A43">
    <w:name w:val="05AD3DCE21014DCCB25FFF4061145A43"/>
    <w:rsid w:val="00CB5C44"/>
  </w:style>
  <w:style w:type="paragraph" w:customStyle="1" w:styleId="5B0FEC07438D40D88B44157FE0A44B4D">
    <w:name w:val="5B0FEC07438D40D88B44157FE0A44B4D"/>
    <w:rsid w:val="00CB5C44"/>
  </w:style>
  <w:style w:type="paragraph" w:customStyle="1" w:styleId="B8109375E6A541A189FA5239CDA44B02">
    <w:name w:val="B8109375E6A541A189FA5239CDA44B02"/>
    <w:rsid w:val="00CB5C44"/>
  </w:style>
  <w:style w:type="paragraph" w:customStyle="1" w:styleId="0C462467A87742CC868194109C45DC7B">
    <w:name w:val="0C462467A87742CC868194109C45DC7B"/>
    <w:rsid w:val="00CB5C44"/>
  </w:style>
  <w:style w:type="paragraph" w:customStyle="1" w:styleId="0F519FE5BC914D5A83ECC98D64023F49">
    <w:name w:val="0F519FE5BC914D5A83ECC98D64023F49"/>
    <w:rsid w:val="00CB5C44"/>
  </w:style>
  <w:style w:type="paragraph" w:customStyle="1" w:styleId="F1B1C820B1164D82B1672CE8CCC52B0D">
    <w:name w:val="F1B1C820B1164D82B1672CE8CCC52B0D"/>
    <w:rsid w:val="00CB5C44"/>
  </w:style>
  <w:style w:type="paragraph" w:customStyle="1" w:styleId="E9CE7A38155C4D9CBC3C38821AE39D8A">
    <w:name w:val="E9CE7A38155C4D9CBC3C38821AE39D8A"/>
    <w:rsid w:val="00CB5C44"/>
  </w:style>
  <w:style w:type="paragraph" w:customStyle="1" w:styleId="E4DB7BBD016341D6BC0C809C5E0A958C">
    <w:name w:val="E4DB7BBD016341D6BC0C809C5E0A958C"/>
    <w:rsid w:val="00CB5C44"/>
  </w:style>
  <w:style w:type="paragraph" w:customStyle="1" w:styleId="38CB4724ABD149B0B7B71B2A38644E4E">
    <w:name w:val="38CB4724ABD149B0B7B71B2A38644E4E"/>
    <w:rsid w:val="00CB5C44"/>
  </w:style>
  <w:style w:type="paragraph" w:customStyle="1" w:styleId="136CDC1CE73446BEB652F1C88FB88D21">
    <w:name w:val="136CDC1CE73446BEB652F1C88FB88D21"/>
    <w:rsid w:val="00CB5C44"/>
  </w:style>
  <w:style w:type="paragraph" w:customStyle="1" w:styleId="D81CD3447A1A4C5AB92A5D50A9B4303A">
    <w:name w:val="D81CD3447A1A4C5AB92A5D50A9B4303A"/>
    <w:rsid w:val="00CB5C44"/>
  </w:style>
  <w:style w:type="paragraph" w:customStyle="1" w:styleId="72EABCDF1B5C4B60A18F3ABDAC3E79FA">
    <w:name w:val="72EABCDF1B5C4B60A18F3ABDAC3E79FA"/>
    <w:rsid w:val="00CB5C44"/>
  </w:style>
  <w:style w:type="paragraph" w:customStyle="1" w:styleId="743D3C6DFB0842EF80480096828A801D">
    <w:name w:val="743D3C6DFB0842EF80480096828A801D"/>
    <w:rsid w:val="00CB5C44"/>
  </w:style>
  <w:style w:type="paragraph" w:customStyle="1" w:styleId="2270DBCCDA9647BE8C2C7FFE96583B43">
    <w:name w:val="2270DBCCDA9647BE8C2C7FFE96583B43"/>
    <w:rsid w:val="00CB5C44"/>
  </w:style>
  <w:style w:type="paragraph" w:customStyle="1" w:styleId="16761E79B24B4DDF914E5CB2F839CF6B">
    <w:name w:val="16761E79B24B4DDF914E5CB2F839CF6B"/>
    <w:rsid w:val="00CB5C44"/>
  </w:style>
  <w:style w:type="paragraph" w:customStyle="1" w:styleId="0177674544E84C4BBCFF305E6840F7CC">
    <w:name w:val="0177674544E84C4BBCFF305E6840F7CC"/>
    <w:rsid w:val="00CB5C44"/>
  </w:style>
  <w:style w:type="paragraph" w:customStyle="1" w:styleId="6DC0042434C74497B5452F6B004A19D0">
    <w:name w:val="6DC0042434C74497B5452F6B004A19D0"/>
    <w:rsid w:val="00CB5C44"/>
  </w:style>
  <w:style w:type="paragraph" w:customStyle="1" w:styleId="3C25A7EB4D3F406698E384C9A215644F">
    <w:name w:val="3C25A7EB4D3F406698E384C9A215644F"/>
    <w:rsid w:val="00CB5C44"/>
  </w:style>
  <w:style w:type="paragraph" w:customStyle="1" w:styleId="3550FF8F021D4D9688482BA8D958DA4A">
    <w:name w:val="3550FF8F021D4D9688482BA8D958DA4A"/>
    <w:rsid w:val="00CB5C44"/>
  </w:style>
  <w:style w:type="paragraph" w:customStyle="1" w:styleId="3FD2D0476D5E43DFA55E3CCB255EAF5E">
    <w:name w:val="3FD2D0476D5E43DFA55E3CCB255EAF5E"/>
    <w:rsid w:val="00CB5C44"/>
  </w:style>
  <w:style w:type="paragraph" w:customStyle="1" w:styleId="007F6FE7519748BF9E428AABA4D3BDE3">
    <w:name w:val="007F6FE7519748BF9E428AABA4D3BDE3"/>
    <w:rsid w:val="00CB5C44"/>
  </w:style>
  <w:style w:type="paragraph" w:customStyle="1" w:styleId="E5FC3C3729EA433E86CC90D937B8DAE3">
    <w:name w:val="E5FC3C3729EA433E86CC90D937B8DAE3"/>
    <w:rsid w:val="00CB5C44"/>
  </w:style>
  <w:style w:type="paragraph" w:customStyle="1" w:styleId="0B379AB45F6F489CB7CA47BCB7B0895C">
    <w:name w:val="0B379AB45F6F489CB7CA47BCB7B0895C"/>
    <w:rsid w:val="00CB5C44"/>
  </w:style>
  <w:style w:type="paragraph" w:customStyle="1" w:styleId="27EF6C3108E64C7DB6F9468F795723ED">
    <w:name w:val="27EF6C3108E64C7DB6F9468F795723ED"/>
    <w:rsid w:val="00CB5C44"/>
  </w:style>
  <w:style w:type="paragraph" w:customStyle="1" w:styleId="C3F357AD43214BE2BD7B578F118F009F">
    <w:name w:val="C3F357AD43214BE2BD7B578F118F009F"/>
    <w:rsid w:val="00CB5C44"/>
  </w:style>
  <w:style w:type="paragraph" w:customStyle="1" w:styleId="32B6AB9E9DC74B97B02D9E8851E4F9A8">
    <w:name w:val="32B6AB9E9DC74B97B02D9E8851E4F9A8"/>
    <w:rsid w:val="00CB5C44"/>
  </w:style>
  <w:style w:type="paragraph" w:customStyle="1" w:styleId="0ECDA37A0EB44528969DB6178E6E5997">
    <w:name w:val="0ECDA37A0EB44528969DB6178E6E5997"/>
    <w:rsid w:val="00CB5C44"/>
  </w:style>
  <w:style w:type="paragraph" w:customStyle="1" w:styleId="3B89C366A7C94203B3999FBF97FC6DFB">
    <w:name w:val="3B89C366A7C94203B3999FBF97FC6DFB"/>
    <w:rsid w:val="00CB5C44"/>
  </w:style>
  <w:style w:type="paragraph" w:customStyle="1" w:styleId="1FBD8892351341F6A36F4129A24EB7E9">
    <w:name w:val="1FBD8892351341F6A36F4129A24EB7E9"/>
    <w:rsid w:val="00CB5C44"/>
  </w:style>
  <w:style w:type="paragraph" w:customStyle="1" w:styleId="799673CBEA924770B30DDC35CB620BF1">
    <w:name w:val="799673CBEA924770B30DDC35CB620BF1"/>
    <w:rsid w:val="00CB5C44"/>
  </w:style>
  <w:style w:type="paragraph" w:customStyle="1" w:styleId="F17D7FD1DE0E495ABC935CA8332877B8">
    <w:name w:val="F17D7FD1DE0E495ABC935CA8332877B8"/>
    <w:rsid w:val="00CB5C44"/>
  </w:style>
  <w:style w:type="paragraph" w:customStyle="1" w:styleId="812C596A6D6C423281BB8095FEE00848">
    <w:name w:val="812C596A6D6C423281BB8095FEE00848"/>
    <w:rsid w:val="00CB5C44"/>
  </w:style>
  <w:style w:type="paragraph" w:customStyle="1" w:styleId="A7D7D901C0194B64B214270F860BA803">
    <w:name w:val="A7D7D901C0194B64B214270F860BA803"/>
    <w:rsid w:val="00CB5C44"/>
  </w:style>
  <w:style w:type="paragraph" w:customStyle="1" w:styleId="037C95AC21044A6A947A4A3221A1B7E5">
    <w:name w:val="037C95AC21044A6A947A4A3221A1B7E5"/>
    <w:rsid w:val="00CB5C44"/>
  </w:style>
  <w:style w:type="paragraph" w:customStyle="1" w:styleId="3A3854FB4506494E9D6E6BAE165166F5">
    <w:name w:val="3A3854FB4506494E9D6E6BAE165166F5"/>
    <w:rsid w:val="00CB5C44"/>
  </w:style>
  <w:style w:type="paragraph" w:customStyle="1" w:styleId="8FEF517410C24960AF7E21CE4B9363C5">
    <w:name w:val="8FEF517410C24960AF7E21CE4B9363C5"/>
    <w:rsid w:val="00CB5C44"/>
  </w:style>
  <w:style w:type="paragraph" w:customStyle="1" w:styleId="2EEA89BFD7794CB0AE397DFC897CE810">
    <w:name w:val="2EEA89BFD7794CB0AE397DFC897CE810"/>
    <w:rsid w:val="00CB5C44"/>
  </w:style>
  <w:style w:type="paragraph" w:customStyle="1" w:styleId="57081B76C0C24CFEBB40F4C4EA6AFB19">
    <w:name w:val="57081B76C0C24CFEBB40F4C4EA6AFB19"/>
    <w:rsid w:val="00CB5C44"/>
  </w:style>
  <w:style w:type="paragraph" w:customStyle="1" w:styleId="DBA9B37500DF42BA8025A35CD4C82D42">
    <w:name w:val="DBA9B37500DF42BA8025A35CD4C82D42"/>
    <w:rsid w:val="00CB5C44"/>
  </w:style>
  <w:style w:type="paragraph" w:customStyle="1" w:styleId="FF1FAAB6DC7745AE8D3FE92AC23BA4AA">
    <w:name w:val="FF1FAAB6DC7745AE8D3FE92AC23BA4AA"/>
    <w:rsid w:val="00CB5C44"/>
  </w:style>
  <w:style w:type="paragraph" w:customStyle="1" w:styleId="AF852E61D4D74EF6A0C2600E1A3229E4">
    <w:name w:val="AF852E61D4D74EF6A0C2600E1A3229E4"/>
    <w:rsid w:val="00CB5C44"/>
  </w:style>
  <w:style w:type="paragraph" w:customStyle="1" w:styleId="BDCB9039FFBB4B1CA1D2AA439C3E920C">
    <w:name w:val="BDCB9039FFBB4B1CA1D2AA439C3E920C"/>
    <w:rsid w:val="00CB5C44"/>
  </w:style>
  <w:style w:type="paragraph" w:customStyle="1" w:styleId="573BF21621E642A9B2E5C9C3620B7A22">
    <w:name w:val="573BF21621E642A9B2E5C9C3620B7A22"/>
    <w:rsid w:val="00CB5C44"/>
  </w:style>
  <w:style w:type="paragraph" w:customStyle="1" w:styleId="F8F8111D1DB74DFAB50B7C0E317DD660">
    <w:name w:val="F8F8111D1DB74DFAB50B7C0E317DD660"/>
    <w:rsid w:val="00CB5C44"/>
  </w:style>
  <w:style w:type="paragraph" w:customStyle="1" w:styleId="2711A8319350451584A9A0165AF429EB">
    <w:name w:val="2711A8319350451584A9A0165AF429EB"/>
    <w:rsid w:val="00CB5C44"/>
  </w:style>
  <w:style w:type="paragraph" w:customStyle="1" w:styleId="DCF4F9F4130D4D67A393E07636F7CC06">
    <w:name w:val="DCF4F9F4130D4D67A393E07636F7CC06"/>
    <w:rsid w:val="00CB5C44"/>
  </w:style>
  <w:style w:type="paragraph" w:customStyle="1" w:styleId="99B168EBC2734AB7B70B92716F9D37CA">
    <w:name w:val="99B168EBC2734AB7B70B92716F9D37CA"/>
    <w:rsid w:val="00CB5C44"/>
  </w:style>
  <w:style w:type="paragraph" w:customStyle="1" w:styleId="101F8C3C6B244594B412EC2E18B2C064">
    <w:name w:val="101F8C3C6B244594B412EC2E18B2C064"/>
    <w:rsid w:val="00CB5C44"/>
  </w:style>
  <w:style w:type="paragraph" w:customStyle="1" w:styleId="317A8B7226B547E4BFD25D06BEA38E1F">
    <w:name w:val="317A8B7226B547E4BFD25D06BEA38E1F"/>
    <w:rsid w:val="00CB5C44"/>
  </w:style>
  <w:style w:type="paragraph" w:customStyle="1" w:styleId="0A5203ADBD734994974762C5A36A08BE">
    <w:name w:val="0A5203ADBD734994974762C5A36A08BE"/>
    <w:rsid w:val="00CB5C44"/>
  </w:style>
  <w:style w:type="paragraph" w:customStyle="1" w:styleId="273A7A0384D0455FBCCD080095864D0E">
    <w:name w:val="273A7A0384D0455FBCCD080095864D0E"/>
    <w:rsid w:val="00CB5C44"/>
  </w:style>
  <w:style w:type="paragraph" w:customStyle="1" w:styleId="8BD3360867D9451B97FEBDFE49B7AB4A">
    <w:name w:val="8BD3360867D9451B97FEBDFE49B7AB4A"/>
    <w:rsid w:val="00CB5C44"/>
  </w:style>
  <w:style w:type="paragraph" w:customStyle="1" w:styleId="56B5BFDD1A6C457C9B4AE1241B858A10">
    <w:name w:val="56B5BFDD1A6C457C9B4AE1241B858A10"/>
    <w:rsid w:val="00CB5C44"/>
  </w:style>
  <w:style w:type="paragraph" w:customStyle="1" w:styleId="EB729EF517A54163BCAFD5144199A661">
    <w:name w:val="EB729EF517A54163BCAFD5144199A661"/>
    <w:rsid w:val="00CB5C44"/>
  </w:style>
  <w:style w:type="paragraph" w:customStyle="1" w:styleId="D11FE683FA06428D8FA8E0D0D256CABA">
    <w:name w:val="D11FE683FA06428D8FA8E0D0D256CABA"/>
    <w:rsid w:val="00CB5C44"/>
  </w:style>
  <w:style w:type="paragraph" w:customStyle="1" w:styleId="F551931B644549BBA5B812F4403DCBD8">
    <w:name w:val="F551931B644549BBA5B812F4403DCBD8"/>
    <w:rsid w:val="00427FD2"/>
  </w:style>
  <w:style w:type="paragraph" w:customStyle="1" w:styleId="823A975C1CD5420AA57C3B8D6A1222E1">
    <w:name w:val="823A975C1CD5420AA57C3B8D6A1222E1"/>
    <w:rsid w:val="00427FD2"/>
  </w:style>
  <w:style w:type="paragraph" w:customStyle="1" w:styleId="559B8B91ABA44171AC9A7E6D7EC77CFB">
    <w:name w:val="559B8B91ABA44171AC9A7E6D7EC77CFB"/>
    <w:rsid w:val="00427FD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Grayscal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Times New Roman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Powiązanie miejsca zamieszkania i miejsca pracy</Abstract>
  <CompanyAddress/>
  <CompanyPhone/>
  <CompanyFax/>
  <CompanyEmail/>
</CoverPageProperties>
</file>

<file path=customXml/item2.xml><?xml version="1.0" encoding="utf-8"?>
<b:Sources xmlns:b="http://schemas.openxmlformats.org/officeDocument/2006/bibliography" SelectedStyle="\APASixthEditionOfficeOnline.xsl" StyleName="APA" Version="6">
  <b:Source>
    <b:Tag>Article</b:Tag>
    <b:SourceType>JournalArticle</b:SourceType>
    <b:Guid>{9C79952E-1B3D-43DE-806D-8EB5CE16F4C6}</b:Guid>
    <b:Title>Tytuł artykułu</b:Title>
    <b:Year>Rok</b:Year>
    <b:JournalName>Tytuł czasopisma</b:JournalName>
    <b:Pages>Strony od – do</b:Pages>
    <b:Author>
      <b:Author>
        <b:NameList>
          <b:Person>
            <b:Last>Nazwisko</b:Last>
            <b:First>Imię,</b:First>
            <b:Middle>Drugie imię</b:Middle>
          </b:Person>
        </b:NameList>
      </b:Author>
    </b:Author>
    <b:RefOrder>1</b:RefOrder>
  </b:Source>
  <b:Source>
    <b:Tag>Last</b:Tag>
    <b:SourceType>Book</b:SourceType>
    <b:Guid>{8643E7CB-CB32-45E3-8CDB-8AC938815C15}</b:Guid>
    <b:Title>Tytuł książki</b:Title>
    <b:Year>Rok</b:Year>
    <b:City>Nazwa miasta</b:City>
    <b:Publisher>Nazwa wydawcy</b:Publisher>
    <b:Author>
      <b:Author>
        <b:NameList>
          <b:Person>
            <b:Last>Nazwisko</b:Last>
            <b:First>Imię,</b:First>
            <b:Middle>Drugie imię</b:Middle>
          </b:Person>
        </b:NameList>
      </b:Author>
    </b:Author>
    <b:RefOrder>2</b:RefOrder>
  </b:Source>
</b:Sourc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39AFFF4-21A2-47D0-B0DE-2B387286A3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Raport w stylu APA (6. edycja).dotx</Template>
  <TotalTime>1</TotalTime>
  <Pages>52</Pages>
  <Words>7005</Words>
  <Characters>42031</Characters>
  <Application>Microsoft Office Word</Application>
  <DocSecurity>2</DocSecurity>
  <Lines>350</Lines>
  <Paragraphs>97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„Powiązanie miejsca zamieszkania i miejsca pracy pracowników najemnych mieszkających i pracujących w Krakowie i województwie małopolskim”.</vt:lpstr>
      <vt:lpstr/>
    </vt:vector>
  </TitlesOfParts>
  <Company/>
  <LinksUpToDate>false</LinksUpToDate>
  <CharactersWithSpaces>48939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„Powiązanie miejsca zamieszkania i miejsca pracy pracowników najemnych mieszkających i pracujących w Krakowie i województwie małopolskim”.</dc:title>
  <dc:subject/>
  <dc:creator>Cioch Jakub</dc:creator>
  <cp:keywords/>
  <dc:description/>
  <cp:lastModifiedBy>Filip Renata</cp:lastModifiedBy>
  <cp:revision>2</cp:revision>
  <dcterms:created xsi:type="dcterms:W3CDTF">2022-08-12T10:19:00Z</dcterms:created>
  <dcterms:modified xsi:type="dcterms:W3CDTF">2022-08-12T10:19:00Z</dcterms:modified>
</cp:coreProperties>
</file>